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F26C8" w14:textId="285D2BCC" w:rsidR="006E7971" w:rsidRPr="003D6AA4" w:rsidRDefault="00CC764F" w:rsidP="003D6AA4">
      <w:pPr>
        <w:pStyle w:val="Heading1"/>
      </w:pPr>
      <w:r w:rsidRPr="003D6AA4">
        <w:t xml:space="preserve">Our work to look at </w:t>
      </w:r>
      <w:r w:rsidR="006E7971" w:rsidRPr="003D6AA4">
        <w:t xml:space="preserve">how prices </w:t>
      </w:r>
      <w:r w:rsidRPr="003D6AA4">
        <w:t>could be</w:t>
      </w:r>
      <w:r w:rsidR="006E7971" w:rsidRPr="003D6AA4">
        <w:t xml:space="preserve"> set for the National Disability Insurance Scheme</w:t>
      </w:r>
    </w:p>
    <w:p w14:paraId="13A576D2" w14:textId="067C0EAD" w:rsidR="009847E9" w:rsidRPr="00BA322A" w:rsidRDefault="000F3267" w:rsidP="00867E83">
      <w:pPr>
        <w:pStyle w:val="Subtitle"/>
        <w:rPr>
          <w:color w:val="auto"/>
          <w:szCs w:val="36"/>
        </w:rPr>
      </w:pPr>
      <w:r w:rsidRPr="00BA322A">
        <w:rPr>
          <w:color w:val="auto"/>
          <w:szCs w:val="36"/>
        </w:rPr>
        <w:t>We want to know what you think</w:t>
      </w:r>
    </w:p>
    <w:p w14:paraId="2A1AB94C" w14:textId="3F326215" w:rsidR="00151817" w:rsidRPr="003D6AA4" w:rsidRDefault="003D6AA4" w:rsidP="003D6AA4">
      <w:pPr>
        <w:rPr>
          <w:color w:val="auto"/>
        </w:rPr>
      </w:pPr>
      <w:r>
        <w:rPr>
          <w:color w:val="auto"/>
        </w:rPr>
        <w:t xml:space="preserve">Text-only </w:t>
      </w:r>
      <w:r w:rsidR="00151817" w:rsidRPr="003D6AA4">
        <w:rPr>
          <w:color w:val="auto"/>
        </w:rPr>
        <w:t>Easy Read version</w:t>
      </w:r>
      <w:r w:rsidRPr="003D6AA4">
        <w:rPr>
          <w:color w:val="auto"/>
        </w:rPr>
        <w:t xml:space="preserve"> </w:t>
      </w:r>
    </w:p>
    <w:p w14:paraId="5E435599" w14:textId="77777777" w:rsidR="00E90F97" w:rsidRPr="00073815" w:rsidRDefault="00F64870" w:rsidP="000F3267">
      <w:pPr>
        <w:pStyle w:val="Heading2"/>
        <w:rPr>
          <w:szCs w:val="44"/>
        </w:rPr>
      </w:pPr>
      <w:bookmarkStart w:id="0" w:name="_Toc349720822"/>
      <w:bookmarkStart w:id="1" w:name="_Toc513644158"/>
      <w:bookmarkStart w:id="2" w:name="_Toc170908765"/>
      <w:bookmarkStart w:id="3" w:name="_Toc171069714"/>
      <w:bookmarkStart w:id="4" w:name="_Toc171412075"/>
      <w:bookmarkStart w:id="5" w:name="_Toc171412851"/>
      <w:bookmarkStart w:id="6" w:name="_Toc171496857"/>
      <w:bookmarkStart w:id="7" w:name="_Toc171935274"/>
      <w:bookmarkStart w:id="8" w:name="_Toc171940282"/>
      <w:bookmarkStart w:id="9" w:name="_Toc172029433"/>
      <w:bookmarkStart w:id="10" w:name="_Toc177634771"/>
      <w:r w:rsidRPr="00073815">
        <w:rPr>
          <w:szCs w:val="44"/>
        </w:rPr>
        <w:t>How to use this document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5C568E" w:rsidRPr="00073815">
        <w:rPr>
          <w:szCs w:val="44"/>
        </w:rPr>
        <w:t xml:space="preserve"> </w:t>
      </w:r>
      <w:bookmarkEnd w:id="10"/>
    </w:p>
    <w:p w14:paraId="399DDF48" w14:textId="77777777" w:rsidR="003D6AA4" w:rsidRDefault="003D6AA4" w:rsidP="003D6AA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 </w:t>
      </w:r>
      <w:r w:rsidRPr="00F8320C">
        <w:t>Independent Health and Aged Care Pricing</w:t>
      </w:r>
      <w:r>
        <w:t> </w:t>
      </w:r>
      <w:r w:rsidRPr="00F8320C">
        <w:t>Authority</w:t>
      </w:r>
      <w:r>
        <w:t xml:space="preserve"> (IHACPA) wrote this document. </w:t>
      </w:r>
    </w:p>
    <w:p w14:paraId="788BB082" w14:textId="77777777" w:rsidR="003D6AA4" w:rsidRPr="00E9016B" w:rsidRDefault="003D6AA4" w:rsidP="003D6AA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When you read the word ‘we’, it means IHACPA.</w:t>
      </w:r>
    </w:p>
    <w:p w14:paraId="21FF65E3" w14:textId="77777777" w:rsidR="003D6AA4" w:rsidRDefault="003D6AA4" w:rsidP="003D6AA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document</w:t>
      </w:r>
      <w:r w:rsidRPr="00E9016B">
        <w:t xml:space="preserve"> in an </w:t>
      </w:r>
      <w:proofErr w:type="gramStart"/>
      <w:r w:rsidRPr="00E9016B">
        <w:t>easy to read</w:t>
      </w:r>
      <w:proofErr w:type="gramEnd"/>
      <w:r w:rsidRPr="00E9016B">
        <w:t xml:space="preserve"> way. </w:t>
      </w:r>
    </w:p>
    <w:p w14:paraId="066A6035" w14:textId="77777777" w:rsidR="003D6AA4" w:rsidRDefault="003D6AA4" w:rsidP="003D6AA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important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39F97FA3" w14:textId="77777777" w:rsidR="003D6AA4" w:rsidRDefault="003D6AA4" w:rsidP="003D6AA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33A25467" w14:textId="77777777" w:rsidR="003D6AA4" w:rsidRDefault="003D6AA4" w:rsidP="003D6AA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We explain what these words mean. </w:t>
      </w:r>
    </w:p>
    <w:p w14:paraId="758CB221" w14:textId="6C55D920" w:rsidR="003D6AA4" w:rsidRPr="006253C5" w:rsidRDefault="003D6AA4" w:rsidP="003D6AA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>There is a list of these words on page</w:t>
      </w:r>
      <w:r w:rsidRPr="000C143B">
        <w:t xml:space="preserve"> </w:t>
      </w:r>
      <w:r>
        <w:rPr>
          <w:b/>
          <w:bCs/>
          <w:color w:val="104F99"/>
          <w:u w:val="single"/>
        </w:rPr>
        <w:fldChar w:fldCharType="begin"/>
      </w:r>
      <w:r>
        <w:rPr>
          <w:b/>
          <w:bCs/>
          <w:color w:val="104F99"/>
          <w:u w:val="single"/>
        </w:rPr>
        <w:instrText xml:space="preserve"> PAGEREF _Ref177636451 \h </w:instrText>
      </w:r>
      <w:r>
        <w:rPr>
          <w:b/>
          <w:bCs/>
          <w:color w:val="104F99"/>
          <w:u w:val="single"/>
        </w:rPr>
      </w:r>
      <w:r>
        <w:rPr>
          <w:b/>
          <w:bCs/>
          <w:color w:val="104F99"/>
          <w:u w:val="single"/>
        </w:rPr>
        <w:fldChar w:fldCharType="separate"/>
      </w:r>
      <w:r w:rsidR="000C143B">
        <w:rPr>
          <w:b/>
          <w:bCs/>
          <w:noProof/>
          <w:color w:val="104F99"/>
          <w:u w:val="single"/>
        </w:rPr>
        <w:t>12</w:t>
      </w:r>
      <w:r>
        <w:rPr>
          <w:b/>
          <w:bCs/>
          <w:color w:val="104F99"/>
          <w:u w:val="single"/>
        </w:rPr>
        <w:fldChar w:fldCharType="end"/>
      </w:r>
      <w:r w:rsidRPr="001C28AC">
        <w:t>.</w:t>
      </w:r>
      <w:r>
        <w:t xml:space="preserve"> </w:t>
      </w:r>
    </w:p>
    <w:p w14:paraId="319A9D77" w14:textId="77777777" w:rsidR="003D6AA4" w:rsidRDefault="003D6AA4" w:rsidP="003D6AA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You can ask for help to read this document. </w:t>
      </w:r>
    </w:p>
    <w:p w14:paraId="1397B347" w14:textId="77777777" w:rsidR="003D6AA4" w:rsidRPr="000F6E4B" w:rsidRDefault="003D6AA4" w:rsidP="003D6AA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A friend, family member or support person </w:t>
      </w:r>
      <w:r>
        <w:t>might </w:t>
      </w:r>
      <w:r w:rsidRPr="000F6E4B">
        <w:t xml:space="preserve">be able to help you. </w:t>
      </w:r>
    </w:p>
    <w:p w14:paraId="0F16CCC4" w14:textId="77777777" w:rsidR="00C26CA6" w:rsidRPr="00420921" w:rsidRDefault="00A33000" w:rsidP="001F0C41">
      <w:pPr>
        <w:pStyle w:val="TOCHeading"/>
        <w:spacing w:after="1320"/>
        <w:rPr>
          <w:rFonts w:cs="Arial"/>
          <w:noProof/>
        </w:rPr>
      </w:pPr>
      <w:r>
        <w:br w:type="page"/>
      </w:r>
      <w:bookmarkStart w:id="11" w:name="_Toc349720823"/>
      <w:bookmarkStart w:id="12" w:name="_Toc513644159"/>
      <w:r>
        <w:lastRenderedPageBreak/>
        <w:t>What’s in this document?</w:t>
      </w:r>
      <w:bookmarkEnd w:id="11"/>
      <w:bookmarkEnd w:id="12"/>
      <w:r w:rsidR="00EB0BB2" w:rsidRPr="00420921">
        <w:rPr>
          <w:rFonts w:cs="Arial"/>
          <w:sz w:val="44"/>
        </w:rPr>
        <w:fldChar w:fldCharType="begin"/>
      </w:r>
      <w:r w:rsidR="00EB0BB2" w:rsidRPr="00420921">
        <w:rPr>
          <w:rFonts w:cs="Arial"/>
        </w:rPr>
        <w:instrText xml:space="preserve"> TOC \h \z \u \t "Heading 2,1" </w:instrText>
      </w:r>
      <w:r w:rsidR="00EB0BB2" w:rsidRPr="00420921">
        <w:rPr>
          <w:rFonts w:cs="Arial"/>
          <w:sz w:val="44"/>
        </w:rPr>
        <w:fldChar w:fldCharType="separate"/>
      </w:r>
    </w:p>
    <w:p w14:paraId="24692297" w14:textId="329E3DEC" w:rsidR="00C26CA6" w:rsidRPr="00420921" w:rsidRDefault="000C143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77634772" w:history="1">
        <w:r w:rsidR="00C26CA6" w:rsidRPr="00420921">
          <w:rPr>
            <w:rStyle w:val="Hyperlink"/>
            <w:rFonts w:cs="Arial"/>
          </w:rPr>
          <w:t>Our work to look at how prices could be set for the NDIS</w:t>
        </w:r>
        <w:r w:rsidR="00C26CA6" w:rsidRPr="00420921">
          <w:rPr>
            <w:rFonts w:cs="Arial"/>
            <w:webHidden/>
          </w:rPr>
          <w:tab/>
        </w:r>
        <w:r w:rsidR="00C26CA6" w:rsidRPr="00420921">
          <w:rPr>
            <w:rFonts w:cs="Arial"/>
            <w:webHidden/>
          </w:rPr>
          <w:fldChar w:fldCharType="begin"/>
        </w:r>
        <w:r w:rsidR="00C26CA6" w:rsidRPr="00420921">
          <w:rPr>
            <w:rFonts w:cs="Arial"/>
            <w:webHidden/>
          </w:rPr>
          <w:instrText xml:space="preserve"> PAGEREF _Toc177634772 \h </w:instrText>
        </w:r>
        <w:r w:rsidR="00C26CA6" w:rsidRPr="00420921">
          <w:rPr>
            <w:rFonts w:cs="Arial"/>
            <w:webHidden/>
          </w:rPr>
        </w:r>
        <w:r w:rsidR="00C26CA6" w:rsidRPr="00420921">
          <w:rPr>
            <w:rFonts w:cs="Arial"/>
            <w:webHidden/>
          </w:rPr>
          <w:fldChar w:fldCharType="separate"/>
        </w:r>
        <w:r>
          <w:rPr>
            <w:rFonts w:cs="Arial"/>
            <w:webHidden/>
          </w:rPr>
          <w:t>3</w:t>
        </w:r>
        <w:r w:rsidR="00C26CA6" w:rsidRPr="00420921">
          <w:rPr>
            <w:rFonts w:cs="Arial"/>
            <w:webHidden/>
          </w:rPr>
          <w:fldChar w:fldCharType="end"/>
        </w:r>
      </w:hyperlink>
    </w:p>
    <w:p w14:paraId="7060CE53" w14:textId="56238623" w:rsidR="00C26CA6" w:rsidRPr="00420921" w:rsidRDefault="000C143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77634773" w:history="1">
        <w:r w:rsidR="00C26CA6" w:rsidRPr="00420921">
          <w:rPr>
            <w:rStyle w:val="Hyperlink"/>
            <w:rFonts w:cs="Arial"/>
          </w:rPr>
          <w:t>How you can have your say</w:t>
        </w:r>
        <w:r w:rsidR="00C26CA6" w:rsidRPr="00420921">
          <w:rPr>
            <w:rFonts w:cs="Arial"/>
            <w:webHidden/>
          </w:rPr>
          <w:tab/>
        </w:r>
        <w:r w:rsidR="00C26CA6" w:rsidRPr="00420921">
          <w:rPr>
            <w:rFonts w:cs="Arial"/>
            <w:webHidden/>
          </w:rPr>
          <w:fldChar w:fldCharType="begin"/>
        </w:r>
        <w:r w:rsidR="00C26CA6" w:rsidRPr="00420921">
          <w:rPr>
            <w:rFonts w:cs="Arial"/>
            <w:webHidden/>
          </w:rPr>
          <w:instrText xml:space="preserve"> PAGEREF _Toc177634773 \h </w:instrText>
        </w:r>
        <w:r w:rsidR="00C26CA6" w:rsidRPr="00420921">
          <w:rPr>
            <w:rFonts w:cs="Arial"/>
            <w:webHidden/>
          </w:rPr>
        </w:r>
        <w:r w:rsidR="00C26CA6" w:rsidRPr="00420921">
          <w:rPr>
            <w:rFonts w:cs="Arial"/>
            <w:webHidden/>
          </w:rPr>
          <w:fldChar w:fldCharType="separate"/>
        </w:r>
        <w:r>
          <w:rPr>
            <w:rFonts w:cs="Arial"/>
            <w:webHidden/>
          </w:rPr>
          <w:t>5</w:t>
        </w:r>
        <w:r w:rsidR="00C26CA6" w:rsidRPr="00420921">
          <w:rPr>
            <w:rFonts w:cs="Arial"/>
            <w:webHidden/>
          </w:rPr>
          <w:fldChar w:fldCharType="end"/>
        </w:r>
      </w:hyperlink>
    </w:p>
    <w:p w14:paraId="4CD82D54" w14:textId="55DE0C86" w:rsidR="00C26CA6" w:rsidRPr="00420921" w:rsidRDefault="000C143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77634774" w:history="1">
        <w:r w:rsidR="00C26CA6" w:rsidRPr="00420921">
          <w:rPr>
            <w:rStyle w:val="Hyperlink"/>
            <w:rFonts w:cs="Arial"/>
          </w:rPr>
          <w:t>What we have heard so far</w:t>
        </w:r>
        <w:r w:rsidR="00C26CA6" w:rsidRPr="00420921">
          <w:rPr>
            <w:rFonts w:cs="Arial"/>
            <w:webHidden/>
          </w:rPr>
          <w:tab/>
        </w:r>
        <w:r w:rsidR="00C26CA6" w:rsidRPr="00420921">
          <w:rPr>
            <w:rFonts w:cs="Arial"/>
            <w:webHidden/>
          </w:rPr>
          <w:fldChar w:fldCharType="begin"/>
        </w:r>
        <w:r w:rsidR="00C26CA6" w:rsidRPr="00420921">
          <w:rPr>
            <w:rFonts w:cs="Arial"/>
            <w:webHidden/>
          </w:rPr>
          <w:instrText xml:space="preserve"> PAGEREF _Toc177634774 \h </w:instrText>
        </w:r>
        <w:r w:rsidR="00C26CA6" w:rsidRPr="00420921">
          <w:rPr>
            <w:rFonts w:cs="Arial"/>
            <w:webHidden/>
          </w:rPr>
        </w:r>
        <w:r w:rsidR="00C26CA6" w:rsidRPr="00420921">
          <w:rPr>
            <w:rFonts w:cs="Arial"/>
            <w:webHidden/>
          </w:rPr>
          <w:fldChar w:fldCharType="separate"/>
        </w:r>
        <w:r>
          <w:rPr>
            <w:rFonts w:cs="Arial"/>
            <w:webHidden/>
          </w:rPr>
          <w:t>6</w:t>
        </w:r>
        <w:r w:rsidR="00C26CA6" w:rsidRPr="00420921">
          <w:rPr>
            <w:rFonts w:cs="Arial"/>
            <w:webHidden/>
          </w:rPr>
          <w:fldChar w:fldCharType="end"/>
        </w:r>
      </w:hyperlink>
    </w:p>
    <w:p w14:paraId="1C4FCE01" w14:textId="16619420" w:rsidR="00C26CA6" w:rsidRPr="00420921" w:rsidRDefault="000C143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77634775" w:history="1">
        <w:r w:rsidR="00C26CA6" w:rsidRPr="00420921">
          <w:rPr>
            <w:rStyle w:val="Hyperlink"/>
            <w:rFonts w:cs="Arial"/>
          </w:rPr>
          <w:t>Questions for you</w:t>
        </w:r>
        <w:r w:rsidR="00C26CA6" w:rsidRPr="00420921">
          <w:rPr>
            <w:rFonts w:cs="Arial"/>
            <w:webHidden/>
          </w:rPr>
          <w:tab/>
        </w:r>
        <w:r w:rsidR="00C26CA6" w:rsidRPr="00420921">
          <w:rPr>
            <w:rFonts w:cs="Arial"/>
            <w:webHidden/>
          </w:rPr>
          <w:fldChar w:fldCharType="begin"/>
        </w:r>
        <w:r w:rsidR="00C26CA6" w:rsidRPr="00420921">
          <w:rPr>
            <w:rFonts w:cs="Arial"/>
            <w:webHidden/>
          </w:rPr>
          <w:instrText xml:space="preserve"> PAGEREF _Toc177634775 \h </w:instrText>
        </w:r>
        <w:r w:rsidR="00C26CA6" w:rsidRPr="00420921">
          <w:rPr>
            <w:rFonts w:cs="Arial"/>
            <w:webHidden/>
          </w:rPr>
        </w:r>
        <w:r w:rsidR="00C26CA6" w:rsidRPr="00420921">
          <w:rPr>
            <w:rFonts w:cs="Arial"/>
            <w:webHidden/>
          </w:rPr>
          <w:fldChar w:fldCharType="separate"/>
        </w:r>
        <w:r>
          <w:rPr>
            <w:rFonts w:cs="Arial"/>
            <w:webHidden/>
          </w:rPr>
          <w:t>7</w:t>
        </w:r>
        <w:r w:rsidR="00C26CA6" w:rsidRPr="00420921">
          <w:rPr>
            <w:rFonts w:cs="Arial"/>
            <w:webHidden/>
          </w:rPr>
          <w:fldChar w:fldCharType="end"/>
        </w:r>
      </w:hyperlink>
    </w:p>
    <w:p w14:paraId="3C9EB1B6" w14:textId="4C7475EE" w:rsidR="00C26CA6" w:rsidRPr="00420921" w:rsidRDefault="000C143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77634776" w:history="1">
        <w:r w:rsidR="00C26CA6" w:rsidRPr="00420921">
          <w:rPr>
            <w:rStyle w:val="Hyperlink"/>
            <w:rFonts w:cs="Arial"/>
          </w:rPr>
          <w:t>Principles to guide how prices are set</w:t>
        </w:r>
        <w:r w:rsidR="00C26CA6" w:rsidRPr="00420921">
          <w:rPr>
            <w:rFonts w:cs="Arial"/>
            <w:webHidden/>
          </w:rPr>
          <w:tab/>
        </w:r>
        <w:r w:rsidR="00C26CA6" w:rsidRPr="00420921">
          <w:rPr>
            <w:rFonts w:cs="Arial"/>
            <w:webHidden/>
          </w:rPr>
          <w:fldChar w:fldCharType="begin"/>
        </w:r>
        <w:r w:rsidR="00C26CA6" w:rsidRPr="00420921">
          <w:rPr>
            <w:rFonts w:cs="Arial"/>
            <w:webHidden/>
          </w:rPr>
          <w:instrText xml:space="preserve"> PAGEREF _Toc177634776 \h </w:instrText>
        </w:r>
        <w:r w:rsidR="00C26CA6" w:rsidRPr="00420921">
          <w:rPr>
            <w:rFonts w:cs="Arial"/>
            <w:webHidden/>
          </w:rPr>
        </w:r>
        <w:r w:rsidR="00C26CA6" w:rsidRPr="00420921">
          <w:rPr>
            <w:rFonts w:cs="Arial"/>
            <w:webHidden/>
          </w:rPr>
          <w:fldChar w:fldCharType="separate"/>
        </w:r>
        <w:r>
          <w:rPr>
            <w:rFonts w:cs="Arial"/>
            <w:webHidden/>
          </w:rPr>
          <w:t>8</w:t>
        </w:r>
        <w:r w:rsidR="00C26CA6" w:rsidRPr="00420921">
          <w:rPr>
            <w:rFonts w:cs="Arial"/>
            <w:webHidden/>
          </w:rPr>
          <w:fldChar w:fldCharType="end"/>
        </w:r>
      </w:hyperlink>
    </w:p>
    <w:p w14:paraId="2F14798C" w14:textId="40BB4571" w:rsidR="00C26CA6" w:rsidRPr="00420921" w:rsidRDefault="000C143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77634777" w:history="1">
        <w:r w:rsidR="00C26CA6" w:rsidRPr="00420921">
          <w:rPr>
            <w:rStyle w:val="Hyperlink"/>
            <w:rFonts w:cs="Arial"/>
          </w:rPr>
          <w:t>Questions for you</w:t>
        </w:r>
        <w:r w:rsidR="00C26CA6" w:rsidRPr="00420921">
          <w:rPr>
            <w:rFonts w:cs="Arial"/>
            <w:webHidden/>
          </w:rPr>
          <w:tab/>
        </w:r>
        <w:r w:rsidR="00C26CA6" w:rsidRPr="00420921">
          <w:rPr>
            <w:rFonts w:cs="Arial"/>
            <w:webHidden/>
          </w:rPr>
          <w:fldChar w:fldCharType="begin"/>
        </w:r>
        <w:r w:rsidR="00C26CA6" w:rsidRPr="00420921">
          <w:rPr>
            <w:rFonts w:cs="Arial"/>
            <w:webHidden/>
          </w:rPr>
          <w:instrText xml:space="preserve"> PAGEREF _Toc177634777 \h </w:instrText>
        </w:r>
        <w:r w:rsidR="00C26CA6" w:rsidRPr="00420921">
          <w:rPr>
            <w:rFonts w:cs="Arial"/>
            <w:webHidden/>
          </w:rPr>
        </w:r>
        <w:r w:rsidR="00C26CA6" w:rsidRPr="00420921">
          <w:rPr>
            <w:rFonts w:cs="Arial"/>
            <w:webHidden/>
          </w:rPr>
          <w:fldChar w:fldCharType="separate"/>
        </w:r>
        <w:r>
          <w:rPr>
            <w:rFonts w:cs="Arial"/>
            <w:webHidden/>
          </w:rPr>
          <w:t>9</w:t>
        </w:r>
        <w:r w:rsidR="00C26CA6" w:rsidRPr="00420921">
          <w:rPr>
            <w:rFonts w:cs="Arial"/>
            <w:webHidden/>
          </w:rPr>
          <w:fldChar w:fldCharType="end"/>
        </w:r>
      </w:hyperlink>
    </w:p>
    <w:p w14:paraId="3F87AEF3" w14:textId="4F5FAE6B" w:rsidR="00C26CA6" w:rsidRPr="00420921" w:rsidRDefault="000C143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77634778" w:history="1">
        <w:r w:rsidR="00C26CA6" w:rsidRPr="00420921">
          <w:rPr>
            <w:rStyle w:val="Hyperlink"/>
            <w:rFonts w:cs="Arial"/>
          </w:rPr>
          <w:t>What will happen next</w:t>
        </w:r>
        <w:r w:rsidR="00C26CA6" w:rsidRPr="00420921">
          <w:rPr>
            <w:rFonts w:cs="Arial"/>
            <w:webHidden/>
          </w:rPr>
          <w:tab/>
        </w:r>
        <w:r w:rsidR="00C26CA6" w:rsidRPr="00420921">
          <w:rPr>
            <w:rFonts w:cs="Arial"/>
            <w:webHidden/>
          </w:rPr>
          <w:fldChar w:fldCharType="begin"/>
        </w:r>
        <w:r w:rsidR="00C26CA6" w:rsidRPr="00420921">
          <w:rPr>
            <w:rFonts w:cs="Arial"/>
            <w:webHidden/>
          </w:rPr>
          <w:instrText xml:space="preserve"> PAGEREF _Toc177634778 \h </w:instrText>
        </w:r>
        <w:r w:rsidR="00C26CA6" w:rsidRPr="00420921">
          <w:rPr>
            <w:rFonts w:cs="Arial"/>
            <w:webHidden/>
          </w:rPr>
        </w:r>
        <w:r w:rsidR="00C26CA6" w:rsidRPr="00420921">
          <w:rPr>
            <w:rFonts w:cs="Arial"/>
            <w:webHidden/>
          </w:rPr>
          <w:fldChar w:fldCharType="separate"/>
        </w:r>
        <w:r>
          <w:rPr>
            <w:rFonts w:cs="Arial"/>
            <w:webHidden/>
          </w:rPr>
          <w:t>10</w:t>
        </w:r>
        <w:r w:rsidR="00C26CA6" w:rsidRPr="00420921">
          <w:rPr>
            <w:rFonts w:cs="Arial"/>
            <w:webHidden/>
          </w:rPr>
          <w:fldChar w:fldCharType="end"/>
        </w:r>
      </w:hyperlink>
    </w:p>
    <w:p w14:paraId="534F77DE" w14:textId="4BD33DD9" w:rsidR="00C26CA6" w:rsidRPr="00420921" w:rsidRDefault="000C143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77634779" w:history="1">
        <w:r w:rsidR="00C26CA6" w:rsidRPr="00420921">
          <w:rPr>
            <w:rStyle w:val="Hyperlink"/>
            <w:rFonts w:cs="Arial"/>
          </w:rPr>
          <w:t>Contact us</w:t>
        </w:r>
        <w:r w:rsidR="00C26CA6" w:rsidRPr="00420921">
          <w:rPr>
            <w:rFonts w:cs="Arial"/>
            <w:webHidden/>
          </w:rPr>
          <w:tab/>
        </w:r>
        <w:r w:rsidR="00C26CA6" w:rsidRPr="00420921">
          <w:rPr>
            <w:rFonts w:cs="Arial"/>
            <w:webHidden/>
          </w:rPr>
          <w:fldChar w:fldCharType="begin"/>
        </w:r>
        <w:r w:rsidR="00C26CA6" w:rsidRPr="00420921">
          <w:rPr>
            <w:rFonts w:cs="Arial"/>
            <w:webHidden/>
          </w:rPr>
          <w:instrText xml:space="preserve"> PAGEREF _Toc177634779 \h </w:instrText>
        </w:r>
        <w:r w:rsidR="00C26CA6" w:rsidRPr="00420921">
          <w:rPr>
            <w:rFonts w:cs="Arial"/>
            <w:webHidden/>
          </w:rPr>
        </w:r>
        <w:r w:rsidR="00C26CA6" w:rsidRPr="00420921">
          <w:rPr>
            <w:rFonts w:cs="Arial"/>
            <w:webHidden/>
          </w:rPr>
          <w:fldChar w:fldCharType="separate"/>
        </w:r>
        <w:r>
          <w:rPr>
            <w:rFonts w:cs="Arial"/>
            <w:webHidden/>
          </w:rPr>
          <w:t>11</w:t>
        </w:r>
        <w:r w:rsidR="00C26CA6" w:rsidRPr="00420921">
          <w:rPr>
            <w:rFonts w:cs="Arial"/>
            <w:webHidden/>
          </w:rPr>
          <w:fldChar w:fldCharType="end"/>
        </w:r>
      </w:hyperlink>
    </w:p>
    <w:p w14:paraId="2AB66674" w14:textId="4F46BFCD" w:rsidR="00C26CA6" w:rsidRPr="00420921" w:rsidRDefault="000C143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77634780" w:history="1">
        <w:r w:rsidR="00C26CA6" w:rsidRPr="00420921">
          <w:rPr>
            <w:rStyle w:val="Hyperlink"/>
            <w:rFonts w:cs="Arial"/>
          </w:rPr>
          <w:t>Word list</w:t>
        </w:r>
        <w:r w:rsidR="00C26CA6" w:rsidRPr="00420921">
          <w:rPr>
            <w:rFonts w:cs="Arial"/>
            <w:webHidden/>
          </w:rPr>
          <w:tab/>
        </w:r>
        <w:r w:rsidR="00C26CA6" w:rsidRPr="00420921">
          <w:rPr>
            <w:rFonts w:cs="Arial"/>
            <w:webHidden/>
          </w:rPr>
          <w:fldChar w:fldCharType="begin"/>
        </w:r>
        <w:r w:rsidR="00C26CA6" w:rsidRPr="00420921">
          <w:rPr>
            <w:rFonts w:cs="Arial"/>
            <w:webHidden/>
          </w:rPr>
          <w:instrText xml:space="preserve"> PAGEREF _Toc177634780 \h </w:instrText>
        </w:r>
        <w:r w:rsidR="00C26CA6" w:rsidRPr="00420921">
          <w:rPr>
            <w:rFonts w:cs="Arial"/>
            <w:webHidden/>
          </w:rPr>
        </w:r>
        <w:r w:rsidR="00C26CA6" w:rsidRPr="00420921">
          <w:rPr>
            <w:rFonts w:cs="Arial"/>
            <w:webHidden/>
          </w:rPr>
          <w:fldChar w:fldCharType="separate"/>
        </w:r>
        <w:r>
          <w:rPr>
            <w:rFonts w:cs="Arial"/>
            <w:webHidden/>
          </w:rPr>
          <w:t>12</w:t>
        </w:r>
        <w:r w:rsidR="00C26CA6" w:rsidRPr="00420921">
          <w:rPr>
            <w:rFonts w:cs="Arial"/>
            <w:webHidden/>
          </w:rPr>
          <w:fldChar w:fldCharType="end"/>
        </w:r>
      </w:hyperlink>
    </w:p>
    <w:p w14:paraId="406F386D" w14:textId="77777777" w:rsidR="00B85755" w:rsidRPr="00420921" w:rsidRDefault="00EB0BB2" w:rsidP="003D6AA4">
      <w:pPr>
        <w:rPr>
          <w:rFonts w:cs="Arial"/>
        </w:rPr>
      </w:pPr>
      <w:r w:rsidRPr="00420921">
        <w:rPr>
          <w:rFonts w:cs="Arial"/>
        </w:rPr>
        <w:fldChar w:fldCharType="end"/>
      </w:r>
    </w:p>
    <w:p w14:paraId="3CC700CA" w14:textId="77777777" w:rsidR="00B85755" w:rsidRDefault="00B85755" w:rsidP="003D6AA4">
      <w:r>
        <w:br w:type="page"/>
      </w:r>
    </w:p>
    <w:p w14:paraId="257833FB" w14:textId="26B1614E" w:rsidR="00151817" w:rsidRPr="00350DA1" w:rsidRDefault="007D7F33" w:rsidP="00B85755">
      <w:pPr>
        <w:pStyle w:val="Heading2"/>
        <w:rPr>
          <w:lang w:val="en-AU"/>
        </w:rPr>
      </w:pPr>
      <w:bookmarkStart w:id="13" w:name="_Toc177634772"/>
      <w:r>
        <w:lastRenderedPageBreak/>
        <w:t xml:space="preserve">Our work to </w:t>
      </w:r>
      <w:r w:rsidR="00FB7D83">
        <w:t>look at</w:t>
      </w:r>
      <w:r w:rsidR="00575E26">
        <w:t xml:space="preserve"> </w:t>
      </w:r>
      <w:r w:rsidR="006D43BF">
        <w:t>how</w:t>
      </w:r>
      <w:r w:rsidR="00575E26">
        <w:t xml:space="preserve"> prices </w:t>
      </w:r>
      <w:r w:rsidR="00FB7D83">
        <w:t>could be</w:t>
      </w:r>
      <w:r w:rsidR="00575E26">
        <w:t xml:space="preserve"> set for the</w:t>
      </w:r>
      <w:r w:rsidR="00420921">
        <w:t> </w:t>
      </w:r>
      <w:r w:rsidR="00575E26">
        <w:t>NDIS</w:t>
      </w:r>
      <w:bookmarkEnd w:id="13"/>
      <w:r w:rsidR="00A0695E">
        <w:rPr>
          <w:lang w:val="en-AU"/>
        </w:rPr>
        <w:t xml:space="preserve"> </w:t>
      </w:r>
    </w:p>
    <w:p w14:paraId="729C6016" w14:textId="77777777" w:rsidR="003D6AA4" w:rsidRPr="002619AE" w:rsidRDefault="003D6AA4" w:rsidP="003D6AA4">
      <w:pPr>
        <w:rPr>
          <w:spacing w:val="-6"/>
        </w:rPr>
      </w:pPr>
      <w:r w:rsidRPr="002619AE">
        <w:rPr>
          <w:spacing w:val="-6"/>
        </w:rPr>
        <w:t>The </w:t>
      </w:r>
      <w:r w:rsidRPr="002619AE">
        <w:rPr>
          <w:rStyle w:val="Strong"/>
          <w:spacing w:val="-6"/>
        </w:rPr>
        <w:t>National Disability Insurance Scheme (NDIS)</w:t>
      </w:r>
      <w:r w:rsidRPr="002619AE">
        <w:rPr>
          <w:spacing w:val="-6"/>
        </w:rPr>
        <w:t xml:space="preserve"> provides services and support to people with disability.</w:t>
      </w:r>
    </w:p>
    <w:p w14:paraId="741F1111" w14:textId="77777777" w:rsidR="003D6AA4" w:rsidRDefault="003D6AA4" w:rsidP="003D6AA4">
      <w:r>
        <w:t>The Australian Government looked at the NDIS to find out what:</w:t>
      </w:r>
    </w:p>
    <w:p w14:paraId="66DEBABA" w14:textId="77777777" w:rsidR="003D6AA4" w:rsidRPr="00420921" w:rsidRDefault="003D6AA4" w:rsidP="00420921">
      <w:pPr>
        <w:pStyle w:val="ListParagraph"/>
        <w:numPr>
          <w:ilvl w:val="0"/>
          <w:numId w:val="31"/>
        </w:numPr>
      </w:pPr>
      <w:r w:rsidRPr="00420921">
        <w:t>worked well</w:t>
      </w:r>
    </w:p>
    <w:p w14:paraId="09AE4DA9" w14:textId="77777777" w:rsidR="003D6AA4" w:rsidRPr="00420921" w:rsidRDefault="003D6AA4" w:rsidP="00420921">
      <w:pPr>
        <w:pStyle w:val="ListParagraph"/>
        <w:numPr>
          <w:ilvl w:val="0"/>
          <w:numId w:val="31"/>
        </w:numPr>
      </w:pPr>
      <w:r w:rsidRPr="00420921">
        <w:t>could be better.</w:t>
      </w:r>
    </w:p>
    <w:p w14:paraId="7EE608EF" w14:textId="77777777" w:rsidR="003D6AA4" w:rsidRDefault="003D6AA4" w:rsidP="003D6AA4">
      <w:r>
        <w:t xml:space="preserve">They call it the </w:t>
      </w:r>
      <w:r w:rsidRPr="00D438E1">
        <w:rPr>
          <w:rStyle w:val="Strong"/>
        </w:rPr>
        <w:t>NDIS Review</w:t>
      </w:r>
      <w:r>
        <w:t>.</w:t>
      </w:r>
    </w:p>
    <w:p w14:paraId="59F1B009" w14:textId="77777777" w:rsidR="003D6AA4" w:rsidRDefault="003D6AA4" w:rsidP="003D6AA4">
      <w:r>
        <w:t>The NDIS Review found problems with how prices are set for the NDIS.</w:t>
      </w:r>
    </w:p>
    <w:p w14:paraId="27FB22D0" w14:textId="12715996" w:rsidR="003D6AA4" w:rsidRPr="00985D32" w:rsidRDefault="003D6AA4" w:rsidP="003D6AA4">
      <w:r>
        <w:t>The way prices are set for the NDIS can affect the </w:t>
      </w:r>
      <w:r w:rsidRPr="00D438E1">
        <w:rPr>
          <w:rStyle w:val="Strong"/>
        </w:rPr>
        <w:t>quality</w:t>
      </w:r>
      <w:r>
        <w:t xml:space="preserve"> of</w:t>
      </w:r>
      <w:r w:rsidR="00420921">
        <w:t> </w:t>
      </w:r>
      <w:r>
        <w:t>services</w:t>
      </w:r>
      <w:r w:rsidR="00420921">
        <w:t xml:space="preserve"> </w:t>
      </w:r>
      <w:r>
        <w:t>and supports.</w:t>
      </w:r>
    </w:p>
    <w:p w14:paraId="68733B5C" w14:textId="77777777" w:rsidR="003D6AA4" w:rsidRDefault="003D6AA4" w:rsidP="003D6AA4">
      <w:r>
        <w:t xml:space="preserve">Quality is about good services that: </w:t>
      </w:r>
    </w:p>
    <w:p w14:paraId="27B9224C" w14:textId="77777777" w:rsidR="003D6AA4" w:rsidRPr="00420921" w:rsidRDefault="003D6AA4" w:rsidP="00420921">
      <w:pPr>
        <w:pStyle w:val="ListParagraph"/>
        <w:numPr>
          <w:ilvl w:val="0"/>
          <w:numId w:val="29"/>
        </w:numPr>
      </w:pPr>
      <w:r w:rsidRPr="00420921">
        <w:t>meet the needs of people with disability</w:t>
      </w:r>
    </w:p>
    <w:p w14:paraId="04658A57" w14:textId="77777777" w:rsidR="003D6AA4" w:rsidRPr="00420921" w:rsidRDefault="003D6AA4" w:rsidP="00420921">
      <w:pPr>
        <w:pStyle w:val="ListParagraph"/>
        <w:numPr>
          <w:ilvl w:val="0"/>
          <w:numId w:val="29"/>
        </w:numPr>
      </w:pPr>
      <w:r w:rsidRPr="00420921">
        <w:t xml:space="preserve">support people with disability to reach their goals </w:t>
      </w:r>
    </w:p>
    <w:p w14:paraId="4678DF15" w14:textId="77777777" w:rsidR="003D6AA4" w:rsidRPr="00420921" w:rsidRDefault="003D6AA4" w:rsidP="00420921">
      <w:pPr>
        <w:pStyle w:val="ListParagraph"/>
        <w:numPr>
          <w:ilvl w:val="0"/>
          <w:numId w:val="29"/>
        </w:numPr>
      </w:pPr>
      <w:r w:rsidRPr="00420921">
        <w:t>give people with disability choice and control.</w:t>
      </w:r>
    </w:p>
    <w:p w14:paraId="2612FA4D" w14:textId="77777777" w:rsidR="003D6AA4" w:rsidRDefault="003D6AA4" w:rsidP="003D6AA4">
      <w:r>
        <w:t>The way prices are set for the NDIS can also affect how many supports and services are ready for people to use now.</w:t>
      </w:r>
    </w:p>
    <w:p w14:paraId="4119355D" w14:textId="77777777" w:rsidR="003D6AA4" w:rsidRPr="00DB0295" w:rsidRDefault="003D6AA4" w:rsidP="003D6AA4">
      <w:r w:rsidRPr="000F389F">
        <w:t xml:space="preserve">The Australian Government asked us to </w:t>
      </w:r>
      <w:r>
        <w:t>find</w:t>
      </w:r>
      <w:r w:rsidRPr="000F389F">
        <w:t xml:space="preserve"> </w:t>
      </w:r>
      <w:r>
        <w:t>out how to improve the</w:t>
      </w:r>
      <w:r w:rsidRPr="000F389F">
        <w:t xml:space="preserve"> way prices </w:t>
      </w:r>
      <w:r>
        <w:t xml:space="preserve">are set </w:t>
      </w:r>
      <w:r w:rsidRPr="000F389F">
        <w:t>for</w:t>
      </w:r>
      <w:r>
        <w:t xml:space="preserve"> the NDIS</w:t>
      </w:r>
      <w:r w:rsidRPr="000F389F">
        <w:t>.</w:t>
      </w:r>
    </w:p>
    <w:p w14:paraId="7F20FF02" w14:textId="77777777" w:rsidR="003D6AA4" w:rsidRPr="00DB0295" w:rsidRDefault="003D6AA4" w:rsidP="003D6AA4">
      <w:r>
        <w:t>To find out more, we will:</w:t>
      </w:r>
    </w:p>
    <w:p w14:paraId="2FE3E1D8" w14:textId="77777777" w:rsidR="003D6AA4" w:rsidRPr="00420921" w:rsidRDefault="003D6AA4" w:rsidP="00420921">
      <w:pPr>
        <w:pStyle w:val="ListParagraph"/>
        <w:numPr>
          <w:ilvl w:val="0"/>
          <w:numId w:val="30"/>
        </w:numPr>
      </w:pPr>
      <w:r w:rsidRPr="00420921">
        <w:t>do research</w:t>
      </w:r>
    </w:p>
    <w:p w14:paraId="545BE785" w14:textId="77777777" w:rsidR="003D6AA4" w:rsidRPr="00420921" w:rsidRDefault="003D6AA4" w:rsidP="00420921">
      <w:pPr>
        <w:pStyle w:val="ListParagraph"/>
        <w:numPr>
          <w:ilvl w:val="0"/>
          <w:numId w:val="30"/>
        </w:numPr>
      </w:pPr>
      <w:r w:rsidRPr="00420921">
        <w:t>work with experts</w:t>
      </w:r>
    </w:p>
    <w:p w14:paraId="64CDC12A" w14:textId="77777777" w:rsidR="003D6AA4" w:rsidRDefault="003D6AA4" w:rsidP="00420921">
      <w:pPr>
        <w:pStyle w:val="ListParagraph"/>
        <w:numPr>
          <w:ilvl w:val="0"/>
          <w:numId w:val="30"/>
        </w:numPr>
      </w:pPr>
      <w:r w:rsidRPr="00420921">
        <w:t>hear ideas from the community</w:t>
      </w:r>
      <w:r>
        <w:t>.</w:t>
      </w:r>
    </w:p>
    <w:p w14:paraId="44785F05" w14:textId="77777777" w:rsidR="003D6AA4" w:rsidRDefault="003D6AA4" w:rsidP="00420921">
      <w:pPr>
        <w:ind w:right="-330"/>
      </w:pPr>
      <w:r>
        <w:t xml:space="preserve">We also want to hear from </w:t>
      </w:r>
      <w:r w:rsidRPr="002E04C0">
        <w:rPr>
          <w:rStyle w:val="Strong"/>
        </w:rPr>
        <w:t>participants</w:t>
      </w:r>
      <w:r w:rsidRPr="00454669">
        <w:t xml:space="preserve"> and the</w:t>
      </w:r>
      <w:r>
        <w:t> </w:t>
      </w:r>
      <w:r w:rsidRPr="00454669">
        <w:t>people</w:t>
      </w:r>
      <w:r>
        <w:t> </w:t>
      </w:r>
      <w:r w:rsidRPr="00454669">
        <w:t>who support them.</w:t>
      </w:r>
    </w:p>
    <w:p w14:paraId="58E218D5" w14:textId="77777777" w:rsidR="003D6AA4" w:rsidRDefault="003D6AA4" w:rsidP="003D6AA4">
      <w:r w:rsidRPr="00F23FA5">
        <w:t>Participants are people with disability who take</w:t>
      </w:r>
      <w:r>
        <w:t> </w:t>
      </w:r>
      <w:r w:rsidRPr="00F23FA5">
        <w:t>part in the NDIS.</w:t>
      </w:r>
    </w:p>
    <w:p w14:paraId="74DF914C" w14:textId="77777777" w:rsidR="003D6AA4" w:rsidRDefault="003D6AA4" w:rsidP="003D6AA4">
      <w:r>
        <w:lastRenderedPageBreak/>
        <w:t xml:space="preserve">We also want to hear from </w:t>
      </w:r>
      <w:r w:rsidRPr="002E04C0">
        <w:rPr>
          <w:rStyle w:val="Strong"/>
        </w:rPr>
        <w:t>provider</w:t>
      </w:r>
      <w:r>
        <w:rPr>
          <w:rStyle w:val="Strong"/>
        </w:rPr>
        <w:t>s</w:t>
      </w:r>
      <w:r w:rsidRPr="00454669">
        <w:t xml:space="preserve"> and</w:t>
      </w:r>
      <w:r>
        <w:t> </w:t>
      </w:r>
      <w:r w:rsidRPr="00454669">
        <w:t xml:space="preserve">workers. </w:t>
      </w:r>
    </w:p>
    <w:p w14:paraId="3FD5FC5B" w14:textId="77777777" w:rsidR="003D6AA4" w:rsidRDefault="003D6AA4" w:rsidP="003D6AA4">
      <w:r w:rsidRPr="00F23FA5">
        <w:t>Providers support people with disability by delivering a service.</w:t>
      </w:r>
    </w:p>
    <w:p w14:paraId="0F3F10B2" w14:textId="77777777" w:rsidR="003D6AA4" w:rsidRDefault="003D6AA4" w:rsidP="003D6AA4">
      <w:r>
        <w:t>Then we will share what we learn with the Australian Government.</w:t>
      </w:r>
    </w:p>
    <w:p w14:paraId="1B6E2022" w14:textId="77777777" w:rsidR="000430F3" w:rsidRDefault="000430F3" w:rsidP="003D6AA4">
      <w:pPr>
        <w:rPr>
          <w:rFonts w:ascii="Josefin Sans" w:hAnsi="Josefin Sans" w:cs="Times New Roman"/>
          <w:b/>
          <w:bCs/>
          <w:color w:val="74338E"/>
          <w:sz w:val="44"/>
          <w:szCs w:val="26"/>
          <w:lang w:val="x-none" w:eastAsia="x-none"/>
        </w:rPr>
      </w:pPr>
      <w:r>
        <w:br w:type="page"/>
      </w:r>
    </w:p>
    <w:p w14:paraId="13BFA38A" w14:textId="2CA0446F" w:rsidR="000D3F9B" w:rsidRDefault="000D3F9B" w:rsidP="002E04C0">
      <w:pPr>
        <w:pStyle w:val="Heading2"/>
      </w:pPr>
      <w:bookmarkStart w:id="14" w:name="_Toc177634773"/>
      <w:r>
        <w:lastRenderedPageBreak/>
        <w:t>How you can have your say</w:t>
      </w:r>
      <w:bookmarkEnd w:id="14"/>
    </w:p>
    <w:p w14:paraId="16A69359" w14:textId="42945C29" w:rsidR="003D6AA4" w:rsidRDefault="003D6AA4" w:rsidP="00420921">
      <w:pPr>
        <w:ind w:right="-472"/>
      </w:pPr>
      <w:r>
        <w:t>We want to know about any issues you have with how NDIS prices are</w:t>
      </w:r>
      <w:r w:rsidR="00420921">
        <w:t> </w:t>
      </w:r>
      <w:r>
        <w:t>set.</w:t>
      </w:r>
    </w:p>
    <w:p w14:paraId="0F6F78FA" w14:textId="77777777" w:rsidR="003D6AA4" w:rsidRDefault="003D6AA4" w:rsidP="003D6AA4">
      <w:r w:rsidRPr="005D0B3E">
        <w:t>We also want to hear your ideas on how to improve the way NDIS prices are set</w:t>
      </w:r>
      <w:r>
        <w:t>.</w:t>
      </w:r>
    </w:p>
    <w:p w14:paraId="4280D8C6" w14:textId="77777777" w:rsidR="003D6AA4" w:rsidRDefault="003D6AA4" w:rsidP="003D6AA4">
      <w:r>
        <w:t>We have some questions you can answer to share your ideas.</w:t>
      </w:r>
    </w:p>
    <w:p w14:paraId="6409087B" w14:textId="77777777" w:rsidR="003D6AA4" w:rsidRDefault="003D6AA4" w:rsidP="003D6AA4">
      <w:r>
        <w:t>You can answer:</w:t>
      </w:r>
    </w:p>
    <w:p w14:paraId="49974DBF" w14:textId="77777777" w:rsidR="003D6AA4" w:rsidRPr="00420921" w:rsidRDefault="003D6AA4" w:rsidP="00420921">
      <w:pPr>
        <w:pStyle w:val="ListParagraph"/>
        <w:numPr>
          <w:ilvl w:val="0"/>
          <w:numId w:val="27"/>
        </w:numPr>
      </w:pPr>
      <w:r w:rsidRPr="00420921">
        <w:t>all the questions</w:t>
      </w:r>
    </w:p>
    <w:p w14:paraId="4C8E63EA" w14:textId="77777777" w:rsidR="003D6AA4" w:rsidRPr="00420921" w:rsidRDefault="003D6AA4" w:rsidP="00420921">
      <w:pPr>
        <w:pStyle w:val="ListParagraph"/>
        <w:numPr>
          <w:ilvl w:val="0"/>
          <w:numId w:val="27"/>
        </w:numPr>
      </w:pPr>
      <w:r w:rsidRPr="00420921">
        <w:t>some of the questions.</w:t>
      </w:r>
    </w:p>
    <w:p w14:paraId="0D9BE572" w14:textId="77777777" w:rsidR="003D6AA4" w:rsidRPr="004D69A3" w:rsidRDefault="003D6AA4" w:rsidP="003D6AA4">
      <w:pPr>
        <w:rPr>
          <w:spacing w:val="-4"/>
        </w:rPr>
      </w:pPr>
      <w:r w:rsidRPr="004D69A3">
        <w:rPr>
          <w:spacing w:val="-4"/>
        </w:rPr>
        <w:t>You can send this document back to us after you have:</w:t>
      </w:r>
    </w:p>
    <w:p w14:paraId="30BE0D4C" w14:textId="77777777" w:rsidR="003D6AA4" w:rsidRPr="00420921" w:rsidRDefault="003D6AA4" w:rsidP="00420921">
      <w:pPr>
        <w:pStyle w:val="ListParagraph"/>
        <w:numPr>
          <w:ilvl w:val="0"/>
          <w:numId w:val="28"/>
        </w:numPr>
      </w:pPr>
      <w:r w:rsidRPr="00420921">
        <w:t>answered our questions</w:t>
      </w:r>
    </w:p>
    <w:p w14:paraId="0610F002" w14:textId="77777777" w:rsidR="003D6AA4" w:rsidRPr="00420921" w:rsidRDefault="003D6AA4" w:rsidP="00420921">
      <w:pPr>
        <w:pStyle w:val="ListParagraph"/>
        <w:numPr>
          <w:ilvl w:val="0"/>
          <w:numId w:val="28"/>
        </w:numPr>
      </w:pPr>
      <w:r w:rsidRPr="00420921">
        <w:t>explained your ideas.</w:t>
      </w:r>
    </w:p>
    <w:p w14:paraId="52D43692" w14:textId="77777777" w:rsidR="003D6AA4" w:rsidRPr="00331E34" w:rsidRDefault="003D6AA4" w:rsidP="003D6AA4">
      <w:r w:rsidRPr="00331E34">
        <w:t xml:space="preserve">You can email this document to us. </w:t>
      </w:r>
    </w:p>
    <w:p w14:paraId="323E6192" w14:textId="77777777" w:rsidR="003D6AA4" w:rsidRDefault="003D6AA4" w:rsidP="003D6AA4">
      <w:hyperlink r:id="rId8" w:history="1">
        <w:r w:rsidRPr="00C057BA">
          <w:rPr>
            <w:rStyle w:val="Hyperlink"/>
          </w:rPr>
          <w:t>ndispricingreform@ihacpa.gov.au</w:t>
        </w:r>
      </w:hyperlink>
    </w:p>
    <w:p w14:paraId="1E31F269" w14:textId="77777777" w:rsidR="003D6AA4" w:rsidRDefault="003D6AA4" w:rsidP="003D6AA4">
      <w:r>
        <w:t xml:space="preserve">You can mail this document to us. </w:t>
      </w:r>
    </w:p>
    <w:p w14:paraId="7D2D6DD9" w14:textId="5CF27DD6" w:rsidR="003D6AA4" w:rsidRPr="00465E06" w:rsidRDefault="003D6AA4" w:rsidP="003D6AA4">
      <w:pPr>
        <w:rPr>
          <w:b/>
          <w:bCs/>
          <w:color w:val="104F99"/>
        </w:rPr>
      </w:pPr>
      <w:r w:rsidRPr="00465E06">
        <w:rPr>
          <w:b/>
          <w:bCs/>
          <w:color w:val="104F99"/>
        </w:rPr>
        <w:t>PO Box 483</w:t>
      </w:r>
      <w:r>
        <w:rPr>
          <w:b/>
          <w:bCs/>
          <w:color w:val="104F99"/>
        </w:rPr>
        <w:t xml:space="preserve"> </w:t>
      </w:r>
      <w:r w:rsidRPr="00465E06">
        <w:rPr>
          <w:b/>
          <w:bCs/>
          <w:color w:val="104F99"/>
        </w:rPr>
        <w:t>Darlinghurst NSW 1300</w:t>
      </w:r>
    </w:p>
    <w:p w14:paraId="52DC1784" w14:textId="77777777" w:rsidR="003D6AA4" w:rsidRDefault="003D6AA4" w:rsidP="003D6AA4">
      <w:r>
        <w:t>You can visit our website to:</w:t>
      </w:r>
    </w:p>
    <w:p w14:paraId="607EFC31" w14:textId="77777777" w:rsidR="003D6AA4" w:rsidRPr="00420921" w:rsidRDefault="003D6AA4" w:rsidP="00420921">
      <w:pPr>
        <w:pStyle w:val="ListParagraph"/>
        <w:numPr>
          <w:ilvl w:val="0"/>
          <w:numId w:val="26"/>
        </w:numPr>
      </w:pPr>
      <w:r w:rsidRPr="00420921">
        <w:t>upload this document</w:t>
      </w:r>
    </w:p>
    <w:p w14:paraId="029DCA75" w14:textId="7E2F68B9" w:rsidR="003D6AA4" w:rsidRPr="00420921" w:rsidRDefault="003D6AA4" w:rsidP="00420921">
      <w:pPr>
        <w:pStyle w:val="ListParagraph"/>
        <w:numPr>
          <w:ilvl w:val="0"/>
          <w:numId w:val="26"/>
        </w:numPr>
      </w:pPr>
      <w:r w:rsidRPr="00420921">
        <w:t xml:space="preserve">share your ideas in other ways. </w:t>
      </w:r>
    </w:p>
    <w:p w14:paraId="7A6C9822" w14:textId="77777777" w:rsidR="003D6AA4" w:rsidRDefault="003D6AA4" w:rsidP="003D6AA4">
      <w:hyperlink r:id="rId9" w:history="1">
        <w:r w:rsidRPr="00C057BA">
          <w:rPr>
            <w:rStyle w:val="Hyperlink"/>
          </w:rPr>
          <w:t>www.ihacpa.gov.au/exploring-opportunities-ndis-pricing-reform/have-your-say</w:t>
        </w:r>
      </w:hyperlink>
    </w:p>
    <w:p w14:paraId="331541F2" w14:textId="2D19C504" w:rsidR="003D6AA4" w:rsidRDefault="003D6AA4" w:rsidP="003D6AA4">
      <w:r>
        <w:t xml:space="preserve">You can also visit our website to learn more about our work. </w:t>
      </w:r>
    </w:p>
    <w:p w14:paraId="518FB98E" w14:textId="53A95C23" w:rsidR="003D6AA4" w:rsidRDefault="003D6AA4" w:rsidP="003D6AA4">
      <w:r>
        <w:t>This information might help you think about what ideas you want to</w:t>
      </w:r>
      <w:r w:rsidR="00420921">
        <w:t> </w:t>
      </w:r>
      <w:r>
        <w:t>share with us.</w:t>
      </w:r>
    </w:p>
    <w:p w14:paraId="11CE51DC" w14:textId="77777777" w:rsidR="003D6AA4" w:rsidRPr="005B1AD4" w:rsidRDefault="003D6AA4" w:rsidP="003D6AA4">
      <w:pPr>
        <w:rPr>
          <w:rStyle w:val="Hyperlink"/>
          <w:b w:val="0"/>
          <w:color w:val="auto"/>
          <w:u w:val="none"/>
        </w:rPr>
      </w:pPr>
      <w:hyperlink r:id="rId10" w:history="1">
        <w:r w:rsidRPr="00C057BA">
          <w:rPr>
            <w:rStyle w:val="Hyperlink"/>
          </w:rPr>
          <w:t>www.ihacpa.gov.au/exploring-opportunities-ndis-pricing-reform</w:t>
        </w:r>
      </w:hyperlink>
      <w:r>
        <w:t xml:space="preserve"> </w:t>
      </w:r>
    </w:p>
    <w:p w14:paraId="5498FAF8" w14:textId="50CBC828" w:rsidR="00DB0295" w:rsidRPr="00BE3039" w:rsidRDefault="00F8320C" w:rsidP="00DB0295">
      <w:pPr>
        <w:pStyle w:val="Heading2"/>
        <w:rPr>
          <w:lang w:val="en-AU"/>
        </w:rPr>
      </w:pPr>
      <w:bookmarkStart w:id="15" w:name="_Toc177634774"/>
      <w:r>
        <w:rPr>
          <w:lang w:val="en-AU"/>
        </w:rPr>
        <w:lastRenderedPageBreak/>
        <w:t>What we have heard so far</w:t>
      </w:r>
      <w:bookmarkEnd w:id="15"/>
    </w:p>
    <w:p w14:paraId="32294D55" w14:textId="77777777" w:rsidR="005520B1" w:rsidRPr="007C1DC7" w:rsidRDefault="005520B1" w:rsidP="00420921">
      <w:pPr>
        <w:pStyle w:val="Heading3"/>
        <w:spacing w:before="360"/>
      </w:pPr>
      <w:r w:rsidRPr="007C1DC7">
        <w:t>What we heard from participants and the people who support them</w:t>
      </w:r>
    </w:p>
    <w:p w14:paraId="704A4EA0" w14:textId="77777777" w:rsidR="003D6AA4" w:rsidRPr="00DB2FF8" w:rsidRDefault="003D6AA4" w:rsidP="003D6AA4">
      <w:r>
        <w:t>Participants and the people who support them told us some of their issues with how prices are set.</w:t>
      </w:r>
    </w:p>
    <w:p w14:paraId="6DB733C7" w14:textId="77777777" w:rsidR="003D6AA4" w:rsidRDefault="003D6AA4" w:rsidP="003D6AA4">
      <w:r>
        <w:t xml:space="preserve">We heard they often </w:t>
      </w:r>
      <w:proofErr w:type="gramStart"/>
      <w:r>
        <w:t>have to</w:t>
      </w:r>
      <w:proofErr w:type="gramEnd"/>
      <w:r>
        <w:t xml:space="preserve"> pay providers the highest amount for each service they deliver. </w:t>
      </w:r>
    </w:p>
    <w:p w14:paraId="284A499D" w14:textId="77777777" w:rsidR="003D6AA4" w:rsidRPr="00F97C7F" w:rsidRDefault="003D6AA4" w:rsidP="003D6AA4">
      <w:pPr>
        <w:rPr>
          <w:spacing w:val="-2"/>
        </w:rPr>
      </w:pPr>
      <w:r w:rsidRPr="00F97C7F">
        <w:rPr>
          <w:spacing w:val="-2"/>
        </w:rPr>
        <w:t>Even if the provider doesn’t deliver a good service.</w:t>
      </w:r>
    </w:p>
    <w:p w14:paraId="44F6CA4D" w14:textId="77777777" w:rsidR="003D6AA4" w:rsidRDefault="003D6AA4" w:rsidP="003D6AA4">
      <w:r>
        <w:t xml:space="preserve">We heard that some providers ask participants to pay more after they find out the participant takes part in the NDIS. </w:t>
      </w:r>
    </w:p>
    <w:p w14:paraId="4ABBC3A3" w14:textId="77777777" w:rsidR="003D6AA4" w:rsidRDefault="003D6AA4" w:rsidP="003D6AA4">
      <w:r>
        <w:t>We also heard that some providers only choose to support people who have lower needs.</w:t>
      </w:r>
    </w:p>
    <w:p w14:paraId="204D31FD" w14:textId="77777777" w:rsidR="003D6AA4" w:rsidRDefault="003D6AA4" w:rsidP="003D6AA4">
      <w:r>
        <w:t>This means people with higher needs might not get support.</w:t>
      </w:r>
    </w:p>
    <w:p w14:paraId="6414544F" w14:textId="769979BF" w:rsidR="0082067F" w:rsidRDefault="0082067F" w:rsidP="007C1DC7">
      <w:pPr>
        <w:pStyle w:val="Heading3"/>
      </w:pPr>
      <w:r>
        <w:t>What we heard from providers and workers</w:t>
      </w:r>
    </w:p>
    <w:p w14:paraId="559AF676" w14:textId="77777777" w:rsidR="003D6AA4" w:rsidRDefault="003D6AA4" w:rsidP="00420921">
      <w:pPr>
        <w:ind w:right="-330"/>
      </w:pPr>
      <w:r>
        <w:t>Providers and workers told us some of their issues with how prices are set.</w:t>
      </w:r>
    </w:p>
    <w:p w14:paraId="34EDF76B" w14:textId="77777777" w:rsidR="003D6AA4" w:rsidRDefault="003D6AA4" w:rsidP="003D6AA4">
      <w:r>
        <w:t xml:space="preserve">We heard that the way prices are set doesn’t reward providers to build the skills of their workers. </w:t>
      </w:r>
    </w:p>
    <w:p w14:paraId="28398296" w14:textId="77777777" w:rsidR="003D6AA4" w:rsidRDefault="003D6AA4" w:rsidP="003D6AA4">
      <w:r>
        <w:t xml:space="preserve">We also heard providers can sometimes lose </w:t>
      </w:r>
      <w:r w:rsidRPr="00E803C3">
        <w:rPr>
          <w:spacing w:val="-4"/>
        </w:rPr>
        <w:t>money when they deliver supports to people who:</w:t>
      </w:r>
    </w:p>
    <w:p w14:paraId="41538F9B" w14:textId="77777777" w:rsidR="003D6AA4" w:rsidRPr="00420921" w:rsidRDefault="003D6AA4" w:rsidP="00420921">
      <w:pPr>
        <w:pStyle w:val="ListParagraph"/>
        <w:numPr>
          <w:ilvl w:val="0"/>
          <w:numId w:val="33"/>
        </w:numPr>
      </w:pPr>
      <w:r w:rsidRPr="00420921">
        <w:t>have high needs</w:t>
      </w:r>
    </w:p>
    <w:p w14:paraId="3DB9025A" w14:textId="77777777" w:rsidR="003D6AA4" w:rsidRPr="00420921" w:rsidRDefault="003D6AA4" w:rsidP="00420921">
      <w:pPr>
        <w:pStyle w:val="ListParagraph"/>
        <w:numPr>
          <w:ilvl w:val="0"/>
          <w:numId w:val="33"/>
        </w:numPr>
      </w:pPr>
      <w:r w:rsidRPr="00420921">
        <w:t>live in places far away from cities or towns.</w:t>
      </w:r>
    </w:p>
    <w:p w14:paraId="1E49468F" w14:textId="77777777" w:rsidR="003D6AA4" w:rsidRDefault="003D6AA4" w:rsidP="003D6AA4">
      <w:r>
        <w:t xml:space="preserve">We heard the way prices are set doesn’t support providers to: </w:t>
      </w:r>
    </w:p>
    <w:p w14:paraId="7C248B73" w14:textId="77777777" w:rsidR="003D6AA4" w:rsidRPr="00420921" w:rsidRDefault="003D6AA4" w:rsidP="00420921">
      <w:pPr>
        <w:pStyle w:val="ListParagraph"/>
        <w:numPr>
          <w:ilvl w:val="0"/>
          <w:numId w:val="32"/>
        </w:numPr>
      </w:pPr>
      <w:r w:rsidRPr="00420921">
        <w:t>run their business for a long time</w:t>
      </w:r>
    </w:p>
    <w:p w14:paraId="2106C120" w14:textId="77777777" w:rsidR="003D6AA4" w:rsidRPr="00420921" w:rsidRDefault="003D6AA4" w:rsidP="00420921">
      <w:pPr>
        <w:pStyle w:val="ListParagraph"/>
        <w:numPr>
          <w:ilvl w:val="0"/>
          <w:numId w:val="32"/>
        </w:numPr>
      </w:pPr>
      <w:r w:rsidRPr="00420921">
        <w:t>make sure their services work well.</w:t>
      </w:r>
    </w:p>
    <w:p w14:paraId="1B2BB654" w14:textId="77777777" w:rsidR="003D6AA4" w:rsidRDefault="003D6AA4" w:rsidP="003D6AA4">
      <w:r>
        <w:t>We also heard that no one checks if the prices for the NDIS are fair.</w:t>
      </w:r>
    </w:p>
    <w:p w14:paraId="61F2755E" w14:textId="337235FF" w:rsidR="00D82A68" w:rsidRDefault="00D82A68" w:rsidP="005520B1">
      <w:pPr>
        <w:pStyle w:val="Heading2"/>
      </w:pPr>
      <w:bookmarkStart w:id="16" w:name="_Toc177634775"/>
      <w:r>
        <w:lastRenderedPageBreak/>
        <w:t>Question</w:t>
      </w:r>
      <w:r w:rsidR="009B6CCC">
        <w:t>s</w:t>
      </w:r>
      <w:r>
        <w:t xml:space="preserve"> for you</w:t>
      </w:r>
      <w:bookmarkEnd w:id="16"/>
    </w:p>
    <w:p w14:paraId="00FB5422" w14:textId="77777777" w:rsidR="003D6AA4" w:rsidRPr="00A02295" w:rsidRDefault="003D6AA4" w:rsidP="003D6AA4">
      <w:r>
        <w:t>We have some questions for you.</w:t>
      </w:r>
    </w:p>
    <w:p w14:paraId="44D75A51" w14:textId="77777777" w:rsidR="003D6AA4" w:rsidRDefault="003D6AA4" w:rsidP="003D6AA4">
      <w:r w:rsidRPr="00A02295">
        <w:t>You can write your answer in the box below each</w:t>
      </w:r>
      <w:r>
        <w:t> </w:t>
      </w:r>
      <w:r w:rsidRPr="00A02295">
        <w:t>question.</w:t>
      </w:r>
    </w:p>
    <w:p w14:paraId="14B0B796" w14:textId="77777777" w:rsidR="003D6AA4" w:rsidRDefault="003D6AA4" w:rsidP="003D6AA4">
      <w:pPr>
        <w:rPr>
          <w:b/>
          <w:bCs/>
        </w:rPr>
      </w:pPr>
      <w:r w:rsidRPr="00595458">
        <w:rPr>
          <w:b/>
          <w:bCs/>
        </w:rPr>
        <w:t>How could we improve the way prices are set for</w:t>
      </w:r>
      <w:r>
        <w:rPr>
          <w:b/>
          <w:bCs/>
        </w:rPr>
        <w:t> </w:t>
      </w:r>
      <w:r w:rsidRPr="00595458">
        <w:rPr>
          <w:b/>
          <w:bCs/>
        </w:rPr>
        <w:t>the NDIS?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0921" w14:paraId="7FBB2476" w14:textId="77777777" w:rsidTr="00420921">
        <w:trPr>
          <w:trHeight w:val="5085"/>
        </w:trPr>
        <w:sdt>
          <w:sdtPr>
            <w:rPr>
              <w:b/>
              <w:bCs/>
            </w:rPr>
            <w:id w:val="55065772"/>
            <w:placeholder>
              <w:docPart w:val="59026094CBF643C9A7634C05A05ABF55"/>
            </w:placeholder>
            <w:showingPlcHdr/>
          </w:sdtPr>
          <w:sdtContent>
            <w:tc>
              <w:tcPr>
                <w:tcW w:w="9016" w:type="dxa"/>
              </w:tcPr>
              <w:p w14:paraId="7812AE71" w14:textId="510CCA3E" w:rsidR="00420921" w:rsidRDefault="00420921" w:rsidP="00E17A1B">
                <w:pPr>
                  <w:rPr>
                    <w:b/>
                    <w:bCs/>
                  </w:rPr>
                </w:pPr>
                <w:r w:rsidRPr="00F102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A7FB27C" w14:textId="77777777" w:rsidR="003D6AA4" w:rsidRDefault="003D6AA4" w:rsidP="00420921">
      <w:pPr>
        <w:spacing w:before="600"/>
        <w:rPr>
          <w:b/>
          <w:bCs/>
        </w:rPr>
      </w:pPr>
      <w:r w:rsidRPr="00595458">
        <w:rPr>
          <w:b/>
          <w:bCs/>
        </w:rPr>
        <w:t xml:space="preserve">What is working well about how NDIS prices are set right now?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0921" w14:paraId="1DAFBC41" w14:textId="77777777" w:rsidTr="00420921">
        <w:trPr>
          <w:trHeight w:val="5161"/>
        </w:trPr>
        <w:sdt>
          <w:sdtPr>
            <w:rPr>
              <w:b/>
              <w:bCs/>
            </w:rPr>
            <w:id w:val="-1808459938"/>
            <w:placeholder>
              <w:docPart w:val="BD2F6FAEAADA461A92F35A322935B13B"/>
            </w:placeholder>
            <w:showingPlcHdr/>
          </w:sdtPr>
          <w:sdtContent>
            <w:tc>
              <w:tcPr>
                <w:tcW w:w="9016" w:type="dxa"/>
              </w:tcPr>
              <w:p w14:paraId="5EE1F638" w14:textId="77777777" w:rsidR="00420921" w:rsidRDefault="00420921" w:rsidP="00E17A1B">
                <w:pPr>
                  <w:rPr>
                    <w:b/>
                    <w:bCs/>
                  </w:rPr>
                </w:pPr>
                <w:r w:rsidRPr="0042092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5653B0A" w14:textId="77777777" w:rsidR="00420921" w:rsidRDefault="00420921">
      <w:pPr>
        <w:spacing w:before="0" w:after="0" w:line="240" w:lineRule="auto"/>
        <w:rPr>
          <w:rFonts w:cs="Times New Roman"/>
          <w:b/>
          <w:bCs/>
          <w:color w:val="74338E"/>
          <w:sz w:val="36"/>
          <w:szCs w:val="26"/>
          <w:lang w:eastAsia="x-none"/>
        </w:rPr>
      </w:pPr>
      <w:bookmarkStart w:id="17" w:name="_Toc177634776"/>
      <w:r>
        <w:br w:type="page"/>
      </w:r>
    </w:p>
    <w:p w14:paraId="5DF6778A" w14:textId="7FE9BF85" w:rsidR="00DB0295" w:rsidRPr="00DD556B" w:rsidRDefault="009B6CCC" w:rsidP="00DB0295">
      <w:pPr>
        <w:pStyle w:val="Heading2"/>
        <w:rPr>
          <w:lang w:val="en-AU"/>
        </w:rPr>
      </w:pPr>
      <w:r>
        <w:rPr>
          <w:lang w:val="en-AU"/>
        </w:rPr>
        <w:lastRenderedPageBreak/>
        <w:t xml:space="preserve">Principles </w:t>
      </w:r>
      <w:r w:rsidR="00A0695E">
        <w:rPr>
          <w:lang w:val="en-AU"/>
        </w:rPr>
        <w:t xml:space="preserve">to guide </w:t>
      </w:r>
      <w:r w:rsidR="006D43BF">
        <w:rPr>
          <w:lang w:val="en-AU"/>
        </w:rPr>
        <w:t>how</w:t>
      </w:r>
      <w:r w:rsidR="00A0695E">
        <w:rPr>
          <w:lang w:val="en-AU"/>
        </w:rPr>
        <w:t xml:space="preserve"> prices</w:t>
      </w:r>
      <w:r w:rsidR="007D7F33">
        <w:rPr>
          <w:lang w:val="en-AU"/>
        </w:rPr>
        <w:t xml:space="preserve"> </w:t>
      </w:r>
      <w:r w:rsidR="00B158A4">
        <w:rPr>
          <w:lang w:val="en-AU"/>
        </w:rPr>
        <w:t xml:space="preserve">are </w:t>
      </w:r>
      <w:r w:rsidR="007D7F33">
        <w:rPr>
          <w:lang w:val="en-AU"/>
        </w:rPr>
        <w:t>set</w:t>
      </w:r>
      <w:bookmarkEnd w:id="17"/>
    </w:p>
    <w:p w14:paraId="1D3B6F37" w14:textId="77777777" w:rsidR="003D6AA4" w:rsidRDefault="003D6AA4" w:rsidP="003D6AA4">
      <w:r>
        <w:t xml:space="preserve">We want to create a set of </w:t>
      </w:r>
      <w:r w:rsidRPr="009B6CCC">
        <w:rPr>
          <w:rStyle w:val="Strong"/>
        </w:rPr>
        <w:t>principles</w:t>
      </w:r>
      <w:r>
        <w:t xml:space="preserve"> to guide how prices could be set for the NDIS.</w:t>
      </w:r>
    </w:p>
    <w:p w14:paraId="0C265EC2" w14:textId="77777777" w:rsidR="003D6AA4" w:rsidRDefault="003D6AA4" w:rsidP="003D6AA4">
      <w:r>
        <w:t>Principles are important ideas we should always think about.</w:t>
      </w:r>
    </w:p>
    <w:p w14:paraId="370E00C9" w14:textId="77777777" w:rsidR="003D6AA4" w:rsidRDefault="003D6AA4" w:rsidP="003D6AA4">
      <w:r>
        <w:t>We want to make sure the principles work together so that prices are fair for everyone.</w:t>
      </w:r>
    </w:p>
    <w:p w14:paraId="2F40DD5C" w14:textId="77777777" w:rsidR="003D6AA4" w:rsidRDefault="003D6AA4" w:rsidP="003D6AA4">
      <w:r>
        <w:t xml:space="preserve">We also want to have principles that everyone agrees are important. </w:t>
      </w:r>
    </w:p>
    <w:p w14:paraId="6678F10E" w14:textId="77777777" w:rsidR="003D6AA4" w:rsidRDefault="003D6AA4" w:rsidP="003D6AA4">
      <w:r>
        <w:t>This includes:</w:t>
      </w:r>
    </w:p>
    <w:p w14:paraId="48C48FBC" w14:textId="77777777" w:rsidR="003D6AA4" w:rsidRPr="00420921" w:rsidRDefault="003D6AA4" w:rsidP="00420921">
      <w:pPr>
        <w:pStyle w:val="ListParagraph"/>
        <w:numPr>
          <w:ilvl w:val="0"/>
          <w:numId w:val="34"/>
        </w:numPr>
      </w:pPr>
      <w:r w:rsidRPr="00420921">
        <w:t>participants</w:t>
      </w:r>
    </w:p>
    <w:p w14:paraId="37CAFD7C" w14:textId="77777777" w:rsidR="003D6AA4" w:rsidRPr="00420921" w:rsidRDefault="003D6AA4" w:rsidP="00420921">
      <w:pPr>
        <w:pStyle w:val="ListParagraph"/>
        <w:numPr>
          <w:ilvl w:val="0"/>
          <w:numId w:val="34"/>
        </w:numPr>
      </w:pPr>
      <w:r w:rsidRPr="00420921">
        <w:t>people who the NDIS affects</w:t>
      </w:r>
    </w:p>
    <w:p w14:paraId="016B3DE4" w14:textId="77777777" w:rsidR="003D6AA4" w:rsidRPr="00420921" w:rsidRDefault="003D6AA4" w:rsidP="00420921">
      <w:pPr>
        <w:pStyle w:val="ListParagraph"/>
        <w:numPr>
          <w:ilvl w:val="0"/>
          <w:numId w:val="34"/>
        </w:numPr>
      </w:pPr>
      <w:r w:rsidRPr="00420921">
        <w:t>providers and workers</w:t>
      </w:r>
    </w:p>
    <w:p w14:paraId="0A31FE04" w14:textId="77777777" w:rsidR="003D6AA4" w:rsidRPr="00420921" w:rsidRDefault="003D6AA4" w:rsidP="00420921">
      <w:pPr>
        <w:pStyle w:val="ListParagraph"/>
        <w:numPr>
          <w:ilvl w:val="0"/>
          <w:numId w:val="34"/>
        </w:numPr>
      </w:pPr>
      <w:r w:rsidRPr="00420921">
        <w:t>governments.</w:t>
      </w:r>
    </w:p>
    <w:p w14:paraId="71AAB4F5" w14:textId="77777777" w:rsidR="00FA77A3" w:rsidRDefault="00FA77A3" w:rsidP="003D6AA4">
      <w:pPr>
        <w:rPr>
          <w:rFonts w:ascii="Josefin Sans" w:hAnsi="Josefin Sans" w:cs="Times New Roman"/>
          <w:b/>
          <w:bCs/>
          <w:color w:val="74338E"/>
          <w:sz w:val="44"/>
          <w:szCs w:val="26"/>
          <w:lang w:val="x-none" w:eastAsia="x-none"/>
        </w:rPr>
      </w:pPr>
      <w:r>
        <w:br w:type="page"/>
      </w:r>
    </w:p>
    <w:p w14:paraId="21022D63" w14:textId="62E0605F" w:rsidR="000422D8" w:rsidRDefault="000422D8" w:rsidP="00C6375A">
      <w:pPr>
        <w:pStyle w:val="Heading2"/>
      </w:pPr>
      <w:bookmarkStart w:id="18" w:name="_Toc177634777"/>
      <w:r>
        <w:lastRenderedPageBreak/>
        <w:t>Question</w:t>
      </w:r>
      <w:r w:rsidR="00FA77A3">
        <w:t>s</w:t>
      </w:r>
      <w:r>
        <w:t xml:space="preserve"> for you</w:t>
      </w:r>
      <w:bookmarkEnd w:id="18"/>
    </w:p>
    <w:p w14:paraId="16A9133A" w14:textId="77777777" w:rsidR="003D6AA4" w:rsidRPr="0010328F" w:rsidRDefault="003D6AA4" w:rsidP="003D6AA4">
      <w:r w:rsidRPr="0010328F">
        <w:t>We have some questions for you.</w:t>
      </w:r>
    </w:p>
    <w:p w14:paraId="6F534D0B" w14:textId="77777777" w:rsidR="003D6AA4" w:rsidRDefault="003D6AA4" w:rsidP="003D6AA4">
      <w:r w:rsidRPr="00A02295">
        <w:t>You can write your answer in the box below each</w:t>
      </w:r>
      <w:r>
        <w:t> </w:t>
      </w:r>
      <w:r w:rsidRPr="00A02295">
        <w:t>question.</w:t>
      </w:r>
    </w:p>
    <w:p w14:paraId="69BF88F1" w14:textId="77777777" w:rsidR="003D6AA4" w:rsidRDefault="003D6AA4" w:rsidP="003D6AA4">
      <w:pPr>
        <w:rPr>
          <w:b/>
          <w:bCs/>
        </w:rPr>
      </w:pPr>
      <w:r w:rsidRPr="00595458">
        <w:rPr>
          <w:b/>
          <w:bCs/>
        </w:rPr>
        <w:t xml:space="preserve">What principles should guide the way prices are set for the NDIS?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0921" w14:paraId="2B578F73" w14:textId="77777777" w:rsidTr="000C143B">
        <w:trPr>
          <w:trHeight w:val="4660"/>
        </w:trPr>
        <w:bookmarkStart w:id="19" w:name="_Hlk177725310" w:displacedByCustomXml="next"/>
        <w:sdt>
          <w:sdtPr>
            <w:rPr>
              <w:b/>
              <w:bCs/>
            </w:rPr>
            <w:id w:val="1345438990"/>
            <w:placeholder>
              <w:docPart w:val="DefaultPlaceholder_-1854013440"/>
            </w:placeholder>
            <w:showingPlcHdr/>
          </w:sdtPr>
          <w:sdtContent>
            <w:tc>
              <w:tcPr>
                <w:tcW w:w="9016" w:type="dxa"/>
              </w:tcPr>
              <w:p w14:paraId="48637A4C" w14:textId="2DCE73EF" w:rsidR="00420921" w:rsidRDefault="000C143B" w:rsidP="003D6AA4">
                <w:pPr>
                  <w:rPr>
                    <w:b/>
                    <w:bCs/>
                  </w:rPr>
                </w:pPr>
                <w:r w:rsidRPr="00F102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bookmarkEnd w:id="19"/>
    <w:p w14:paraId="73F57FC2" w14:textId="77777777" w:rsidR="003D6AA4" w:rsidRDefault="003D6AA4" w:rsidP="00420921">
      <w:pPr>
        <w:spacing w:before="600"/>
        <w:rPr>
          <w:b/>
          <w:bCs/>
        </w:rPr>
      </w:pPr>
      <w:r w:rsidRPr="00595458">
        <w:rPr>
          <w:b/>
          <w:bCs/>
        </w:rPr>
        <w:t>In what ways could these principles guide the way prices are set for the NDIS?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0921" w14:paraId="481FCE5C" w14:textId="77777777" w:rsidTr="000C143B">
        <w:trPr>
          <w:trHeight w:val="5099"/>
        </w:trPr>
        <w:sdt>
          <w:sdtPr>
            <w:rPr>
              <w:b/>
              <w:bCs/>
            </w:rPr>
            <w:id w:val="-868447160"/>
            <w:placeholder>
              <w:docPart w:val="E15B830ADA304DA19E49B9114EDCBCF0"/>
            </w:placeholder>
            <w:showingPlcHdr/>
          </w:sdtPr>
          <w:sdtContent>
            <w:tc>
              <w:tcPr>
                <w:tcW w:w="9016" w:type="dxa"/>
              </w:tcPr>
              <w:p w14:paraId="05527A05" w14:textId="3070A15B" w:rsidR="00420921" w:rsidRDefault="00420921" w:rsidP="00E17A1B">
                <w:pPr>
                  <w:rPr>
                    <w:b/>
                    <w:bCs/>
                  </w:rPr>
                </w:pPr>
                <w:r w:rsidRPr="00F102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8DC34BF" w14:textId="77777777" w:rsidR="00420921" w:rsidRDefault="00420921" w:rsidP="00DB0295">
      <w:pPr>
        <w:pStyle w:val="Heading2"/>
        <w:rPr>
          <w:lang w:val="en-AU"/>
        </w:rPr>
      </w:pPr>
      <w:bookmarkStart w:id="20" w:name="_Toc177634778"/>
      <w:r>
        <w:rPr>
          <w:lang w:val="en-AU"/>
        </w:rPr>
        <w:br w:type="page"/>
      </w:r>
    </w:p>
    <w:p w14:paraId="26642BEE" w14:textId="549164FE" w:rsidR="00DB0295" w:rsidRPr="009E592B" w:rsidRDefault="00E87837" w:rsidP="00DB0295">
      <w:pPr>
        <w:pStyle w:val="Heading2"/>
        <w:rPr>
          <w:lang w:val="en-AU"/>
        </w:rPr>
      </w:pPr>
      <w:r>
        <w:rPr>
          <w:lang w:val="en-AU"/>
        </w:rPr>
        <w:lastRenderedPageBreak/>
        <w:t xml:space="preserve">What </w:t>
      </w:r>
      <w:r w:rsidR="005421E2">
        <w:rPr>
          <w:lang w:val="en-AU"/>
        </w:rPr>
        <w:t xml:space="preserve">will </w:t>
      </w:r>
      <w:r>
        <w:rPr>
          <w:lang w:val="en-AU"/>
        </w:rPr>
        <w:t>happen next</w:t>
      </w:r>
      <w:bookmarkEnd w:id="20"/>
    </w:p>
    <w:p w14:paraId="73610DC6" w14:textId="4EB8FD8B" w:rsidR="003D6AA4" w:rsidRDefault="003D6AA4" w:rsidP="003D6AA4">
      <w:r w:rsidRPr="00964C2E">
        <w:t xml:space="preserve">For now, the </w:t>
      </w:r>
      <w:r w:rsidRPr="00A965AD">
        <w:rPr>
          <w:rStyle w:val="Strong"/>
        </w:rPr>
        <w:t xml:space="preserve">National Disability Insurance Agency </w:t>
      </w:r>
      <w:r>
        <w:t>is</w:t>
      </w:r>
      <w:r w:rsidRPr="00964C2E">
        <w:t xml:space="preserve"> still in charge </w:t>
      </w:r>
      <w:r>
        <w:t>of</w:t>
      </w:r>
      <w:r w:rsidR="000C143B">
        <w:t> </w:t>
      </w:r>
      <w:r>
        <w:t xml:space="preserve">how prices are set for the NDIS. </w:t>
      </w:r>
    </w:p>
    <w:p w14:paraId="6D5A673B" w14:textId="77777777" w:rsidR="003D6AA4" w:rsidRDefault="003D6AA4" w:rsidP="003D6AA4">
      <w:r w:rsidRPr="00A965AD">
        <w:t>The National Disability Insurance Agency runs the</w:t>
      </w:r>
      <w:r>
        <w:t> </w:t>
      </w:r>
      <w:r w:rsidRPr="00A965AD">
        <w:t>NDIS. </w:t>
      </w:r>
    </w:p>
    <w:p w14:paraId="40372304" w14:textId="77777777" w:rsidR="003D6AA4" w:rsidRDefault="003D6AA4" w:rsidP="003D6AA4">
      <w:r>
        <w:t xml:space="preserve">This </w:t>
      </w:r>
      <w:r w:rsidRPr="00EE17CC">
        <w:t xml:space="preserve">includes all work </w:t>
      </w:r>
      <w:r>
        <w:t>for</w:t>
      </w:r>
      <w:r w:rsidRPr="00EE17CC">
        <w:t xml:space="preserve"> the 2024</w:t>
      </w:r>
      <w:r>
        <w:t>–</w:t>
      </w:r>
      <w:r w:rsidRPr="00EE17CC">
        <w:t xml:space="preserve">25 </w:t>
      </w:r>
      <w:r w:rsidRPr="00CF42A3">
        <w:rPr>
          <w:rStyle w:val="Strong"/>
        </w:rPr>
        <w:t>Annual</w:t>
      </w:r>
      <w:r>
        <w:rPr>
          <w:rStyle w:val="Strong"/>
        </w:rPr>
        <w:t> </w:t>
      </w:r>
      <w:r w:rsidRPr="00CF42A3">
        <w:rPr>
          <w:rStyle w:val="Strong"/>
        </w:rPr>
        <w:t>Pricing Review</w:t>
      </w:r>
      <w:r w:rsidRPr="00EE17CC">
        <w:t>.</w:t>
      </w:r>
    </w:p>
    <w:p w14:paraId="1E472F8A" w14:textId="77777777" w:rsidR="003D6AA4" w:rsidRPr="00964C2E" w:rsidRDefault="003D6AA4" w:rsidP="003D6AA4">
      <w:r w:rsidRPr="00CF42A3">
        <w:t>The Annual Pricing Review is when NDIS service prices are reviewed and updated each year</w:t>
      </w:r>
      <w:r>
        <w:t>.</w:t>
      </w:r>
    </w:p>
    <w:p w14:paraId="2BF787DE" w14:textId="77777777" w:rsidR="003D6AA4" w:rsidRPr="00DB0295" w:rsidRDefault="003D6AA4" w:rsidP="003D6AA4">
      <w:r>
        <w:t>But we will use your ideas to learn about how to improve how we could set prices for the NDIS.</w:t>
      </w:r>
    </w:p>
    <w:p w14:paraId="5224151B" w14:textId="77777777" w:rsidR="003D6AA4" w:rsidRPr="00DB0295" w:rsidRDefault="003D6AA4" w:rsidP="000C143B">
      <w:pPr>
        <w:ind w:right="-330"/>
      </w:pPr>
      <w:r>
        <w:t>And we will use what we learn to give advice to the Australian Government.</w:t>
      </w:r>
    </w:p>
    <w:p w14:paraId="4D4A9542" w14:textId="6C03C251" w:rsidR="003D6AA4" w:rsidRDefault="003D6AA4" w:rsidP="003D6AA4">
      <w:r>
        <w:t>The Australian Government will use this information to decide if</w:t>
      </w:r>
      <w:r w:rsidR="000C143B">
        <w:t> </w:t>
      </w:r>
      <w:r>
        <w:t>we</w:t>
      </w:r>
      <w:r w:rsidR="000C143B">
        <w:t xml:space="preserve"> </w:t>
      </w:r>
      <w:r>
        <w:t>should manage how prices are set for the NDIS.</w:t>
      </w:r>
    </w:p>
    <w:p w14:paraId="7FC85565" w14:textId="77777777" w:rsidR="00DB0295" w:rsidRDefault="00DB0295" w:rsidP="003D6AA4">
      <w:pPr>
        <w:rPr>
          <w:rFonts w:cs="Times New Roman"/>
          <w:b/>
          <w:bCs/>
          <w:sz w:val="32"/>
          <w:szCs w:val="26"/>
          <w:lang w:val="x-none" w:eastAsia="x-none"/>
        </w:rPr>
      </w:pPr>
      <w:r>
        <w:br w:type="page"/>
      </w:r>
    </w:p>
    <w:p w14:paraId="5ED52BF3" w14:textId="77777777" w:rsidR="00E8184F" w:rsidRPr="00FD6321" w:rsidRDefault="00E8184F" w:rsidP="00E8184F">
      <w:pPr>
        <w:pStyle w:val="Heading2"/>
        <w:rPr>
          <w:lang w:val="en-AU"/>
        </w:rPr>
      </w:pPr>
      <w:bookmarkStart w:id="21" w:name="_Toc513644165"/>
      <w:bookmarkStart w:id="22" w:name="_Toc177634779"/>
      <w:bookmarkStart w:id="23" w:name="_Toc513644164"/>
      <w:bookmarkStart w:id="24" w:name="_Ref113483612"/>
      <w:r>
        <w:rPr>
          <w:lang w:val="en-AU"/>
        </w:rPr>
        <w:lastRenderedPageBreak/>
        <w:t>Contact us</w:t>
      </w:r>
      <w:bookmarkEnd w:id="21"/>
      <w:bookmarkEnd w:id="22"/>
    </w:p>
    <w:p w14:paraId="7D1D346E" w14:textId="77777777" w:rsidR="003D6AA4" w:rsidRDefault="003D6AA4" w:rsidP="003D6AA4">
      <w:r>
        <w:t>You can send us an email.</w:t>
      </w:r>
    </w:p>
    <w:p w14:paraId="64715479" w14:textId="77777777" w:rsidR="003D6AA4" w:rsidRPr="001A5C7B" w:rsidRDefault="003D6AA4" w:rsidP="003D6AA4">
      <w:hyperlink r:id="rId11" w:history="1">
        <w:r w:rsidRPr="00C057BA">
          <w:rPr>
            <w:rStyle w:val="Hyperlink"/>
          </w:rPr>
          <w:t>ndispricingreform@ihacpa.gov.au</w:t>
        </w:r>
      </w:hyperlink>
    </w:p>
    <w:p w14:paraId="6AC2912D" w14:textId="77777777" w:rsidR="003D6AA4" w:rsidRDefault="003D6AA4" w:rsidP="003D6AA4">
      <w:r>
        <w:t>You can visit our website.</w:t>
      </w:r>
    </w:p>
    <w:p w14:paraId="454868C7" w14:textId="6AB89624" w:rsidR="003D6AA4" w:rsidRPr="001A5C7B" w:rsidRDefault="003D6AA4" w:rsidP="003D6AA4">
      <w:hyperlink r:id="rId12" w:history="1">
        <w:r w:rsidRPr="003F7026">
          <w:rPr>
            <w:rStyle w:val="Hyperlink"/>
          </w:rPr>
          <w:t>www.ihacpa.gov.au/ndis-pricing-reform/</w:t>
        </w:r>
        <w:r>
          <w:rPr>
            <w:rStyle w:val="Hyperlink"/>
          </w:rPr>
          <w:t xml:space="preserve"> </w:t>
        </w:r>
        <w:r w:rsidRPr="003F7026">
          <w:rPr>
            <w:rStyle w:val="Hyperlink"/>
          </w:rPr>
          <w:t>stay-updated</w:t>
        </w:r>
      </w:hyperlink>
      <w:r>
        <w:rPr>
          <w:rStyle w:val="Hyperlink"/>
        </w:rPr>
        <w:t xml:space="preserve"> </w:t>
      </w:r>
    </w:p>
    <w:p w14:paraId="10A5B904" w14:textId="77777777" w:rsidR="00DD6DC7" w:rsidRDefault="00DD6DC7" w:rsidP="003D6AA4">
      <w:pPr>
        <w:rPr>
          <w:rFonts w:ascii="Josefin Sans" w:hAnsi="Josefin Sans" w:cs="Times New Roman"/>
          <w:b/>
          <w:bCs/>
          <w:color w:val="74338E"/>
          <w:sz w:val="44"/>
          <w:szCs w:val="26"/>
          <w:lang w:val="x-none" w:eastAsia="x-none"/>
        </w:rPr>
      </w:pPr>
      <w:bookmarkStart w:id="25" w:name="_Ref171412727"/>
      <w:r>
        <w:br w:type="page"/>
      </w:r>
    </w:p>
    <w:p w14:paraId="43810372" w14:textId="37F016C1" w:rsidR="003C25FD" w:rsidRDefault="003C25FD" w:rsidP="003C25FD">
      <w:pPr>
        <w:pStyle w:val="Heading2"/>
      </w:pPr>
      <w:bookmarkStart w:id="26" w:name="_Toc177634780"/>
      <w:bookmarkStart w:id="27" w:name="_Ref177636448"/>
      <w:bookmarkStart w:id="28" w:name="_Ref177636451"/>
      <w:r>
        <w:lastRenderedPageBreak/>
        <w:t>Word list</w:t>
      </w:r>
      <w:bookmarkEnd w:id="23"/>
      <w:bookmarkEnd w:id="24"/>
      <w:bookmarkEnd w:id="25"/>
      <w:bookmarkEnd w:id="26"/>
      <w:bookmarkEnd w:id="27"/>
      <w:bookmarkEnd w:id="28"/>
    </w:p>
    <w:p w14:paraId="476DFAB7" w14:textId="77777777" w:rsidR="00847C34" w:rsidRPr="00847C34" w:rsidRDefault="00847C34" w:rsidP="003D6AA4">
      <w:pPr>
        <w:rPr>
          <w:lang w:val="x-none" w:eastAsia="x-none"/>
        </w:rPr>
      </w:pPr>
      <w:r w:rsidRPr="002D7597">
        <w:t xml:space="preserve">This list explains what the </w:t>
      </w:r>
      <w:r w:rsidRPr="007D1C1B">
        <w:rPr>
          <w:rStyle w:val="Strong"/>
        </w:rPr>
        <w:t>bold</w:t>
      </w:r>
      <w:r w:rsidRPr="002D7597">
        <w:t xml:space="preserve"> words in this document mean.</w:t>
      </w:r>
    </w:p>
    <w:p w14:paraId="7A39A8C6" w14:textId="77777777" w:rsidR="003D6AA4" w:rsidRDefault="003D6AA4" w:rsidP="002D2914">
      <w:pPr>
        <w:pStyle w:val="Wordlistterm"/>
      </w:pPr>
      <w:r w:rsidRPr="00CF42A3">
        <w:t xml:space="preserve">Annual Pricing Review </w:t>
      </w:r>
    </w:p>
    <w:p w14:paraId="110CB8A2" w14:textId="77777777" w:rsidR="003D6AA4" w:rsidRPr="00534194" w:rsidRDefault="003D6AA4" w:rsidP="003D6AA4">
      <w:r w:rsidRPr="00CF42A3">
        <w:t>The Annual Pricing Review is when NDIS service prices are reviewed and updated each year</w:t>
      </w:r>
      <w:r w:rsidRPr="00534194">
        <w:t>.</w:t>
      </w:r>
    </w:p>
    <w:p w14:paraId="3013C657" w14:textId="77777777" w:rsidR="003D6AA4" w:rsidRDefault="003D6AA4" w:rsidP="002D2914">
      <w:pPr>
        <w:pStyle w:val="Wordlistterm"/>
      </w:pPr>
      <w:r w:rsidRPr="00A965AD">
        <w:t>National Disability Insurance Agency</w:t>
      </w:r>
    </w:p>
    <w:p w14:paraId="01ACC6E2" w14:textId="77777777" w:rsidR="003D6AA4" w:rsidRPr="00A965AD" w:rsidRDefault="003D6AA4" w:rsidP="003D6AA4">
      <w:r w:rsidRPr="00A965AD">
        <w:t>The National Disability Insurance Agency runs the</w:t>
      </w:r>
      <w:r>
        <w:t> </w:t>
      </w:r>
      <w:r w:rsidRPr="00A965AD">
        <w:t xml:space="preserve">NDIS. </w:t>
      </w:r>
    </w:p>
    <w:p w14:paraId="5C568652" w14:textId="77777777" w:rsidR="003D6AA4" w:rsidRPr="002D7597" w:rsidRDefault="003D6AA4" w:rsidP="002D2914">
      <w:pPr>
        <w:pStyle w:val="Wordlistterm"/>
      </w:pPr>
      <w:r w:rsidRPr="002D7597">
        <w:t xml:space="preserve">National Disability Insurance Scheme (NDIS) </w:t>
      </w:r>
    </w:p>
    <w:p w14:paraId="7E6BD6CC" w14:textId="77777777" w:rsidR="003D6AA4" w:rsidRPr="006B708B" w:rsidRDefault="003D6AA4" w:rsidP="003D6AA4">
      <w:r>
        <w:t>The NDIS provides services and support to people with disability.</w:t>
      </w:r>
    </w:p>
    <w:p w14:paraId="0A1C4D3E" w14:textId="77777777" w:rsidR="003D6AA4" w:rsidRDefault="003D6AA4" w:rsidP="002D2914">
      <w:pPr>
        <w:pStyle w:val="Wordlistterm"/>
      </w:pPr>
      <w:r>
        <w:t>NDIS Review</w:t>
      </w:r>
    </w:p>
    <w:p w14:paraId="7ACC042F" w14:textId="77777777" w:rsidR="003D6AA4" w:rsidRDefault="003D6AA4" w:rsidP="003D6AA4">
      <w:r>
        <w:t>The Australian Government looked at the NDIS to find out what:</w:t>
      </w:r>
    </w:p>
    <w:p w14:paraId="7FC975E8" w14:textId="77777777" w:rsidR="003D6AA4" w:rsidRPr="000C143B" w:rsidRDefault="003D6AA4" w:rsidP="000C143B">
      <w:pPr>
        <w:pStyle w:val="ListParagraph"/>
        <w:numPr>
          <w:ilvl w:val="0"/>
          <w:numId w:val="35"/>
        </w:numPr>
      </w:pPr>
      <w:r w:rsidRPr="000C143B">
        <w:t>worked well</w:t>
      </w:r>
    </w:p>
    <w:p w14:paraId="6EBD48C7" w14:textId="77777777" w:rsidR="003D6AA4" w:rsidRPr="000C143B" w:rsidRDefault="003D6AA4" w:rsidP="000C143B">
      <w:pPr>
        <w:pStyle w:val="ListParagraph"/>
        <w:numPr>
          <w:ilvl w:val="0"/>
          <w:numId w:val="35"/>
        </w:numPr>
      </w:pPr>
      <w:r w:rsidRPr="000C143B">
        <w:t>could be better.</w:t>
      </w:r>
    </w:p>
    <w:p w14:paraId="6E9DF21A" w14:textId="77777777" w:rsidR="003D6AA4" w:rsidRPr="00AE504A" w:rsidRDefault="003D6AA4" w:rsidP="003D6AA4">
      <w:r>
        <w:t xml:space="preserve">They call it the </w:t>
      </w:r>
      <w:r w:rsidRPr="00D438E1">
        <w:t>NDIS Review</w:t>
      </w:r>
      <w:r w:rsidRPr="00AE504A">
        <w:t>.</w:t>
      </w:r>
    </w:p>
    <w:p w14:paraId="3C5DBA5E" w14:textId="77777777" w:rsidR="003D6AA4" w:rsidRPr="002D7597" w:rsidRDefault="003D6AA4" w:rsidP="002D2914">
      <w:pPr>
        <w:pStyle w:val="Wordlistterm"/>
      </w:pPr>
      <w:r>
        <w:t>Participants</w:t>
      </w:r>
    </w:p>
    <w:p w14:paraId="72C389C7" w14:textId="77777777" w:rsidR="003D6AA4" w:rsidRPr="002D7597" w:rsidRDefault="003D6AA4" w:rsidP="003D6AA4">
      <w:r w:rsidRPr="002D7597">
        <w:t>Participants are people with disability who take</w:t>
      </w:r>
      <w:r>
        <w:t> </w:t>
      </w:r>
      <w:r w:rsidRPr="002D7597">
        <w:t>part in the NDIS.</w:t>
      </w:r>
    </w:p>
    <w:p w14:paraId="52898B22" w14:textId="77777777" w:rsidR="003D6AA4" w:rsidRPr="002D7597" w:rsidRDefault="003D6AA4" w:rsidP="002D2914">
      <w:pPr>
        <w:pStyle w:val="Wordlistterm"/>
      </w:pPr>
      <w:r>
        <w:t>Principles</w:t>
      </w:r>
    </w:p>
    <w:p w14:paraId="01AB6A4D" w14:textId="77777777" w:rsidR="003D6AA4" w:rsidRPr="002D7597" w:rsidRDefault="003D6AA4" w:rsidP="003D6AA4">
      <w:r w:rsidRPr="002D7597">
        <w:t>Principles are important ideas we should always think about.</w:t>
      </w:r>
    </w:p>
    <w:p w14:paraId="2819C25F" w14:textId="77777777" w:rsidR="003D6AA4" w:rsidRDefault="003D6AA4" w:rsidP="002D2914">
      <w:pPr>
        <w:pStyle w:val="Wordlistterm"/>
      </w:pPr>
      <w:r w:rsidRPr="002D7597">
        <w:t>Providers</w:t>
      </w:r>
    </w:p>
    <w:p w14:paraId="7F428B67" w14:textId="77777777" w:rsidR="003D6AA4" w:rsidRPr="002D7597" w:rsidRDefault="003D6AA4" w:rsidP="003D6AA4">
      <w:r w:rsidRPr="002D7597">
        <w:t>Providers support people with disability by delivering a service.</w:t>
      </w:r>
    </w:p>
    <w:p w14:paraId="3841DF96" w14:textId="77777777" w:rsidR="000C143B" w:rsidRDefault="000C143B" w:rsidP="002D2914">
      <w:pPr>
        <w:pStyle w:val="Wordlistterm"/>
      </w:pPr>
      <w:r>
        <w:br w:type="page"/>
      </w:r>
    </w:p>
    <w:p w14:paraId="36EAFDE8" w14:textId="7E3E54A3" w:rsidR="003D6AA4" w:rsidRDefault="003D6AA4" w:rsidP="002D2914">
      <w:pPr>
        <w:pStyle w:val="Wordlistterm"/>
      </w:pPr>
      <w:r>
        <w:lastRenderedPageBreak/>
        <w:t>Quality</w:t>
      </w:r>
    </w:p>
    <w:p w14:paraId="701B8120" w14:textId="77777777" w:rsidR="003D6AA4" w:rsidRDefault="003D6AA4" w:rsidP="003D6AA4">
      <w:r>
        <w:t xml:space="preserve">Quality is about good services that: </w:t>
      </w:r>
    </w:p>
    <w:p w14:paraId="6A358C47" w14:textId="77777777" w:rsidR="003D6AA4" w:rsidRPr="000C143B" w:rsidRDefault="003D6AA4" w:rsidP="000C143B">
      <w:pPr>
        <w:pStyle w:val="ListParagraph"/>
        <w:numPr>
          <w:ilvl w:val="0"/>
          <w:numId w:val="36"/>
        </w:numPr>
      </w:pPr>
      <w:r w:rsidRPr="000C143B">
        <w:t>meet the needs of people with disability</w:t>
      </w:r>
    </w:p>
    <w:p w14:paraId="2353701D" w14:textId="77777777" w:rsidR="003D6AA4" w:rsidRPr="000C143B" w:rsidRDefault="003D6AA4" w:rsidP="000C143B">
      <w:pPr>
        <w:pStyle w:val="ListParagraph"/>
        <w:numPr>
          <w:ilvl w:val="0"/>
          <w:numId w:val="36"/>
        </w:numPr>
      </w:pPr>
      <w:r w:rsidRPr="000C143B">
        <w:t xml:space="preserve">support people with disability to reach their goals </w:t>
      </w:r>
    </w:p>
    <w:p w14:paraId="5300C6BA" w14:textId="77777777" w:rsidR="003D6AA4" w:rsidRPr="000C143B" w:rsidRDefault="003D6AA4" w:rsidP="000C143B">
      <w:pPr>
        <w:pStyle w:val="ListParagraph"/>
        <w:numPr>
          <w:ilvl w:val="0"/>
          <w:numId w:val="36"/>
        </w:numPr>
      </w:pPr>
      <w:r w:rsidRPr="000C143B">
        <w:t>give people with disability choice and control.</w:t>
      </w:r>
    </w:p>
    <w:p w14:paraId="4D1A66C5" w14:textId="687F29AB" w:rsidR="004D5B96" w:rsidRPr="00E9512B" w:rsidRDefault="004D5B96" w:rsidP="003D6AA4">
      <w:pPr>
        <w:rPr>
          <w:sz w:val="2"/>
          <w:szCs w:val="2"/>
        </w:rPr>
      </w:pPr>
    </w:p>
    <w:p w14:paraId="2CC4C7A4" w14:textId="10AA9D9A" w:rsidR="003D6AA4" w:rsidRPr="00A7756D" w:rsidRDefault="003D6AA4" w:rsidP="000C143B">
      <w:pPr>
        <w:spacing w:before="9840"/>
        <w:ind w:right="-330"/>
        <w:rPr>
          <w:szCs w:val="28"/>
        </w:rPr>
      </w:pPr>
      <w:r w:rsidRPr="00A7756D">
        <w:rPr>
          <w:szCs w:val="28"/>
        </w:rPr>
        <w:t xml:space="preserve">The Information Access Group created this </w:t>
      </w:r>
      <w:r w:rsidR="000C143B">
        <w:rPr>
          <w:szCs w:val="28"/>
        </w:rPr>
        <w:t xml:space="preserve">text-only </w:t>
      </w:r>
      <w:r w:rsidRPr="00A7756D">
        <w:rPr>
          <w:szCs w:val="28"/>
        </w:rPr>
        <w:t>Easy Read document. For</w:t>
      </w:r>
      <w:r>
        <w:rPr>
          <w:szCs w:val="28"/>
        </w:rPr>
        <w:t> </w:t>
      </w:r>
      <w:r w:rsidRPr="00A7756D">
        <w:rPr>
          <w:szCs w:val="28"/>
        </w:rPr>
        <w:t>any</w:t>
      </w:r>
      <w:r>
        <w:rPr>
          <w:szCs w:val="28"/>
        </w:rPr>
        <w:t> </w:t>
      </w:r>
      <w:r w:rsidRPr="00A7756D">
        <w:rPr>
          <w:szCs w:val="28"/>
        </w:rPr>
        <w:t xml:space="preserve">enquiries, please visit </w:t>
      </w:r>
      <w:hyperlink r:id="rId13" w:history="1">
        <w:r w:rsidRPr="00A7756D">
          <w:rPr>
            <w:rStyle w:val="Hyperlink"/>
            <w:spacing w:val="-6"/>
            <w:szCs w:val="28"/>
          </w:rPr>
          <w:t>www.informationaccessgroup.com</w:t>
        </w:r>
      </w:hyperlink>
      <w:r w:rsidRPr="00A7756D">
        <w:rPr>
          <w:spacing w:val="-6"/>
          <w:szCs w:val="28"/>
        </w:rPr>
        <w:t xml:space="preserve">. </w:t>
      </w:r>
      <w:r w:rsidR="000C143B">
        <w:rPr>
          <w:spacing w:val="-6"/>
          <w:szCs w:val="28"/>
        </w:rPr>
        <w:br/>
      </w:r>
      <w:r w:rsidRPr="00A7756D">
        <w:rPr>
          <w:spacing w:val="-6"/>
          <w:szCs w:val="28"/>
        </w:rPr>
        <w:t xml:space="preserve">Quote job number </w:t>
      </w:r>
      <w:r>
        <w:rPr>
          <w:spacing w:val="-6"/>
          <w:szCs w:val="28"/>
        </w:rPr>
        <w:t>6002.</w:t>
      </w:r>
    </w:p>
    <w:p w14:paraId="16A23512" w14:textId="686F07F7" w:rsidR="00DB0295" w:rsidRPr="00F01026" w:rsidRDefault="00DB0295" w:rsidP="003D6AA4">
      <w:pPr>
        <w:rPr>
          <w:sz w:val="2"/>
          <w:szCs w:val="2"/>
        </w:rPr>
      </w:pPr>
    </w:p>
    <w:sectPr w:rsidR="00DB0295" w:rsidRPr="00F01026" w:rsidSect="003D6AA4">
      <w:footerReference w:type="even" r:id="rId14"/>
      <w:footerReference w:type="default" r:id="rId15"/>
      <w:footerReference w:type="first" r:id="rId16"/>
      <w:pgSz w:w="11906" w:h="16838"/>
      <w:pgMar w:top="1134" w:right="1440" w:bottom="1134" w:left="1440" w:header="850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18CEEF" w14:textId="77777777" w:rsidR="00B5344B" w:rsidRDefault="00B5344B" w:rsidP="00134CC3">
      <w:pPr>
        <w:spacing w:before="0" w:after="0" w:line="240" w:lineRule="auto"/>
      </w:pPr>
      <w:r>
        <w:separator/>
      </w:r>
    </w:p>
    <w:p w14:paraId="10C78683" w14:textId="77777777" w:rsidR="00B5344B" w:rsidRDefault="00B5344B"/>
  </w:endnote>
  <w:endnote w:type="continuationSeparator" w:id="0">
    <w:p w14:paraId="36C057D3" w14:textId="77777777" w:rsidR="00B5344B" w:rsidRDefault="00B5344B" w:rsidP="00134CC3">
      <w:pPr>
        <w:spacing w:before="0" w:after="0" w:line="240" w:lineRule="auto"/>
      </w:pPr>
      <w:r>
        <w:continuationSeparator/>
      </w:r>
    </w:p>
    <w:p w14:paraId="0BF5FEBD" w14:textId="77777777" w:rsidR="00B5344B" w:rsidRDefault="00B534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4FB0F8D-2FDA-437A-900D-38082A6774BA}"/>
    <w:embedBold r:id="rId2" w:fontKey="{D101C702-238A-44B0-BF8A-1DC8F466A3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F35CBE6-250E-47E6-BDE7-DA0D85729634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Josefin Sans">
    <w:charset w:val="00"/>
    <w:family w:val="auto"/>
    <w:pitch w:val="variable"/>
    <w:sig w:usb0="A00000FF" w:usb1="4000204B" w:usb2="00000000" w:usb3="00000000" w:csb0="00000193" w:csb1="00000000"/>
    <w:embedBold r:id="rId4" w:fontKey="{34604BF3-0C81-487B-92BA-035F3A0C6C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367D9D-59EB-43B7-B515-0E56039BB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553F5" w14:textId="7777777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D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4729719" w14:textId="77777777" w:rsidR="003C25FD" w:rsidRDefault="003C25FD" w:rsidP="003C25FD">
    <w:pPr>
      <w:pStyle w:val="Footer"/>
      <w:ind w:right="360"/>
    </w:pPr>
  </w:p>
  <w:p w14:paraId="75575919" w14:textId="77777777" w:rsidR="001F0C41" w:rsidRDefault="001F0C4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Arial"/>
      </w:rPr>
      <w:id w:val="488909073"/>
      <w:docPartObj>
        <w:docPartGallery w:val="Page Numbers (Bottom of Page)"/>
        <w:docPartUnique/>
      </w:docPartObj>
    </w:sdtPr>
    <w:sdtContent>
      <w:sdt>
        <w:sdtPr>
          <w:rPr>
            <w:rFonts w:cs="Arial"/>
          </w:rPr>
          <w:id w:val="1728636285"/>
          <w:docPartObj>
            <w:docPartGallery w:val="Page Numbers (Top of Page)"/>
            <w:docPartUnique/>
          </w:docPartObj>
        </w:sdtPr>
        <w:sdtContent>
          <w:p w14:paraId="1F503569" w14:textId="60E987D8" w:rsidR="001F0C41" w:rsidRPr="003D6AA4" w:rsidRDefault="003D6AA4" w:rsidP="003D6AA4">
            <w:pPr>
              <w:pStyle w:val="Footer"/>
              <w:jc w:val="center"/>
              <w:rPr>
                <w:rFonts w:cs="Arial"/>
              </w:rPr>
            </w:pPr>
            <w:r w:rsidRPr="003D6AA4">
              <w:rPr>
                <w:rFonts w:cs="Arial"/>
              </w:rPr>
              <w:t xml:space="preserve">Page </w:t>
            </w:r>
            <w:r w:rsidRPr="003D6AA4">
              <w:rPr>
                <w:rFonts w:cs="Arial"/>
                <w:b/>
                <w:bCs/>
                <w:sz w:val="24"/>
                <w:szCs w:val="24"/>
              </w:rPr>
              <w:fldChar w:fldCharType="begin"/>
            </w:r>
            <w:r w:rsidRPr="003D6AA4">
              <w:rPr>
                <w:rFonts w:cs="Arial"/>
                <w:b/>
                <w:bCs/>
              </w:rPr>
              <w:instrText xml:space="preserve"> PAGE </w:instrText>
            </w:r>
            <w:r w:rsidRPr="003D6AA4">
              <w:rPr>
                <w:rFonts w:cs="Arial"/>
                <w:b/>
                <w:bCs/>
                <w:sz w:val="24"/>
                <w:szCs w:val="24"/>
              </w:rPr>
              <w:fldChar w:fldCharType="separate"/>
            </w:r>
            <w:r w:rsidRPr="003D6AA4">
              <w:rPr>
                <w:rFonts w:cs="Arial"/>
                <w:b/>
                <w:bCs/>
                <w:noProof/>
              </w:rPr>
              <w:t>2</w:t>
            </w:r>
            <w:r w:rsidRPr="003D6AA4">
              <w:rPr>
                <w:rFonts w:cs="Arial"/>
                <w:b/>
                <w:bCs/>
                <w:sz w:val="24"/>
                <w:szCs w:val="24"/>
              </w:rPr>
              <w:fldChar w:fldCharType="end"/>
            </w:r>
            <w:r w:rsidRPr="003D6AA4">
              <w:rPr>
                <w:rFonts w:cs="Arial"/>
              </w:rPr>
              <w:t xml:space="preserve"> of </w:t>
            </w:r>
            <w:r w:rsidRPr="003D6AA4">
              <w:rPr>
                <w:rFonts w:cs="Arial"/>
                <w:b/>
                <w:bCs/>
                <w:sz w:val="24"/>
                <w:szCs w:val="24"/>
              </w:rPr>
              <w:fldChar w:fldCharType="begin"/>
            </w:r>
            <w:r w:rsidRPr="003D6AA4">
              <w:rPr>
                <w:rFonts w:cs="Arial"/>
                <w:b/>
                <w:bCs/>
              </w:rPr>
              <w:instrText xml:space="preserve"> NUMPAGES  </w:instrText>
            </w:r>
            <w:r w:rsidRPr="003D6AA4">
              <w:rPr>
                <w:rFonts w:cs="Arial"/>
                <w:b/>
                <w:bCs/>
                <w:sz w:val="24"/>
                <w:szCs w:val="24"/>
              </w:rPr>
              <w:fldChar w:fldCharType="separate"/>
            </w:r>
            <w:r w:rsidRPr="003D6AA4">
              <w:rPr>
                <w:rFonts w:cs="Arial"/>
                <w:b/>
                <w:bCs/>
                <w:noProof/>
              </w:rPr>
              <w:t>2</w:t>
            </w:r>
            <w:r w:rsidRPr="003D6AA4">
              <w:rPr>
                <w:rFonts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29202" w14:textId="6745A402" w:rsidR="00290F99" w:rsidRDefault="00137E12" w:rsidP="00572836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A25B52A" wp14:editId="75B1D324">
          <wp:simplePos x="0" y="0"/>
          <wp:positionH relativeFrom="margin">
            <wp:posOffset>0</wp:posOffset>
          </wp:positionH>
          <wp:positionV relativeFrom="paragraph">
            <wp:posOffset>-536765</wp:posOffset>
          </wp:positionV>
          <wp:extent cx="971550" cy="908050"/>
          <wp:effectExtent l="0" t="0" r="0" b="6350"/>
          <wp:wrapNone/>
          <wp:docPr id="6687350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7350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9326E" w14:textId="77777777" w:rsidR="00B5344B" w:rsidRDefault="00B5344B" w:rsidP="00134CC3">
      <w:pPr>
        <w:spacing w:before="0" w:after="0" w:line="240" w:lineRule="auto"/>
      </w:pPr>
      <w:r>
        <w:separator/>
      </w:r>
    </w:p>
    <w:p w14:paraId="56009B86" w14:textId="77777777" w:rsidR="00B5344B" w:rsidRDefault="00B5344B"/>
  </w:footnote>
  <w:footnote w:type="continuationSeparator" w:id="0">
    <w:p w14:paraId="774B4960" w14:textId="77777777" w:rsidR="00B5344B" w:rsidRDefault="00B5344B" w:rsidP="00134CC3">
      <w:pPr>
        <w:spacing w:before="0" w:after="0" w:line="240" w:lineRule="auto"/>
      </w:pPr>
      <w:r>
        <w:continuationSeparator/>
      </w:r>
    </w:p>
    <w:p w14:paraId="1E4ACDB4" w14:textId="77777777" w:rsidR="00B5344B" w:rsidRDefault="00B5344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A8C82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FCEE9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02E2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AE6D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E128D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9E95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64FD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4875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5808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AE033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46568"/>
    <w:multiLevelType w:val="hybridMultilevel"/>
    <w:tmpl w:val="B1EE6E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002115"/>
    <w:multiLevelType w:val="hybridMultilevel"/>
    <w:tmpl w:val="A8F675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7A7659"/>
    <w:multiLevelType w:val="hybridMultilevel"/>
    <w:tmpl w:val="007CE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A80314"/>
    <w:multiLevelType w:val="hybridMultilevel"/>
    <w:tmpl w:val="4322F7BA"/>
    <w:lvl w:ilvl="0" w:tplc="DE90E0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442E"/>
    <w:multiLevelType w:val="hybridMultilevel"/>
    <w:tmpl w:val="16562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3B12D6"/>
    <w:multiLevelType w:val="hybridMultilevel"/>
    <w:tmpl w:val="B00EB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43C45"/>
    <w:multiLevelType w:val="hybridMultilevel"/>
    <w:tmpl w:val="56520ACA"/>
    <w:lvl w:ilvl="0" w:tplc="859E97D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122974"/>
    <w:multiLevelType w:val="hybridMultilevel"/>
    <w:tmpl w:val="E8628C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83F91"/>
    <w:multiLevelType w:val="hybridMultilevel"/>
    <w:tmpl w:val="DC1E0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113EBA"/>
    <w:multiLevelType w:val="hybridMultilevel"/>
    <w:tmpl w:val="555AD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71FBE"/>
    <w:multiLevelType w:val="hybridMultilevel"/>
    <w:tmpl w:val="CC2EA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0229C"/>
    <w:multiLevelType w:val="hybridMultilevel"/>
    <w:tmpl w:val="E9D432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FB0B7E"/>
    <w:multiLevelType w:val="hybridMultilevel"/>
    <w:tmpl w:val="3AA077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2B45D8"/>
    <w:multiLevelType w:val="hybridMultilevel"/>
    <w:tmpl w:val="6E565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610936"/>
    <w:multiLevelType w:val="hybridMultilevel"/>
    <w:tmpl w:val="242AA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345E81"/>
    <w:multiLevelType w:val="hybridMultilevel"/>
    <w:tmpl w:val="6CD24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5058D"/>
    <w:multiLevelType w:val="hybridMultilevel"/>
    <w:tmpl w:val="3F643C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E0FF3"/>
    <w:multiLevelType w:val="hybridMultilevel"/>
    <w:tmpl w:val="0B203150"/>
    <w:lvl w:ilvl="0" w:tplc="012E869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2119F1"/>
    <w:multiLevelType w:val="hybridMultilevel"/>
    <w:tmpl w:val="E692EF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7A1B5E"/>
    <w:multiLevelType w:val="hybridMultilevel"/>
    <w:tmpl w:val="4886C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1F7648"/>
    <w:multiLevelType w:val="hybridMultilevel"/>
    <w:tmpl w:val="492449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D0BFD"/>
    <w:multiLevelType w:val="hybridMultilevel"/>
    <w:tmpl w:val="309E7C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033490">
    <w:abstractNumId w:val="13"/>
  </w:num>
  <w:num w:numId="2" w16cid:durableId="1383166589">
    <w:abstractNumId w:val="31"/>
  </w:num>
  <w:num w:numId="3" w16cid:durableId="1610549831">
    <w:abstractNumId w:val="26"/>
  </w:num>
  <w:num w:numId="4" w16cid:durableId="134376754">
    <w:abstractNumId w:val="9"/>
  </w:num>
  <w:num w:numId="5" w16cid:durableId="1244148689">
    <w:abstractNumId w:val="7"/>
  </w:num>
  <w:num w:numId="6" w16cid:durableId="1524972726">
    <w:abstractNumId w:val="6"/>
  </w:num>
  <w:num w:numId="7" w16cid:durableId="58555142">
    <w:abstractNumId w:val="5"/>
  </w:num>
  <w:num w:numId="8" w16cid:durableId="1273434939">
    <w:abstractNumId w:val="4"/>
  </w:num>
  <w:num w:numId="9" w16cid:durableId="39256238">
    <w:abstractNumId w:val="8"/>
  </w:num>
  <w:num w:numId="10" w16cid:durableId="337002341">
    <w:abstractNumId w:val="3"/>
  </w:num>
  <w:num w:numId="11" w16cid:durableId="172502319">
    <w:abstractNumId w:val="2"/>
  </w:num>
  <w:num w:numId="12" w16cid:durableId="1013730983">
    <w:abstractNumId w:val="1"/>
  </w:num>
  <w:num w:numId="13" w16cid:durableId="1260988029">
    <w:abstractNumId w:val="0"/>
  </w:num>
  <w:num w:numId="14" w16cid:durableId="280501547">
    <w:abstractNumId w:val="15"/>
  </w:num>
  <w:num w:numId="15" w16cid:durableId="290551237">
    <w:abstractNumId w:val="14"/>
  </w:num>
  <w:num w:numId="16" w16cid:durableId="1521972531">
    <w:abstractNumId w:val="27"/>
  </w:num>
  <w:num w:numId="17" w16cid:durableId="1956666526">
    <w:abstractNumId w:val="33"/>
  </w:num>
  <w:num w:numId="18" w16cid:durableId="662318054">
    <w:abstractNumId w:val="23"/>
  </w:num>
  <w:num w:numId="19" w16cid:durableId="1335720964">
    <w:abstractNumId w:val="10"/>
  </w:num>
  <w:num w:numId="20" w16cid:durableId="1543514402">
    <w:abstractNumId w:val="17"/>
  </w:num>
  <w:num w:numId="21" w16cid:durableId="1739743852">
    <w:abstractNumId w:val="21"/>
  </w:num>
  <w:num w:numId="22" w16cid:durableId="1173182427">
    <w:abstractNumId w:val="17"/>
  </w:num>
  <w:num w:numId="23" w16cid:durableId="1928226758">
    <w:abstractNumId w:val="22"/>
  </w:num>
  <w:num w:numId="24" w16cid:durableId="1615752843">
    <w:abstractNumId w:val="29"/>
  </w:num>
  <w:num w:numId="25" w16cid:durableId="1094664669">
    <w:abstractNumId w:val="12"/>
  </w:num>
  <w:num w:numId="26" w16cid:durableId="449780589">
    <w:abstractNumId w:val="30"/>
  </w:num>
  <w:num w:numId="27" w16cid:durableId="828403125">
    <w:abstractNumId w:val="34"/>
  </w:num>
  <w:num w:numId="28" w16cid:durableId="496380320">
    <w:abstractNumId w:val="16"/>
  </w:num>
  <w:num w:numId="29" w16cid:durableId="1608847848">
    <w:abstractNumId w:val="20"/>
  </w:num>
  <w:num w:numId="30" w16cid:durableId="170874072">
    <w:abstractNumId w:val="19"/>
  </w:num>
  <w:num w:numId="31" w16cid:durableId="1007094041">
    <w:abstractNumId w:val="24"/>
  </w:num>
  <w:num w:numId="32" w16cid:durableId="1442383792">
    <w:abstractNumId w:val="11"/>
  </w:num>
  <w:num w:numId="33" w16cid:durableId="1333336684">
    <w:abstractNumId w:val="28"/>
  </w:num>
  <w:num w:numId="34" w16cid:durableId="1629235149">
    <w:abstractNumId w:val="18"/>
  </w:num>
  <w:num w:numId="35" w16cid:durableId="1884321125">
    <w:abstractNumId w:val="32"/>
  </w:num>
  <w:num w:numId="36" w16cid:durableId="1548372064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3143"/>
    <w:rsid w:val="00003F3E"/>
    <w:rsid w:val="00005C84"/>
    <w:rsid w:val="0000729C"/>
    <w:rsid w:val="00010060"/>
    <w:rsid w:val="00010763"/>
    <w:rsid w:val="000131A3"/>
    <w:rsid w:val="00013AE9"/>
    <w:rsid w:val="00017C44"/>
    <w:rsid w:val="00020CAC"/>
    <w:rsid w:val="00023FCF"/>
    <w:rsid w:val="00025085"/>
    <w:rsid w:val="00026D9B"/>
    <w:rsid w:val="000276DA"/>
    <w:rsid w:val="0003212C"/>
    <w:rsid w:val="00034C79"/>
    <w:rsid w:val="00035D95"/>
    <w:rsid w:val="00037534"/>
    <w:rsid w:val="00040AD8"/>
    <w:rsid w:val="0004229E"/>
    <w:rsid w:val="000422D8"/>
    <w:rsid w:val="000430F3"/>
    <w:rsid w:val="000432B1"/>
    <w:rsid w:val="00044183"/>
    <w:rsid w:val="00046373"/>
    <w:rsid w:val="000464C1"/>
    <w:rsid w:val="00050B22"/>
    <w:rsid w:val="00051741"/>
    <w:rsid w:val="000520BA"/>
    <w:rsid w:val="00054E52"/>
    <w:rsid w:val="0005695A"/>
    <w:rsid w:val="00060614"/>
    <w:rsid w:val="00060E3E"/>
    <w:rsid w:val="00061FF6"/>
    <w:rsid w:val="0006339E"/>
    <w:rsid w:val="00065443"/>
    <w:rsid w:val="00067033"/>
    <w:rsid w:val="0007213A"/>
    <w:rsid w:val="00073579"/>
    <w:rsid w:val="00073815"/>
    <w:rsid w:val="00074CF7"/>
    <w:rsid w:val="00074F07"/>
    <w:rsid w:val="00077149"/>
    <w:rsid w:val="00080002"/>
    <w:rsid w:val="00081210"/>
    <w:rsid w:val="00081601"/>
    <w:rsid w:val="00081CF6"/>
    <w:rsid w:val="000906AA"/>
    <w:rsid w:val="000A627C"/>
    <w:rsid w:val="000B4D35"/>
    <w:rsid w:val="000B6C30"/>
    <w:rsid w:val="000C0F54"/>
    <w:rsid w:val="000C143B"/>
    <w:rsid w:val="000C2EC7"/>
    <w:rsid w:val="000C3B9B"/>
    <w:rsid w:val="000C3D30"/>
    <w:rsid w:val="000C49F7"/>
    <w:rsid w:val="000D07D6"/>
    <w:rsid w:val="000D1A46"/>
    <w:rsid w:val="000D282A"/>
    <w:rsid w:val="000D2C19"/>
    <w:rsid w:val="000D3F9B"/>
    <w:rsid w:val="000D608A"/>
    <w:rsid w:val="000D7DE3"/>
    <w:rsid w:val="000D7F04"/>
    <w:rsid w:val="000E2BBD"/>
    <w:rsid w:val="000E2DF2"/>
    <w:rsid w:val="000E55B2"/>
    <w:rsid w:val="000E5A1F"/>
    <w:rsid w:val="000F0695"/>
    <w:rsid w:val="000F3267"/>
    <w:rsid w:val="000F389F"/>
    <w:rsid w:val="000F52F4"/>
    <w:rsid w:val="0010328F"/>
    <w:rsid w:val="0010538D"/>
    <w:rsid w:val="0010561C"/>
    <w:rsid w:val="00106142"/>
    <w:rsid w:val="001066AD"/>
    <w:rsid w:val="001110D2"/>
    <w:rsid w:val="001131E0"/>
    <w:rsid w:val="001156E7"/>
    <w:rsid w:val="00117AEC"/>
    <w:rsid w:val="00120A79"/>
    <w:rsid w:val="00120EEC"/>
    <w:rsid w:val="001212F4"/>
    <w:rsid w:val="00124F36"/>
    <w:rsid w:val="00134CC3"/>
    <w:rsid w:val="0013535A"/>
    <w:rsid w:val="00135392"/>
    <w:rsid w:val="00137DE4"/>
    <w:rsid w:val="00137E12"/>
    <w:rsid w:val="00141A61"/>
    <w:rsid w:val="0014303B"/>
    <w:rsid w:val="0014402F"/>
    <w:rsid w:val="00151817"/>
    <w:rsid w:val="0015329D"/>
    <w:rsid w:val="00153E51"/>
    <w:rsid w:val="00157964"/>
    <w:rsid w:val="001600B3"/>
    <w:rsid w:val="001613D3"/>
    <w:rsid w:val="00161A9B"/>
    <w:rsid w:val="00164C29"/>
    <w:rsid w:val="00165AC0"/>
    <w:rsid w:val="001711FF"/>
    <w:rsid w:val="00173B3A"/>
    <w:rsid w:val="00174A0B"/>
    <w:rsid w:val="00176798"/>
    <w:rsid w:val="0018024C"/>
    <w:rsid w:val="00184D6D"/>
    <w:rsid w:val="001913A3"/>
    <w:rsid w:val="001940D7"/>
    <w:rsid w:val="0019631C"/>
    <w:rsid w:val="001A20D1"/>
    <w:rsid w:val="001A2E5E"/>
    <w:rsid w:val="001A375B"/>
    <w:rsid w:val="001A4B9E"/>
    <w:rsid w:val="001A5C7B"/>
    <w:rsid w:val="001B1575"/>
    <w:rsid w:val="001B3903"/>
    <w:rsid w:val="001B3BAA"/>
    <w:rsid w:val="001B3FA7"/>
    <w:rsid w:val="001B4580"/>
    <w:rsid w:val="001B7146"/>
    <w:rsid w:val="001C28AC"/>
    <w:rsid w:val="001C326A"/>
    <w:rsid w:val="001C3CDE"/>
    <w:rsid w:val="001C4876"/>
    <w:rsid w:val="001C6408"/>
    <w:rsid w:val="001C690C"/>
    <w:rsid w:val="001C7CC2"/>
    <w:rsid w:val="001D0608"/>
    <w:rsid w:val="001D116F"/>
    <w:rsid w:val="001D3FF9"/>
    <w:rsid w:val="001E0B48"/>
    <w:rsid w:val="001E0FAE"/>
    <w:rsid w:val="001E57AD"/>
    <w:rsid w:val="001E773F"/>
    <w:rsid w:val="001F0C41"/>
    <w:rsid w:val="001F38D7"/>
    <w:rsid w:val="001F4562"/>
    <w:rsid w:val="001F7D75"/>
    <w:rsid w:val="00203FDC"/>
    <w:rsid w:val="0021361E"/>
    <w:rsid w:val="00217241"/>
    <w:rsid w:val="00217CB2"/>
    <w:rsid w:val="002212B6"/>
    <w:rsid w:val="00221CED"/>
    <w:rsid w:val="00222E6A"/>
    <w:rsid w:val="00230213"/>
    <w:rsid w:val="00230257"/>
    <w:rsid w:val="00235D23"/>
    <w:rsid w:val="00236622"/>
    <w:rsid w:val="00240EB0"/>
    <w:rsid w:val="00241A33"/>
    <w:rsid w:val="00245C14"/>
    <w:rsid w:val="0025072B"/>
    <w:rsid w:val="00256E86"/>
    <w:rsid w:val="002619AE"/>
    <w:rsid w:val="002623C9"/>
    <w:rsid w:val="00264C96"/>
    <w:rsid w:val="00270553"/>
    <w:rsid w:val="00272714"/>
    <w:rsid w:val="00281094"/>
    <w:rsid w:val="00281D33"/>
    <w:rsid w:val="00282145"/>
    <w:rsid w:val="00282566"/>
    <w:rsid w:val="002849EE"/>
    <w:rsid w:val="002875DD"/>
    <w:rsid w:val="0029060F"/>
    <w:rsid w:val="00290F99"/>
    <w:rsid w:val="002955DA"/>
    <w:rsid w:val="00295BFF"/>
    <w:rsid w:val="002A02BB"/>
    <w:rsid w:val="002A3384"/>
    <w:rsid w:val="002A4A0F"/>
    <w:rsid w:val="002B0820"/>
    <w:rsid w:val="002B0F8E"/>
    <w:rsid w:val="002B1E87"/>
    <w:rsid w:val="002B5278"/>
    <w:rsid w:val="002B7C33"/>
    <w:rsid w:val="002B7FDF"/>
    <w:rsid w:val="002C44DC"/>
    <w:rsid w:val="002C55A6"/>
    <w:rsid w:val="002C79AC"/>
    <w:rsid w:val="002D2914"/>
    <w:rsid w:val="002D6314"/>
    <w:rsid w:val="002D6EC8"/>
    <w:rsid w:val="002D7597"/>
    <w:rsid w:val="002E04C0"/>
    <w:rsid w:val="002E100F"/>
    <w:rsid w:val="002E38B5"/>
    <w:rsid w:val="002E535B"/>
    <w:rsid w:val="002E5B2D"/>
    <w:rsid w:val="002E5D89"/>
    <w:rsid w:val="002E6015"/>
    <w:rsid w:val="002F1895"/>
    <w:rsid w:val="002F4984"/>
    <w:rsid w:val="002F719C"/>
    <w:rsid w:val="00300FF6"/>
    <w:rsid w:val="00301D76"/>
    <w:rsid w:val="00302D64"/>
    <w:rsid w:val="0030410E"/>
    <w:rsid w:val="0030594A"/>
    <w:rsid w:val="00307AEC"/>
    <w:rsid w:val="0031444C"/>
    <w:rsid w:val="00320559"/>
    <w:rsid w:val="00320D22"/>
    <w:rsid w:val="00321077"/>
    <w:rsid w:val="00325DF4"/>
    <w:rsid w:val="00331E34"/>
    <w:rsid w:val="0033269A"/>
    <w:rsid w:val="00332A20"/>
    <w:rsid w:val="003332F3"/>
    <w:rsid w:val="00334EEB"/>
    <w:rsid w:val="00337C79"/>
    <w:rsid w:val="0034139F"/>
    <w:rsid w:val="00343869"/>
    <w:rsid w:val="00345859"/>
    <w:rsid w:val="003505DF"/>
    <w:rsid w:val="00350DA1"/>
    <w:rsid w:val="003523D6"/>
    <w:rsid w:val="0035455C"/>
    <w:rsid w:val="00356A05"/>
    <w:rsid w:val="00357305"/>
    <w:rsid w:val="00363590"/>
    <w:rsid w:val="0036372B"/>
    <w:rsid w:val="00365437"/>
    <w:rsid w:val="00365F18"/>
    <w:rsid w:val="00372977"/>
    <w:rsid w:val="003741D2"/>
    <w:rsid w:val="0037449D"/>
    <w:rsid w:val="0038327A"/>
    <w:rsid w:val="00393293"/>
    <w:rsid w:val="00397314"/>
    <w:rsid w:val="00397682"/>
    <w:rsid w:val="003978EE"/>
    <w:rsid w:val="003A5211"/>
    <w:rsid w:val="003A52BE"/>
    <w:rsid w:val="003A651A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D0666"/>
    <w:rsid w:val="003D6AA4"/>
    <w:rsid w:val="003E0E59"/>
    <w:rsid w:val="003E1DAD"/>
    <w:rsid w:val="003E37CC"/>
    <w:rsid w:val="003E75D5"/>
    <w:rsid w:val="003F09B0"/>
    <w:rsid w:val="003F12F9"/>
    <w:rsid w:val="003F1C1D"/>
    <w:rsid w:val="003F437C"/>
    <w:rsid w:val="00401753"/>
    <w:rsid w:val="004019A6"/>
    <w:rsid w:val="004029A2"/>
    <w:rsid w:val="004052C5"/>
    <w:rsid w:val="00415C29"/>
    <w:rsid w:val="00417099"/>
    <w:rsid w:val="00417DD4"/>
    <w:rsid w:val="00420921"/>
    <w:rsid w:val="00424397"/>
    <w:rsid w:val="00425227"/>
    <w:rsid w:val="00425B9D"/>
    <w:rsid w:val="00427142"/>
    <w:rsid w:val="004273B8"/>
    <w:rsid w:val="004317FD"/>
    <w:rsid w:val="0043789D"/>
    <w:rsid w:val="004407E6"/>
    <w:rsid w:val="00441B81"/>
    <w:rsid w:val="004428D8"/>
    <w:rsid w:val="00443E4B"/>
    <w:rsid w:val="004519D6"/>
    <w:rsid w:val="0045208A"/>
    <w:rsid w:val="00454669"/>
    <w:rsid w:val="00457DA2"/>
    <w:rsid w:val="0046085A"/>
    <w:rsid w:val="00461B6A"/>
    <w:rsid w:val="00463323"/>
    <w:rsid w:val="00465E06"/>
    <w:rsid w:val="00470848"/>
    <w:rsid w:val="0047519D"/>
    <w:rsid w:val="00482C02"/>
    <w:rsid w:val="00491930"/>
    <w:rsid w:val="004938F4"/>
    <w:rsid w:val="00494CC9"/>
    <w:rsid w:val="00494D54"/>
    <w:rsid w:val="00494FB2"/>
    <w:rsid w:val="00495C4F"/>
    <w:rsid w:val="0049616A"/>
    <w:rsid w:val="00496A65"/>
    <w:rsid w:val="0049771E"/>
    <w:rsid w:val="00497A26"/>
    <w:rsid w:val="004A257D"/>
    <w:rsid w:val="004A41C7"/>
    <w:rsid w:val="004A776E"/>
    <w:rsid w:val="004B0454"/>
    <w:rsid w:val="004B5E45"/>
    <w:rsid w:val="004C0606"/>
    <w:rsid w:val="004C2D97"/>
    <w:rsid w:val="004C3A6A"/>
    <w:rsid w:val="004C3EFA"/>
    <w:rsid w:val="004C47C1"/>
    <w:rsid w:val="004C78E2"/>
    <w:rsid w:val="004D2142"/>
    <w:rsid w:val="004D26D3"/>
    <w:rsid w:val="004D28ED"/>
    <w:rsid w:val="004D2B11"/>
    <w:rsid w:val="004D2CFB"/>
    <w:rsid w:val="004D2EC1"/>
    <w:rsid w:val="004D37CE"/>
    <w:rsid w:val="004D3BD3"/>
    <w:rsid w:val="004D4BD8"/>
    <w:rsid w:val="004D5B96"/>
    <w:rsid w:val="004D5D23"/>
    <w:rsid w:val="004D66B1"/>
    <w:rsid w:val="004D69A3"/>
    <w:rsid w:val="004E2588"/>
    <w:rsid w:val="004E277B"/>
    <w:rsid w:val="004E401D"/>
    <w:rsid w:val="004E6BC7"/>
    <w:rsid w:val="004F0DA7"/>
    <w:rsid w:val="004F5039"/>
    <w:rsid w:val="00501490"/>
    <w:rsid w:val="005014D2"/>
    <w:rsid w:val="00502156"/>
    <w:rsid w:val="00502302"/>
    <w:rsid w:val="0050252C"/>
    <w:rsid w:val="00510AA0"/>
    <w:rsid w:val="00511373"/>
    <w:rsid w:val="00511741"/>
    <w:rsid w:val="005117DB"/>
    <w:rsid w:val="00512C51"/>
    <w:rsid w:val="00515AE0"/>
    <w:rsid w:val="00516FB7"/>
    <w:rsid w:val="00517A96"/>
    <w:rsid w:val="00520927"/>
    <w:rsid w:val="0052434D"/>
    <w:rsid w:val="005243C9"/>
    <w:rsid w:val="005243E2"/>
    <w:rsid w:val="00527BC5"/>
    <w:rsid w:val="00527D52"/>
    <w:rsid w:val="005338ED"/>
    <w:rsid w:val="00534194"/>
    <w:rsid w:val="005421E2"/>
    <w:rsid w:val="0054416C"/>
    <w:rsid w:val="005520B1"/>
    <w:rsid w:val="0055235E"/>
    <w:rsid w:val="00554C98"/>
    <w:rsid w:val="00555650"/>
    <w:rsid w:val="005607DE"/>
    <w:rsid w:val="0056091D"/>
    <w:rsid w:val="0056227C"/>
    <w:rsid w:val="00562E4E"/>
    <w:rsid w:val="00570D4B"/>
    <w:rsid w:val="00571307"/>
    <w:rsid w:val="0057186D"/>
    <w:rsid w:val="00571B6E"/>
    <w:rsid w:val="005727BE"/>
    <w:rsid w:val="00572836"/>
    <w:rsid w:val="00574728"/>
    <w:rsid w:val="00575E26"/>
    <w:rsid w:val="005761C2"/>
    <w:rsid w:val="00576476"/>
    <w:rsid w:val="00577D2B"/>
    <w:rsid w:val="00580DCD"/>
    <w:rsid w:val="00583D3F"/>
    <w:rsid w:val="00585580"/>
    <w:rsid w:val="0059275C"/>
    <w:rsid w:val="005937F4"/>
    <w:rsid w:val="0059480B"/>
    <w:rsid w:val="00594D50"/>
    <w:rsid w:val="00595458"/>
    <w:rsid w:val="0059584A"/>
    <w:rsid w:val="00596775"/>
    <w:rsid w:val="005A6211"/>
    <w:rsid w:val="005B1AD4"/>
    <w:rsid w:val="005C3A36"/>
    <w:rsid w:val="005C568E"/>
    <w:rsid w:val="005D0B3E"/>
    <w:rsid w:val="005D5F72"/>
    <w:rsid w:val="005E3984"/>
    <w:rsid w:val="005E4623"/>
    <w:rsid w:val="005E5FEA"/>
    <w:rsid w:val="005E664A"/>
    <w:rsid w:val="005E7166"/>
    <w:rsid w:val="005F08D9"/>
    <w:rsid w:val="005F12FD"/>
    <w:rsid w:val="005F1D18"/>
    <w:rsid w:val="005F1DBB"/>
    <w:rsid w:val="005F31BA"/>
    <w:rsid w:val="005F3A6E"/>
    <w:rsid w:val="005F3E1A"/>
    <w:rsid w:val="005F48EF"/>
    <w:rsid w:val="005F5408"/>
    <w:rsid w:val="006036BC"/>
    <w:rsid w:val="00603D49"/>
    <w:rsid w:val="0060568C"/>
    <w:rsid w:val="00605B94"/>
    <w:rsid w:val="00617AA0"/>
    <w:rsid w:val="006202C6"/>
    <w:rsid w:val="00622022"/>
    <w:rsid w:val="006230F6"/>
    <w:rsid w:val="00623177"/>
    <w:rsid w:val="006239B1"/>
    <w:rsid w:val="006253C5"/>
    <w:rsid w:val="00626B72"/>
    <w:rsid w:val="006303B5"/>
    <w:rsid w:val="00632C81"/>
    <w:rsid w:val="006355FB"/>
    <w:rsid w:val="00635CCD"/>
    <w:rsid w:val="006400F3"/>
    <w:rsid w:val="00644449"/>
    <w:rsid w:val="00644964"/>
    <w:rsid w:val="00644C39"/>
    <w:rsid w:val="00647623"/>
    <w:rsid w:val="00650B9A"/>
    <w:rsid w:val="00653218"/>
    <w:rsid w:val="00654861"/>
    <w:rsid w:val="00655279"/>
    <w:rsid w:val="006570A7"/>
    <w:rsid w:val="00660C3D"/>
    <w:rsid w:val="00660C93"/>
    <w:rsid w:val="00670F45"/>
    <w:rsid w:val="00673005"/>
    <w:rsid w:val="00674568"/>
    <w:rsid w:val="006752A2"/>
    <w:rsid w:val="006776F4"/>
    <w:rsid w:val="00677D3B"/>
    <w:rsid w:val="00686C3F"/>
    <w:rsid w:val="00686F57"/>
    <w:rsid w:val="00687EE5"/>
    <w:rsid w:val="006904B6"/>
    <w:rsid w:val="00690AF8"/>
    <w:rsid w:val="00692B3E"/>
    <w:rsid w:val="006947F8"/>
    <w:rsid w:val="006A54BC"/>
    <w:rsid w:val="006A5CD9"/>
    <w:rsid w:val="006A7AC8"/>
    <w:rsid w:val="006B1888"/>
    <w:rsid w:val="006B3A52"/>
    <w:rsid w:val="006B3E8B"/>
    <w:rsid w:val="006B708B"/>
    <w:rsid w:val="006B7F7C"/>
    <w:rsid w:val="006C03D8"/>
    <w:rsid w:val="006C1258"/>
    <w:rsid w:val="006C1D3A"/>
    <w:rsid w:val="006C2D57"/>
    <w:rsid w:val="006C3052"/>
    <w:rsid w:val="006C37A9"/>
    <w:rsid w:val="006C6077"/>
    <w:rsid w:val="006C75DD"/>
    <w:rsid w:val="006D3EA5"/>
    <w:rsid w:val="006D43BF"/>
    <w:rsid w:val="006E142A"/>
    <w:rsid w:val="006E2818"/>
    <w:rsid w:val="006E2B32"/>
    <w:rsid w:val="006E384A"/>
    <w:rsid w:val="006E4EA0"/>
    <w:rsid w:val="006E5AAE"/>
    <w:rsid w:val="006E6184"/>
    <w:rsid w:val="006E7971"/>
    <w:rsid w:val="006F1C70"/>
    <w:rsid w:val="006F28B7"/>
    <w:rsid w:val="006F4A9D"/>
    <w:rsid w:val="0070121B"/>
    <w:rsid w:val="00701CBA"/>
    <w:rsid w:val="007028D3"/>
    <w:rsid w:val="00704CE2"/>
    <w:rsid w:val="00711A25"/>
    <w:rsid w:val="007126B8"/>
    <w:rsid w:val="00713B9C"/>
    <w:rsid w:val="007141F0"/>
    <w:rsid w:val="00714AF3"/>
    <w:rsid w:val="00715F07"/>
    <w:rsid w:val="007162A8"/>
    <w:rsid w:val="00716B39"/>
    <w:rsid w:val="0071703F"/>
    <w:rsid w:val="00720DDD"/>
    <w:rsid w:val="00722AEB"/>
    <w:rsid w:val="0072403D"/>
    <w:rsid w:val="007248CE"/>
    <w:rsid w:val="0072597A"/>
    <w:rsid w:val="007259A9"/>
    <w:rsid w:val="00725E3E"/>
    <w:rsid w:val="00726490"/>
    <w:rsid w:val="00726AC0"/>
    <w:rsid w:val="0072702B"/>
    <w:rsid w:val="00727351"/>
    <w:rsid w:val="00733811"/>
    <w:rsid w:val="007358E6"/>
    <w:rsid w:val="00736BF4"/>
    <w:rsid w:val="00737409"/>
    <w:rsid w:val="00740E39"/>
    <w:rsid w:val="00741225"/>
    <w:rsid w:val="007415E6"/>
    <w:rsid w:val="007446D1"/>
    <w:rsid w:val="00750D2C"/>
    <w:rsid w:val="00752829"/>
    <w:rsid w:val="00754A62"/>
    <w:rsid w:val="007563AD"/>
    <w:rsid w:val="00761AE0"/>
    <w:rsid w:val="00771DF5"/>
    <w:rsid w:val="00771E76"/>
    <w:rsid w:val="00774294"/>
    <w:rsid w:val="00776E94"/>
    <w:rsid w:val="00781ED3"/>
    <w:rsid w:val="00785FE2"/>
    <w:rsid w:val="007914E8"/>
    <w:rsid w:val="00795635"/>
    <w:rsid w:val="007977BD"/>
    <w:rsid w:val="0079791B"/>
    <w:rsid w:val="007A0397"/>
    <w:rsid w:val="007A35E8"/>
    <w:rsid w:val="007A3FE1"/>
    <w:rsid w:val="007A5EBF"/>
    <w:rsid w:val="007B1389"/>
    <w:rsid w:val="007B14A5"/>
    <w:rsid w:val="007B6D36"/>
    <w:rsid w:val="007B7087"/>
    <w:rsid w:val="007B7293"/>
    <w:rsid w:val="007C0924"/>
    <w:rsid w:val="007C1DC7"/>
    <w:rsid w:val="007C31B7"/>
    <w:rsid w:val="007D330C"/>
    <w:rsid w:val="007D3F8F"/>
    <w:rsid w:val="007D4743"/>
    <w:rsid w:val="007D6CCC"/>
    <w:rsid w:val="007D73EB"/>
    <w:rsid w:val="007D7754"/>
    <w:rsid w:val="007D7F33"/>
    <w:rsid w:val="007E075D"/>
    <w:rsid w:val="007E1D8D"/>
    <w:rsid w:val="007E29CC"/>
    <w:rsid w:val="007E2A65"/>
    <w:rsid w:val="007E39E2"/>
    <w:rsid w:val="007F1DE7"/>
    <w:rsid w:val="007F1E33"/>
    <w:rsid w:val="007F238F"/>
    <w:rsid w:val="007F2AE3"/>
    <w:rsid w:val="007F3432"/>
    <w:rsid w:val="007F3CA0"/>
    <w:rsid w:val="007F6129"/>
    <w:rsid w:val="00800787"/>
    <w:rsid w:val="00802B4D"/>
    <w:rsid w:val="0081027F"/>
    <w:rsid w:val="0081087F"/>
    <w:rsid w:val="00810F0F"/>
    <w:rsid w:val="00811FC6"/>
    <w:rsid w:val="00815653"/>
    <w:rsid w:val="008176E0"/>
    <w:rsid w:val="0082067F"/>
    <w:rsid w:val="008212FE"/>
    <w:rsid w:val="00823730"/>
    <w:rsid w:val="00824443"/>
    <w:rsid w:val="00825046"/>
    <w:rsid w:val="00826E3F"/>
    <w:rsid w:val="00840137"/>
    <w:rsid w:val="00843DA2"/>
    <w:rsid w:val="00844AA2"/>
    <w:rsid w:val="0084628A"/>
    <w:rsid w:val="00847C34"/>
    <w:rsid w:val="00850665"/>
    <w:rsid w:val="00850964"/>
    <w:rsid w:val="00852206"/>
    <w:rsid w:val="00853D8F"/>
    <w:rsid w:val="00857436"/>
    <w:rsid w:val="00857E74"/>
    <w:rsid w:val="0086022F"/>
    <w:rsid w:val="008603EA"/>
    <w:rsid w:val="00867E83"/>
    <w:rsid w:val="008714B8"/>
    <w:rsid w:val="00872E9D"/>
    <w:rsid w:val="008748B2"/>
    <w:rsid w:val="00880CC7"/>
    <w:rsid w:val="0088421A"/>
    <w:rsid w:val="00884790"/>
    <w:rsid w:val="00884DF9"/>
    <w:rsid w:val="00890B53"/>
    <w:rsid w:val="008918D5"/>
    <w:rsid w:val="008921F5"/>
    <w:rsid w:val="00892737"/>
    <w:rsid w:val="00894DD8"/>
    <w:rsid w:val="00896644"/>
    <w:rsid w:val="008A0763"/>
    <w:rsid w:val="008A111E"/>
    <w:rsid w:val="008A6F57"/>
    <w:rsid w:val="008A706B"/>
    <w:rsid w:val="008B3A24"/>
    <w:rsid w:val="008B4330"/>
    <w:rsid w:val="008B5448"/>
    <w:rsid w:val="008B5EF8"/>
    <w:rsid w:val="008B7BF2"/>
    <w:rsid w:val="008C303F"/>
    <w:rsid w:val="008C4DF4"/>
    <w:rsid w:val="008C5C0E"/>
    <w:rsid w:val="008D06AE"/>
    <w:rsid w:val="008D0EFF"/>
    <w:rsid w:val="008D282D"/>
    <w:rsid w:val="008D2E5D"/>
    <w:rsid w:val="008D4746"/>
    <w:rsid w:val="008D7408"/>
    <w:rsid w:val="008D7672"/>
    <w:rsid w:val="008E2C93"/>
    <w:rsid w:val="008E7D86"/>
    <w:rsid w:val="008F0F52"/>
    <w:rsid w:val="008F21F0"/>
    <w:rsid w:val="008F2C27"/>
    <w:rsid w:val="008F46DF"/>
    <w:rsid w:val="008F5EDD"/>
    <w:rsid w:val="008F6E21"/>
    <w:rsid w:val="00911623"/>
    <w:rsid w:val="00915212"/>
    <w:rsid w:val="0091553D"/>
    <w:rsid w:val="0093070E"/>
    <w:rsid w:val="00934D22"/>
    <w:rsid w:val="00934D33"/>
    <w:rsid w:val="00936990"/>
    <w:rsid w:val="0094137F"/>
    <w:rsid w:val="00941718"/>
    <w:rsid w:val="009433FE"/>
    <w:rsid w:val="0094355A"/>
    <w:rsid w:val="00944090"/>
    <w:rsid w:val="00944126"/>
    <w:rsid w:val="00946523"/>
    <w:rsid w:val="0094784E"/>
    <w:rsid w:val="0095087C"/>
    <w:rsid w:val="00953CC9"/>
    <w:rsid w:val="00954C91"/>
    <w:rsid w:val="00954FC6"/>
    <w:rsid w:val="00955C0A"/>
    <w:rsid w:val="0096131E"/>
    <w:rsid w:val="00962723"/>
    <w:rsid w:val="00962A9B"/>
    <w:rsid w:val="009632DE"/>
    <w:rsid w:val="0096338F"/>
    <w:rsid w:val="0096488F"/>
    <w:rsid w:val="00964C2E"/>
    <w:rsid w:val="00967B6F"/>
    <w:rsid w:val="00970061"/>
    <w:rsid w:val="00970AB5"/>
    <w:rsid w:val="00971900"/>
    <w:rsid w:val="0097523B"/>
    <w:rsid w:val="00976F33"/>
    <w:rsid w:val="00981C91"/>
    <w:rsid w:val="009843B4"/>
    <w:rsid w:val="009847E9"/>
    <w:rsid w:val="00985021"/>
    <w:rsid w:val="00985D32"/>
    <w:rsid w:val="009870D3"/>
    <w:rsid w:val="00993F91"/>
    <w:rsid w:val="009A416E"/>
    <w:rsid w:val="009A4B13"/>
    <w:rsid w:val="009A5071"/>
    <w:rsid w:val="009A72C5"/>
    <w:rsid w:val="009B2E1E"/>
    <w:rsid w:val="009B3499"/>
    <w:rsid w:val="009B3DBC"/>
    <w:rsid w:val="009B589D"/>
    <w:rsid w:val="009B6CCC"/>
    <w:rsid w:val="009B7026"/>
    <w:rsid w:val="009B7413"/>
    <w:rsid w:val="009C04B1"/>
    <w:rsid w:val="009C21FB"/>
    <w:rsid w:val="009C281E"/>
    <w:rsid w:val="009C363B"/>
    <w:rsid w:val="009C53AB"/>
    <w:rsid w:val="009C6E4E"/>
    <w:rsid w:val="009C6F7B"/>
    <w:rsid w:val="009D0C21"/>
    <w:rsid w:val="009D63CF"/>
    <w:rsid w:val="009E04B0"/>
    <w:rsid w:val="009E14A0"/>
    <w:rsid w:val="009E17FA"/>
    <w:rsid w:val="009E261E"/>
    <w:rsid w:val="009E3FBF"/>
    <w:rsid w:val="009E592B"/>
    <w:rsid w:val="009F1282"/>
    <w:rsid w:val="009F26B1"/>
    <w:rsid w:val="009F7C3B"/>
    <w:rsid w:val="00A002A3"/>
    <w:rsid w:val="00A0067B"/>
    <w:rsid w:val="00A037B5"/>
    <w:rsid w:val="00A04142"/>
    <w:rsid w:val="00A057E6"/>
    <w:rsid w:val="00A063CF"/>
    <w:rsid w:val="00A0695E"/>
    <w:rsid w:val="00A1044D"/>
    <w:rsid w:val="00A1485A"/>
    <w:rsid w:val="00A163D2"/>
    <w:rsid w:val="00A2170B"/>
    <w:rsid w:val="00A246B4"/>
    <w:rsid w:val="00A24F0B"/>
    <w:rsid w:val="00A25E34"/>
    <w:rsid w:val="00A30010"/>
    <w:rsid w:val="00A301B3"/>
    <w:rsid w:val="00A312A1"/>
    <w:rsid w:val="00A33000"/>
    <w:rsid w:val="00A36E19"/>
    <w:rsid w:val="00A375CD"/>
    <w:rsid w:val="00A43AE7"/>
    <w:rsid w:val="00A44C2C"/>
    <w:rsid w:val="00A45A07"/>
    <w:rsid w:val="00A478ED"/>
    <w:rsid w:val="00A51B4F"/>
    <w:rsid w:val="00A53082"/>
    <w:rsid w:val="00A575D6"/>
    <w:rsid w:val="00A7121A"/>
    <w:rsid w:val="00A74A74"/>
    <w:rsid w:val="00A7756D"/>
    <w:rsid w:val="00A807D8"/>
    <w:rsid w:val="00A80D81"/>
    <w:rsid w:val="00A811E3"/>
    <w:rsid w:val="00A83AF9"/>
    <w:rsid w:val="00A85C74"/>
    <w:rsid w:val="00A85CB0"/>
    <w:rsid w:val="00A9232D"/>
    <w:rsid w:val="00A965AD"/>
    <w:rsid w:val="00A967BC"/>
    <w:rsid w:val="00AA0A0E"/>
    <w:rsid w:val="00AA2B31"/>
    <w:rsid w:val="00AB1AB8"/>
    <w:rsid w:val="00AB5AFC"/>
    <w:rsid w:val="00AC019E"/>
    <w:rsid w:val="00AC0924"/>
    <w:rsid w:val="00AC18E6"/>
    <w:rsid w:val="00AC2983"/>
    <w:rsid w:val="00AC4F38"/>
    <w:rsid w:val="00AC71D2"/>
    <w:rsid w:val="00AC7525"/>
    <w:rsid w:val="00AD027F"/>
    <w:rsid w:val="00AD1127"/>
    <w:rsid w:val="00AD1AF5"/>
    <w:rsid w:val="00AD2924"/>
    <w:rsid w:val="00AD383A"/>
    <w:rsid w:val="00AD3B62"/>
    <w:rsid w:val="00AD6E3F"/>
    <w:rsid w:val="00AE008F"/>
    <w:rsid w:val="00AE0555"/>
    <w:rsid w:val="00AE14AE"/>
    <w:rsid w:val="00AE1AB0"/>
    <w:rsid w:val="00AE2FF6"/>
    <w:rsid w:val="00AE504A"/>
    <w:rsid w:val="00AF236B"/>
    <w:rsid w:val="00AF4A16"/>
    <w:rsid w:val="00AF6844"/>
    <w:rsid w:val="00AF7FE2"/>
    <w:rsid w:val="00B0006E"/>
    <w:rsid w:val="00B0069F"/>
    <w:rsid w:val="00B01DB4"/>
    <w:rsid w:val="00B05872"/>
    <w:rsid w:val="00B05934"/>
    <w:rsid w:val="00B069C4"/>
    <w:rsid w:val="00B1047A"/>
    <w:rsid w:val="00B11B8C"/>
    <w:rsid w:val="00B11BC4"/>
    <w:rsid w:val="00B11ECA"/>
    <w:rsid w:val="00B12AE0"/>
    <w:rsid w:val="00B15539"/>
    <w:rsid w:val="00B158A4"/>
    <w:rsid w:val="00B16200"/>
    <w:rsid w:val="00B17021"/>
    <w:rsid w:val="00B20619"/>
    <w:rsid w:val="00B22F30"/>
    <w:rsid w:val="00B23321"/>
    <w:rsid w:val="00B23DEB"/>
    <w:rsid w:val="00B2477C"/>
    <w:rsid w:val="00B24AF4"/>
    <w:rsid w:val="00B271F2"/>
    <w:rsid w:val="00B316EE"/>
    <w:rsid w:val="00B3258F"/>
    <w:rsid w:val="00B354E5"/>
    <w:rsid w:val="00B369B6"/>
    <w:rsid w:val="00B36F2D"/>
    <w:rsid w:val="00B3786C"/>
    <w:rsid w:val="00B4496D"/>
    <w:rsid w:val="00B50891"/>
    <w:rsid w:val="00B52C0C"/>
    <w:rsid w:val="00B5344B"/>
    <w:rsid w:val="00B5489E"/>
    <w:rsid w:val="00B56CA9"/>
    <w:rsid w:val="00B609E5"/>
    <w:rsid w:val="00B71692"/>
    <w:rsid w:val="00B723E2"/>
    <w:rsid w:val="00B738C5"/>
    <w:rsid w:val="00B73A87"/>
    <w:rsid w:val="00B76246"/>
    <w:rsid w:val="00B7681C"/>
    <w:rsid w:val="00B80CA6"/>
    <w:rsid w:val="00B82062"/>
    <w:rsid w:val="00B832D7"/>
    <w:rsid w:val="00B8336A"/>
    <w:rsid w:val="00B839DD"/>
    <w:rsid w:val="00B85755"/>
    <w:rsid w:val="00B90EB8"/>
    <w:rsid w:val="00B95E41"/>
    <w:rsid w:val="00B96B22"/>
    <w:rsid w:val="00BA155C"/>
    <w:rsid w:val="00BA322A"/>
    <w:rsid w:val="00BB261E"/>
    <w:rsid w:val="00BB2CBA"/>
    <w:rsid w:val="00BB6BAD"/>
    <w:rsid w:val="00BB77F6"/>
    <w:rsid w:val="00BC3982"/>
    <w:rsid w:val="00BC6D2A"/>
    <w:rsid w:val="00BC78C0"/>
    <w:rsid w:val="00BD210F"/>
    <w:rsid w:val="00BD23B6"/>
    <w:rsid w:val="00BD5702"/>
    <w:rsid w:val="00BD6BA3"/>
    <w:rsid w:val="00BD722E"/>
    <w:rsid w:val="00BE3039"/>
    <w:rsid w:val="00BE4C96"/>
    <w:rsid w:val="00BF1FB1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102E8"/>
    <w:rsid w:val="00C11420"/>
    <w:rsid w:val="00C1248F"/>
    <w:rsid w:val="00C22194"/>
    <w:rsid w:val="00C23C12"/>
    <w:rsid w:val="00C24D4E"/>
    <w:rsid w:val="00C26CA6"/>
    <w:rsid w:val="00C27345"/>
    <w:rsid w:val="00C27A00"/>
    <w:rsid w:val="00C30029"/>
    <w:rsid w:val="00C3461E"/>
    <w:rsid w:val="00C3696A"/>
    <w:rsid w:val="00C411E4"/>
    <w:rsid w:val="00C425B6"/>
    <w:rsid w:val="00C4375A"/>
    <w:rsid w:val="00C43C97"/>
    <w:rsid w:val="00C458C8"/>
    <w:rsid w:val="00C53F5D"/>
    <w:rsid w:val="00C57D1B"/>
    <w:rsid w:val="00C61BE3"/>
    <w:rsid w:val="00C61DA1"/>
    <w:rsid w:val="00C6375A"/>
    <w:rsid w:val="00C63B32"/>
    <w:rsid w:val="00C66695"/>
    <w:rsid w:val="00C71FD0"/>
    <w:rsid w:val="00C72E3A"/>
    <w:rsid w:val="00C75E7F"/>
    <w:rsid w:val="00C77D83"/>
    <w:rsid w:val="00C82446"/>
    <w:rsid w:val="00C82FF6"/>
    <w:rsid w:val="00C8377B"/>
    <w:rsid w:val="00C864AA"/>
    <w:rsid w:val="00C8791D"/>
    <w:rsid w:val="00C93D40"/>
    <w:rsid w:val="00C96642"/>
    <w:rsid w:val="00CA33C2"/>
    <w:rsid w:val="00CA4E5A"/>
    <w:rsid w:val="00CA6D20"/>
    <w:rsid w:val="00CA795F"/>
    <w:rsid w:val="00CB17CE"/>
    <w:rsid w:val="00CB39FD"/>
    <w:rsid w:val="00CB47C9"/>
    <w:rsid w:val="00CB4E58"/>
    <w:rsid w:val="00CB6EF1"/>
    <w:rsid w:val="00CB76E4"/>
    <w:rsid w:val="00CC248A"/>
    <w:rsid w:val="00CC764F"/>
    <w:rsid w:val="00CD1EB0"/>
    <w:rsid w:val="00CD1FDB"/>
    <w:rsid w:val="00CD4480"/>
    <w:rsid w:val="00CD5A93"/>
    <w:rsid w:val="00CD5C6E"/>
    <w:rsid w:val="00CD72BE"/>
    <w:rsid w:val="00CE0786"/>
    <w:rsid w:val="00CE33A8"/>
    <w:rsid w:val="00CE3FF4"/>
    <w:rsid w:val="00CE558A"/>
    <w:rsid w:val="00CE5F1A"/>
    <w:rsid w:val="00CE7081"/>
    <w:rsid w:val="00CE733E"/>
    <w:rsid w:val="00CF0788"/>
    <w:rsid w:val="00CF1660"/>
    <w:rsid w:val="00CF42A3"/>
    <w:rsid w:val="00CF4E8B"/>
    <w:rsid w:val="00CF5F9F"/>
    <w:rsid w:val="00D02288"/>
    <w:rsid w:val="00D06111"/>
    <w:rsid w:val="00D0708F"/>
    <w:rsid w:val="00D12D18"/>
    <w:rsid w:val="00D15879"/>
    <w:rsid w:val="00D16C91"/>
    <w:rsid w:val="00D17736"/>
    <w:rsid w:val="00D233BC"/>
    <w:rsid w:val="00D25E9E"/>
    <w:rsid w:val="00D2757D"/>
    <w:rsid w:val="00D27F2C"/>
    <w:rsid w:val="00D3321D"/>
    <w:rsid w:val="00D34A2A"/>
    <w:rsid w:val="00D34DAB"/>
    <w:rsid w:val="00D35CC9"/>
    <w:rsid w:val="00D36BF8"/>
    <w:rsid w:val="00D375A6"/>
    <w:rsid w:val="00D438E1"/>
    <w:rsid w:val="00D47FE6"/>
    <w:rsid w:val="00D551E3"/>
    <w:rsid w:val="00D60827"/>
    <w:rsid w:val="00D62706"/>
    <w:rsid w:val="00D627CE"/>
    <w:rsid w:val="00D62913"/>
    <w:rsid w:val="00D63208"/>
    <w:rsid w:val="00D634CF"/>
    <w:rsid w:val="00D647D5"/>
    <w:rsid w:val="00D64E17"/>
    <w:rsid w:val="00D65DE8"/>
    <w:rsid w:val="00D664BA"/>
    <w:rsid w:val="00D720A3"/>
    <w:rsid w:val="00D75EC3"/>
    <w:rsid w:val="00D80E22"/>
    <w:rsid w:val="00D82A68"/>
    <w:rsid w:val="00D82EA2"/>
    <w:rsid w:val="00D83796"/>
    <w:rsid w:val="00D85FBF"/>
    <w:rsid w:val="00D908FA"/>
    <w:rsid w:val="00D93856"/>
    <w:rsid w:val="00D95350"/>
    <w:rsid w:val="00D96046"/>
    <w:rsid w:val="00D967BF"/>
    <w:rsid w:val="00D96AC0"/>
    <w:rsid w:val="00DA0988"/>
    <w:rsid w:val="00DA1994"/>
    <w:rsid w:val="00DA1DBA"/>
    <w:rsid w:val="00DB0295"/>
    <w:rsid w:val="00DB0A02"/>
    <w:rsid w:val="00DB2FF8"/>
    <w:rsid w:val="00DB721D"/>
    <w:rsid w:val="00DC176E"/>
    <w:rsid w:val="00DC205F"/>
    <w:rsid w:val="00DC2D52"/>
    <w:rsid w:val="00DC3FEA"/>
    <w:rsid w:val="00DC561D"/>
    <w:rsid w:val="00DC6715"/>
    <w:rsid w:val="00DC794C"/>
    <w:rsid w:val="00DC7A65"/>
    <w:rsid w:val="00DC7E14"/>
    <w:rsid w:val="00DD2261"/>
    <w:rsid w:val="00DD3FB5"/>
    <w:rsid w:val="00DD4C62"/>
    <w:rsid w:val="00DD556B"/>
    <w:rsid w:val="00DD56DB"/>
    <w:rsid w:val="00DD6DC7"/>
    <w:rsid w:val="00DD6EEB"/>
    <w:rsid w:val="00DE0ED4"/>
    <w:rsid w:val="00DE106C"/>
    <w:rsid w:val="00DE113D"/>
    <w:rsid w:val="00DE669C"/>
    <w:rsid w:val="00DE7A6E"/>
    <w:rsid w:val="00DF145B"/>
    <w:rsid w:val="00DF1CB1"/>
    <w:rsid w:val="00DF1F10"/>
    <w:rsid w:val="00DF3B83"/>
    <w:rsid w:val="00DF45D8"/>
    <w:rsid w:val="00DF46F6"/>
    <w:rsid w:val="00DF558D"/>
    <w:rsid w:val="00E00532"/>
    <w:rsid w:val="00E01311"/>
    <w:rsid w:val="00E04562"/>
    <w:rsid w:val="00E05057"/>
    <w:rsid w:val="00E0681B"/>
    <w:rsid w:val="00E1181C"/>
    <w:rsid w:val="00E11AAC"/>
    <w:rsid w:val="00E1210C"/>
    <w:rsid w:val="00E124CB"/>
    <w:rsid w:val="00E12E82"/>
    <w:rsid w:val="00E17009"/>
    <w:rsid w:val="00E206ED"/>
    <w:rsid w:val="00E25323"/>
    <w:rsid w:val="00E25720"/>
    <w:rsid w:val="00E377C5"/>
    <w:rsid w:val="00E438E0"/>
    <w:rsid w:val="00E46122"/>
    <w:rsid w:val="00E50343"/>
    <w:rsid w:val="00E503A2"/>
    <w:rsid w:val="00E53EB5"/>
    <w:rsid w:val="00E54371"/>
    <w:rsid w:val="00E54590"/>
    <w:rsid w:val="00E5462C"/>
    <w:rsid w:val="00E54D7B"/>
    <w:rsid w:val="00E5609D"/>
    <w:rsid w:val="00E56780"/>
    <w:rsid w:val="00E56E4B"/>
    <w:rsid w:val="00E608EB"/>
    <w:rsid w:val="00E62893"/>
    <w:rsid w:val="00E6504A"/>
    <w:rsid w:val="00E65441"/>
    <w:rsid w:val="00E65F37"/>
    <w:rsid w:val="00E66D2B"/>
    <w:rsid w:val="00E749BB"/>
    <w:rsid w:val="00E75F77"/>
    <w:rsid w:val="00E803C3"/>
    <w:rsid w:val="00E8184F"/>
    <w:rsid w:val="00E81988"/>
    <w:rsid w:val="00E86888"/>
    <w:rsid w:val="00E87837"/>
    <w:rsid w:val="00E9048F"/>
    <w:rsid w:val="00E90F97"/>
    <w:rsid w:val="00E93D9D"/>
    <w:rsid w:val="00E93E74"/>
    <w:rsid w:val="00E9512B"/>
    <w:rsid w:val="00E95911"/>
    <w:rsid w:val="00E9633D"/>
    <w:rsid w:val="00E96715"/>
    <w:rsid w:val="00EA4486"/>
    <w:rsid w:val="00EA56AB"/>
    <w:rsid w:val="00EB0784"/>
    <w:rsid w:val="00EB0BB2"/>
    <w:rsid w:val="00EB2AF1"/>
    <w:rsid w:val="00EB54B7"/>
    <w:rsid w:val="00EB78A0"/>
    <w:rsid w:val="00EB7BF8"/>
    <w:rsid w:val="00EC2642"/>
    <w:rsid w:val="00EC486D"/>
    <w:rsid w:val="00EC609A"/>
    <w:rsid w:val="00ED0C9A"/>
    <w:rsid w:val="00ED2D38"/>
    <w:rsid w:val="00EE17CC"/>
    <w:rsid w:val="00EE5670"/>
    <w:rsid w:val="00EE67E1"/>
    <w:rsid w:val="00EF1701"/>
    <w:rsid w:val="00EF69D8"/>
    <w:rsid w:val="00F01026"/>
    <w:rsid w:val="00F03488"/>
    <w:rsid w:val="00F042AE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3FA5"/>
    <w:rsid w:val="00F26E00"/>
    <w:rsid w:val="00F356E5"/>
    <w:rsid w:val="00F3587E"/>
    <w:rsid w:val="00F36194"/>
    <w:rsid w:val="00F401D6"/>
    <w:rsid w:val="00F46A4D"/>
    <w:rsid w:val="00F47542"/>
    <w:rsid w:val="00F608D7"/>
    <w:rsid w:val="00F619ED"/>
    <w:rsid w:val="00F62ACB"/>
    <w:rsid w:val="00F64870"/>
    <w:rsid w:val="00F65BCE"/>
    <w:rsid w:val="00F664B0"/>
    <w:rsid w:val="00F7058A"/>
    <w:rsid w:val="00F72B08"/>
    <w:rsid w:val="00F73EEA"/>
    <w:rsid w:val="00F80BC7"/>
    <w:rsid w:val="00F8320C"/>
    <w:rsid w:val="00F839CC"/>
    <w:rsid w:val="00F84877"/>
    <w:rsid w:val="00F8659E"/>
    <w:rsid w:val="00F94C76"/>
    <w:rsid w:val="00F97C7F"/>
    <w:rsid w:val="00FA0A62"/>
    <w:rsid w:val="00FA1199"/>
    <w:rsid w:val="00FA2196"/>
    <w:rsid w:val="00FA4560"/>
    <w:rsid w:val="00FA56A6"/>
    <w:rsid w:val="00FA5B3E"/>
    <w:rsid w:val="00FA5C2E"/>
    <w:rsid w:val="00FA660D"/>
    <w:rsid w:val="00FA6DF6"/>
    <w:rsid w:val="00FA77A3"/>
    <w:rsid w:val="00FB6A6A"/>
    <w:rsid w:val="00FB7D83"/>
    <w:rsid w:val="00FC13BF"/>
    <w:rsid w:val="00FC1F95"/>
    <w:rsid w:val="00FC2079"/>
    <w:rsid w:val="00FC2EB8"/>
    <w:rsid w:val="00FC3577"/>
    <w:rsid w:val="00FC7B9A"/>
    <w:rsid w:val="00FD0873"/>
    <w:rsid w:val="00FD0FC9"/>
    <w:rsid w:val="00FD4046"/>
    <w:rsid w:val="00FD4E10"/>
    <w:rsid w:val="00FD6321"/>
    <w:rsid w:val="00FD771E"/>
    <w:rsid w:val="00FE3077"/>
    <w:rsid w:val="00FE46F9"/>
    <w:rsid w:val="00FE61CF"/>
    <w:rsid w:val="00FE7793"/>
    <w:rsid w:val="00FF108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20921"/>
    <w:pPr>
      <w:spacing w:before="120" w:after="120" w:line="360" w:lineRule="auto"/>
    </w:pPr>
    <w:rPr>
      <w:rFonts w:ascii="Arial" w:hAnsi="Arial" w:cs="Tahoma"/>
      <w:color w:val="000000" w:themeColor="text1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AA4"/>
    <w:pPr>
      <w:keepNext/>
      <w:keepLines/>
      <w:outlineLvl w:val="0"/>
    </w:pPr>
    <w:rPr>
      <w:rFonts w:cs="Times New Roman"/>
      <w:b/>
      <w:bCs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6AA4"/>
    <w:pPr>
      <w:keepNext/>
      <w:keepLines/>
      <w:spacing w:before="600"/>
      <w:contextualSpacing/>
      <w:outlineLvl w:val="1"/>
    </w:pPr>
    <w:rPr>
      <w:rFonts w:cs="Times New Roman"/>
      <w:b/>
      <w:bCs/>
      <w:color w:val="74338E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0921"/>
    <w:pPr>
      <w:keepNext/>
      <w:spacing w:before="600"/>
      <w:outlineLvl w:val="2"/>
    </w:pPr>
    <w:rPr>
      <w:rFonts w:cs="Times New Roman"/>
      <w:b/>
      <w:bCs/>
      <w:color w:val="104F99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D6AA4"/>
    <w:rPr>
      <w:rFonts w:ascii="Arial" w:hAnsi="Arial"/>
      <w:b/>
      <w:bCs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3D6AA4"/>
    <w:rPr>
      <w:rFonts w:ascii="Arial" w:hAnsi="Arial"/>
      <w:b/>
      <w:bCs/>
      <w:color w:val="74338E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420921"/>
    <w:rPr>
      <w:rFonts w:ascii="Arial" w:hAnsi="Arial"/>
      <w:b/>
      <w:bCs/>
      <w:color w:val="74338E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20921"/>
    <w:rPr>
      <w:rFonts w:ascii="Arial" w:hAnsi="Arial"/>
      <w:b/>
      <w:color w:val="104F9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9E592B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20921"/>
    <w:rPr>
      <w:rFonts w:ascii="Arial" w:hAnsi="Arial"/>
      <w:b/>
      <w:bCs/>
      <w:color w:val="104F99"/>
      <w:sz w:val="28"/>
      <w:szCs w:val="3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2619AE"/>
    <w:pPr>
      <w:pBdr>
        <w:bottom w:val="single" w:sz="8" w:space="1" w:color="74338E"/>
        <w:between w:val="single" w:sz="8" w:space="1" w:color="74338E"/>
      </w:pBdr>
      <w:tabs>
        <w:tab w:val="right" w:pos="9016"/>
      </w:tabs>
      <w:spacing w:before="600" w:after="0"/>
    </w:pPr>
    <w:rPr>
      <w:bCs/>
      <w:noProof/>
    </w:rPr>
  </w:style>
  <w:style w:type="paragraph" w:styleId="TOC2">
    <w:name w:val="toc 2"/>
    <w:basedOn w:val="TOC1"/>
    <w:next w:val="Normal"/>
    <w:autoRedefine/>
    <w:uiPriority w:val="39"/>
    <w:unhideWhenUsed/>
    <w:rsid w:val="0056227C"/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420921"/>
    <w:pPr>
      <w:numPr>
        <w:numId w:val="20"/>
      </w:numPr>
      <w:spacing w:after="240"/>
      <w:ind w:left="714" w:hanging="357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3D6AA4"/>
    <w:pPr>
      <w:spacing w:before="120" w:after="0"/>
    </w:pPr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3D6AA4"/>
    <w:rPr>
      <w:rFonts w:ascii="Arial" w:hAnsi="Arial"/>
      <w:b/>
      <w:bCs/>
      <w:color w:val="74338E"/>
      <w:sz w:val="36"/>
      <w:szCs w:val="26"/>
      <w:lang w:eastAsia="x-none"/>
    </w:rPr>
  </w:style>
  <w:style w:type="character" w:styleId="UnresolvedMention">
    <w:name w:val="Unresolved Mention"/>
    <w:basedOn w:val="DefaultParagraphFont"/>
    <w:uiPriority w:val="99"/>
    <w:rsid w:val="00A104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044D"/>
    <w:rPr>
      <w:color w:val="800080" w:themeColor="followedHyperlink"/>
      <w:u w:val="single"/>
    </w:rPr>
  </w:style>
  <w:style w:type="paragraph" w:customStyle="1" w:styleId="Wordlistterm">
    <w:name w:val="Word list term"/>
    <w:basedOn w:val="Normal"/>
    <w:qFormat/>
    <w:rsid w:val="000C143B"/>
    <w:pPr>
      <w:spacing w:before="240"/>
    </w:pPr>
    <w:rPr>
      <w:b/>
      <w:color w:val="74338E"/>
    </w:rPr>
  </w:style>
  <w:style w:type="paragraph" w:styleId="Revision">
    <w:name w:val="Revision"/>
    <w:hidden/>
    <w:uiPriority w:val="99"/>
    <w:semiHidden/>
    <w:rsid w:val="00CB17CE"/>
    <w:rPr>
      <w:rFonts w:ascii="Arial" w:hAnsi="Arial" w:cs="Tahoma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02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8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8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12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5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2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5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0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ispricingreform@ihacpa.gov.au" TargetMode="External"/><Relationship Id="rId13" Type="http://schemas.openxmlformats.org/officeDocument/2006/relationships/hyperlink" Target="http://www.informationaccessgroup.com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hacpa.gov.au/ndis-pricing-reform/stay-update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dispricingreform@ihacpa.gov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ihacpa.gov.au/exploring-opportunities-ndis-pricing-refor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ihacpa.gov.au/exploring-opportunities-ndis-pricing-reform/have-your-say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2023_No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E7DBE-E5C3-4D13-95AC-2C1744B4357D}"/>
      </w:docPartPr>
      <w:docPartBody>
        <w:p w:rsidR="003D1098" w:rsidRDefault="003D1098">
          <w:r w:rsidRPr="00F102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5B830ADA304DA19E49B9114ED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6A2EB-2326-4D52-B0D8-19AC22B9F600}"/>
      </w:docPartPr>
      <w:docPartBody>
        <w:p w:rsidR="003D1098" w:rsidRDefault="003D1098" w:rsidP="003D1098">
          <w:pPr>
            <w:pStyle w:val="E15B830ADA304DA19E49B9114EDCBCF0"/>
          </w:pPr>
          <w:r w:rsidRPr="00F102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026094CBF643C9A7634C05A05AB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E091E-5FAF-4B9F-AB8A-B4FB200AC1EA}"/>
      </w:docPartPr>
      <w:docPartBody>
        <w:p w:rsidR="003D1098" w:rsidRDefault="003D1098" w:rsidP="003D1098">
          <w:pPr>
            <w:pStyle w:val="59026094CBF643C9A7634C05A05ABF55"/>
          </w:pPr>
          <w:r w:rsidRPr="00F102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2F6FAEAADA461A92F35A322935B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89B54-5E7B-4A4C-93E4-61CB30CFC697}"/>
      </w:docPartPr>
      <w:docPartBody>
        <w:p w:rsidR="003D1098" w:rsidRDefault="003D1098" w:rsidP="003D1098">
          <w:pPr>
            <w:pStyle w:val="BD2F6FAEAADA461A92F35A322935B13B"/>
          </w:pPr>
          <w:r w:rsidRPr="00F1026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Josefin Sans">
    <w:charset w:val="00"/>
    <w:family w:val="auto"/>
    <w:pitch w:val="variable"/>
    <w:sig w:usb0="A00000FF" w:usb1="4000204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098"/>
    <w:rsid w:val="003D1098"/>
    <w:rsid w:val="00D6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1098"/>
    <w:rPr>
      <w:color w:val="595959" w:themeColor="text1" w:themeTint="A6"/>
    </w:rPr>
  </w:style>
  <w:style w:type="paragraph" w:customStyle="1" w:styleId="E15B830ADA304DA19E49B9114EDCBCF0">
    <w:name w:val="E15B830ADA304DA19E49B9114EDCBCF0"/>
    <w:rsid w:val="003D1098"/>
  </w:style>
  <w:style w:type="paragraph" w:customStyle="1" w:styleId="59026094CBF643C9A7634C05A05ABF55">
    <w:name w:val="59026094CBF643C9A7634C05A05ABF55"/>
    <w:rsid w:val="003D1098"/>
  </w:style>
  <w:style w:type="paragraph" w:customStyle="1" w:styleId="BD2F6FAEAADA461A92F35A322935B13B">
    <w:name w:val="BD2F6FAEAADA461A92F35A322935B13B"/>
    <w:rsid w:val="003D10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Easy_Read_template_2023_Nov</Template>
  <TotalTime>66</TotalTime>
  <Pages>13</Pages>
  <Words>1405</Words>
  <Characters>6803</Characters>
  <Application>Microsoft Office Word</Application>
  <DocSecurity>0</DocSecurity>
  <Lines>377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work to look at how prices could be set for the National Disability Insurance Scheme - We want to know what you think - Easy Read version</vt:lpstr>
    </vt:vector>
  </TitlesOfParts>
  <Company>Hewlett-Packard</Company>
  <LinksUpToDate>false</LinksUpToDate>
  <CharactersWithSpaces>8013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work to look at how prices could be set for the National Disability Insurance Scheme - We want to know what you think - Easy Read version</dc:title>
  <dc:creator>The Independent Health and Aged Care Pricing Authority (IHACPA)</dc:creator>
  <cp:lastModifiedBy>Tom Linkins</cp:lastModifiedBy>
  <cp:revision>12</cp:revision>
  <cp:lastPrinted>2011-12-12T01:40:00Z</cp:lastPrinted>
  <dcterms:created xsi:type="dcterms:W3CDTF">2024-09-19T01:06:00Z</dcterms:created>
  <dcterms:modified xsi:type="dcterms:W3CDTF">2024-09-20T01:54:00Z</dcterms:modified>
</cp:coreProperties>
</file>