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86D" w:rsidRPr="001727A4" w:rsidRDefault="00562759" w:rsidP="002A33A3">
      <w:pPr>
        <w:pStyle w:val="Organisation"/>
      </w:pPr>
      <w:r w:rsidRPr="00797C88">
        <w:drawing>
          <wp:anchor distT="0" distB="0" distL="114300" distR="114300" simplePos="0" relativeHeight="251664384" behindDoc="1" locked="1" layoutInCell="0" allowOverlap="1" wp14:anchorId="341F69D3" wp14:editId="342B945A">
            <wp:simplePos x="0" y="0"/>
            <wp:positionH relativeFrom="page">
              <wp:posOffset>0</wp:posOffset>
            </wp:positionH>
            <wp:positionV relativeFrom="page">
              <wp:posOffset>0</wp:posOffset>
            </wp:positionV>
            <wp:extent cx="7592400" cy="10738800"/>
            <wp:effectExtent l="0" t="0" r="8890" b="5715"/>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sidR="00CC586D" w:rsidRPr="001727A4">
        <w:t>Independent Hospital Pricing Authority</w:t>
      </w:r>
    </w:p>
    <w:p w:rsidR="001727A4" w:rsidRPr="008D3710" w:rsidRDefault="008D3710" w:rsidP="008D3710">
      <w:pPr>
        <w:pStyle w:val="Title"/>
        <w:ind w:right="-478"/>
        <w:rPr>
          <w:sz w:val="80"/>
          <w:szCs w:val="80"/>
        </w:rPr>
      </w:pPr>
      <w:bookmarkStart w:id="0" w:name="_Toc512604034"/>
      <w:bookmarkStart w:id="1" w:name="_Toc513545953"/>
      <w:r w:rsidRPr="008D3710">
        <w:rPr>
          <w:sz w:val="80"/>
          <w:szCs w:val="80"/>
        </w:rPr>
        <w:t xml:space="preserve">Consultation Paper on the Pricing Framework </w:t>
      </w:r>
      <w:r>
        <w:rPr>
          <w:sz w:val="80"/>
          <w:szCs w:val="80"/>
        </w:rPr>
        <w:br/>
      </w:r>
      <w:r w:rsidRPr="008D3710">
        <w:rPr>
          <w:sz w:val="80"/>
          <w:szCs w:val="80"/>
        </w:rPr>
        <w:t>for Australian Public Hospital Services 2019-20</w:t>
      </w:r>
      <w:bookmarkEnd w:id="0"/>
      <w:bookmarkEnd w:id="1"/>
    </w:p>
    <w:p w:rsidR="00BC1032" w:rsidRPr="00976117" w:rsidRDefault="008D3710" w:rsidP="00BC1032">
      <w:pPr>
        <w:pStyle w:val="Versionanddate"/>
      </w:pPr>
      <w:r>
        <w:t>June 2018</w:t>
      </w:r>
    </w:p>
    <w:p w:rsidR="00C85410" w:rsidRDefault="00C85410" w:rsidP="0035219F">
      <w:pPr>
        <w:sectPr w:rsidR="00C85410" w:rsidSect="00045A57">
          <w:headerReference w:type="default" r:id="rId10"/>
          <w:pgSz w:w="11906" w:h="16838" w:code="9"/>
          <w:pgMar w:top="2041" w:right="1440" w:bottom="851" w:left="1021" w:header="680" w:footer="510" w:gutter="0"/>
          <w:pgNumType w:start="1"/>
          <w:cols w:space="708"/>
          <w:docGrid w:linePitch="360"/>
        </w:sectPr>
      </w:pPr>
    </w:p>
    <w:p w:rsidR="0035219F" w:rsidRDefault="0035219F" w:rsidP="0035219F"/>
    <w:p w:rsidR="008D3710" w:rsidRDefault="008D3710" w:rsidP="00045A57"/>
    <w:p w:rsidR="00BC1032" w:rsidRDefault="008D3710" w:rsidP="008C2111">
      <w:pPr>
        <w:pStyle w:val="Report"/>
      </w:pPr>
      <w:r>
        <w:t xml:space="preserve">Consultation Paper on the Pricing Framework for </w:t>
      </w:r>
      <w:r>
        <w:br/>
        <w:t>Australian Public Hospital Services 2019-20 – June 2018</w:t>
      </w:r>
      <w:r w:rsidR="00BC1032">
        <w:t xml:space="preserve"> </w:t>
      </w:r>
    </w:p>
    <w:p w:rsidR="00BC1032" w:rsidRDefault="00BC1032" w:rsidP="00BC1032"/>
    <w:p w:rsidR="00BC1032" w:rsidRDefault="00BC1032" w:rsidP="00BC1032">
      <w:r>
        <w:t>© Independent Hospital Pricing Authority 201</w:t>
      </w:r>
      <w:r w:rsidR="00925FD2">
        <w:t>8</w:t>
      </w:r>
    </w:p>
    <w:p w:rsidR="00BC1032" w:rsidRDefault="00BC1032" w:rsidP="00BC1032">
      <w:r>
        <w:t xml:space="preserve">This publication is available for your use under a </w:t>
      </w:r>
      <w:hyperlink r:id="rId11" w:history="1">
        <w:r w:rsidRPr="002A4C1B">
          <w:t>Creative Commons BY Attribution 3.0 Australia</w:t>
        </w:r>
      </w:hyperlink>
      <w:r>
        <w:t xml:space="preserve"> licence, with the exception of the Independent Hospital Pricing Authority logo, photographs, images, signatures and where otherwise stated. The full licence terms are available from </w:t>
      </w:r>
      <w:hyperlink r:id="rId12" w:history="1">
        <w:r w:rsidRPr="002A4C1B">
          <w:t>the Creative Commons website</w:t>
        </w:r>
      </w:hyperlink>
      <w:r>
        <w:t>.</w:t>
      </w:r>
    </w:p>
    <w:p w:rsidR="00BC1032" w:rsidRDefault="00BC1032" w:rsidP="00BC1032">
      <w:r w:rsidRPr="006150B7">
        <w:rPr>
          <w:rFonts w:cs="Calibri"/>
          <w:noProof/>
          <w:sz w:val="24"/>
        </w:rPr>
        <w:drawing>
          <wp:inline distT="0" distB="0" distL="0" distR="0" wp14:anchorId="5B13B47E" wp14:editId="1E0027DB">
            <wp:extent cx="804087" cy="285750"/>
            <wp:effectExtent l="0" t="0" r="0" b="0"/>
            <wp:docPr id="10" name="Picture 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rsidR="00BC1032" w:rsidRDefault="00BC1032" w:rsidP="00BC1032">
      <w:r>
        <w:t xml:space="preserve">Use of Independent Hospital Pricing Authority material under a </w:t>
      </w:r>
      <w:hyperlink r:id="rId14" w:history="1">
        <w:r w:rsidRPr="002A4C1B">
          <w:t>Creative Commons BY Attribution 3.0 Australia</w:t>
        </w:r>
      </w:hyperlink>
      <w:r>
        <w:t xml:space="preserve"> licence requires you to attribute the work (but not in any way that suggests </w:t>
      </w:r>
      <w:proofErr w:type="gramStart"/>
      <w:r>
        <w:t>that</w:t>
      </w:r>
      <w:proofErr w:type="gramEnd"/>
      <w:r>
        <w:t xml:space="preserve"> the Independent Hospital Pricing Authority endorses you or your use of the work).</w:t>
      </w:r>
    </w:p>
    <w:p w:rsidR="00BC1032" w:rsidRPr="00794CF0" w:rsidRDefault="00BC1032" w:rsidP="00BC1032">
      <w:proofErr w:type="gramStart"/>
      <w:r w:rsidRPr="00794CF0">
        <w:t>Independent Hospital Pricing Authority material used 'as supplied'.</w:t>
      </w:r>
      <w:proofErr w:type="gramEnd"/>
    </w:p>
    <w:p w:rsidR="00BC1032" w:rsidRDefault="00BC1032" w:rsidP="00BC1032">
      <w: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rsidR="00BC1032" w:rsidRPr="00794CF0" w:rsidRDefault="00BC1032" w:rsidP="00BC1032">
      <w:pPr>
        <w:pStyle w:val="NormalIndent"/>
      </w:pPr>
      <w:r w:rsidRPr="00794CF0">
        <w:t>Source: The Independent Hospital Pricing Authority</w:t>
      </w:r>
      <w:r w:rsidRPr="00794CF0">
        <w:br w:type="page"/>
      </w:r>
    </w:p>
    <w:sdt>
      <w:sdtPr>
        <w:rPr>
          <w:rFonts w:ascii="Arial" w:eastAsia="Times New Roman" w:hAnsi="Arial" w:cs="Times New Roman"/>
          <w:b w:val="0"/>
          <w:bCs w:val="0"/>
          <w:sz w:val="22"/>
          <w:szCs w:val="24"/>
        </w:rPr>
        <w:id w:val="-2142949194"/>
        <w:docPartObj>
          <w:docPartGallery w:val="Table of Contents"/>
          <w:docPartUnique/>
        </w:docPartObj>
      </w:sdtPr>
      <w:sdtEndPr>
        <w:rPr>
          <w:noProof/>
        </w:rPr>
      </w:sdtEndPr>
      <w:sdtContent>
        <w:p w:rsidR="002A33A3" w:rsidRPr="009E2B11" w:rsidRDefault="002A33A3" w:rsidP="002A33A3">
          <w:pPr>
            <w:pStyle w:val="TOCHeading"/>
          </w:pPr>
          <w:r w:rsidRPr="009E2B11">
            <w:t xml:space="preserve">Table of </w:t>
          </w:r>
          <w:r>
            <w:t>c</w:t>
          </w:r>
          <w:r w:rsidRPr="009E2B11">
            <w:t>ontents</w:t>
          </w:r>
        </w:p>
        <w:p w:rsidR="004E0257" w:rsidRDefault="00DC53AF" w:rsidP="00654343">
          <w:pPr>
            <w:pStyle w:val="TOC1"/>
            <w:rPr>
              <w:rFonts w:asciiTheme="minorHAnsi" w:eastAsiaTheme="minorEastAsia" w:hAnsiTheme="minorHAnsi" w:cstheme="minorBidi"/>
              <w:szCs w:val="22"/>
            </w:rPr>
          </w:pPr>
          <w:r>
            <w:fldChar w:fldCharType="begin"/>
          </w:r>
          <w:r>
            <w:instrText xml:space="preserve"> TOC \o "1-1" \h \z \u </w:instrText>
          </w:r>
          <w:r>
            <w:fldChar w:fldCharType="separate"/>
          </w:r>
          <w:hyperlink w:anchor="_Toc513545954" w:history="1">
            <w:r w:rsidR="004E0257" w:rsidRPr="00A3212C">
              <w:rPr>
                <w:rStyle w:val="Hyperlink"/>
              </w:rPr>
              <w:t>Glossary</w:t>
            </w:r>
            <w:r w:rsidR="004E0257">
              <w:rPr>
                <w:webHidden/>
              </w:rPr>
              <w:tab/>
            </w:r>
            <w:r w:rsidR="004E0257">
              <w:rPr>
                <w:webHidden/>
              </w:rPr>
              <w:tab/>
            </w:r>
            <w:r w:rsidR="004E0257">
              <w:rPr>
                <w:webHidden/>
              </w:rPr>
              <w:fldChar w:fldCharType="begin"/>
            </w:r>
            <w:r w:rsidR="004E0257">
              <w:rPr>
                <w:webHidden/>
              </w:rPr>
              <w:instrText xml:space="preserve"> PAGEREF _Toc513545954 \h </w:instrText>
            </w:r>
            <w:r w:rsidR="004E0257">
              <w:rPr>
                <w:webHidden/>
              </w:rPr>
            </w:r>
            <w:r w:rsidR="004E0257">
              <w:rPr>
                <w:webHidden/>
              </w:rPr>
              <w:fldChar w:fldCharType="separate"/>
            </w:r>
            <w:r w:rsidR="00C55C01">
              <w:rPr>
                <w:webHidden/>
              </w:rPr>
              <w:t>3</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55" w:history="1">
            <w:r w:rsidR="004E0257" w:rsidRPr="00A3212C">
              <w:rPr>
                <w:rStyle w:val="Hyperlink"/>
              </w:rPr>
              <w:t>1.</w:t>
            </w:r>
            <w:r w:rsidR="00654343">
              <w:rPr>
                <w:rFonts w:asciiTheme="minorHAnsi" w:eastAsiaTheme="minorEastAsia" w:hAnsiTheme="minorHAnsi" w:cstheme="minorBidi"/>
                <w:szCs w:val="22"/>
              </w:rPr>
              <w:tab/>
            </w:r>
            <w:r w:rsidR="004E0257" w:rsidRPr="00A3212C">
              <w:rPr>
                <w:rStyle w:val="Hyperlink"/>
              </w:rPr>
              <w:t>Introduction</w:t>
            </w:r>
            <w:r w:rsidR="004E0257">
              <w:rPr>
                <w:webHidden/>
              </w:rPr>
              <w:tab/>
            </w:r>
            <w:r w:rsidR="004E0257">
              <w:rPr>
                <w:webHidden/>
              </w:rPr>
              <w:tab/>
            </w:r>
            <w:r w:rsidR="004E0257">
              <w:rPr>
                <w:webHidden/>
              </w:rPr>
              <w:fldChar w:fldCharType="begin"/>
            </w:r>
            <w:r w:rsidR="004E0257">
              <w:rPr>
                <w:webHidden/>
              </w:rPr>
              <w:instrText xml:space="preserve"> PAGEREF _Toc513545955 \h </w:instrText>
            </w:r>
            <w:r w:rsidR="004E0257">
              <w:rPr>
                <w:webHidden/>
              </w:rPr>
            </w:r>
            <w:r w:rsidR="004E0257">
              <w:rPr>
                <w:webHidden/>
              </w:rPr>
              <w:fldChar w:fldCharType="separate"/>
            </w:r>
            <w:r w:rsidR="00C55C01">
              <w:rPr>
                <w:webHidden/>
              </w:rPr>
              <w:t>4</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56" w:history="1">
            <w:r w:rsidR="004E0257" w:rsidRPr="00A3212C">
              <w:rPr>
                <w:rStyle w:val="Hyperlink"/>
              </w:rPr>
              <w:t>2.</w:t>
            </w:r>
            <w:r w:rsidR="00654343">
              <w:rPr>
                <w:rFonts w:asciiTheme="minorHAnsi" w:eastAsiaTheme="minorEastAsia" w:hAnsiTheme="minorHAnsi" w:cstheme="minorBidi"/>
                <w:szCs w:val="22"/>
              </w:rPr>
              <w:tab/>
            </w:r>
            <w:r w:rsidR="004E0257" w:rsidRPr="00A3212C">
              <w:rPr>
                <w:rStyle w:val="Hyperlink"/>
              </w:rPr>
              <w:t>Pricing guidelines</w:t>
            </w:r>
            <w:r w:rsidR="004E0257">
              <w:rPr>
                <w:webHidden/>
              </w:rPr>
              <w:tab/>
            </w:r>
            <w:r w:rsidR="004E0257">
              <w:rPr>
                <w:webHidden/>
              </w:rPr>
              <w:tab/>
            </w:r>
            <w:r w:rsidR="004E0257">
              <w:rPr>
                <w:webHidden/>
              </w:rPr>
              <w:fldChar w:fldCharType="begin"/>
            </w:r>
            <w:r w:rsidR="004E0257">
              <w:rPr>
                <w:webHidden/>
              </w:rPr>
              <w:instrText xml:space="preserve"> PAGEREF _Toc513545956 \h </w:instrText>
            </w:r>
            <w:r w:rsidR="004E0257">
              <w:rPr>
                <w:webHidden/>
              </w:rPr>
            </w:r>
            <w:r w:rsidR="004E0257">
              <w:rPr>
                <w:webHidden/>
              </w:rPr>
              <w:fldChar w:fldCharType="separate"/>
            </w:r>
            <w:r w:rsidR="00C55C01">
              <w:rPr>
                <w:webHidden/>
              </w:rPr>
              <w:t>5</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57" w:history="1">
            <w:r w:rsidR="004E0257" w:rsidRPr="00A3212C">
              <w:rPr>
                <w:rStyle w:val="Hyperlink"/>
              </w:rPr>
              <w:t>3.</w:t>
            </w:r>
            <w:r w:rsidR="00654343">
              <w:rPr>
                <w:rFonts w:asciiTheme="minorHAnsi" w:eastAsiaTheme="minorEastAsia" w:hAnsiTheme="minorHAnsi" w:cstheme="minorBidi"/>
                <w:szCs w:val="22"/>
              </w:rPr>
              <w:tab/>
            </w:r>
            <w:r w:rsidR="004E0257" w:rsidRPr="00A3212C">
              <w:rPr>
                <w:rStyle w:val="Hyperlink"/>
              </w:rPr>
              <w:t>Scope of public hospital services</w:t>
            </w:r>
            <w:r w:rsidR="004E0257">
              <w:rPr>
                <w:webHidden/>
              </w:rPr>
              <w:tab/>
            </w:r>
            <w:r w:rsidR="004E0257">
              <w:rPr>
                <w:webHidden/>
              </w:rPr>
              <w:tab/>
            </w:r>
            <w:r w:rsidR="004E0257">
              <w:rPr>
                <w:webHidden/>
              </w:rPr>
              <w:fldChar w:fldCharType="begin"/>
            </w:r>
            <w:r w:rsidR="004E0257">
              <w:rPr>
                <w:webHidden/>
              </w:rPr>
              <w:instrText xml:space="preserve"> PAGEREF _Toc513545957 \h </w:instrText>
            </w:r>
            <w:r w:rsidR="004E0257">
              <w:rPr>
                <w:webHidden/>
              </w:rPr>
            </w:r>
            <w:r w:rsidR="004E0257">
              <w:rPr>
                <w:webHidden/>
              </w:rPr>
              <w:fldChar w:fldCharType="separate"/>
            </w:r>
            <w:r w:rsidR="00C55C01">
              <w:rPr>
                <w:webHidden/>
              </w:rPr>
              <w:t>7</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58" w:history="1">
            <w:r w:rsidR="004E0257" w:rsidRPr="00A3212C">
              <w:rPr>
                <w:rStyle w:val="Hyperlink"/>
              </w:rPr>
              <w:t>4.</w:t>
            </w:r>
            <w:r w:rsidR="00654343">
              <w:rPr>
                <w:rFonts w:asciiTheme="minorHAnsi" w:eastAsiaTheme="minorEastAsia" w:hAnsiTheme="minorHAnsi" w:cstheme="minorBidi"/>
                <w:szCs w:val="22"/>
              </w:rPr>
              <w:tab/>
            </w:r>
            <w:r w:rsidR="004E0257" w:rsidRPr="00A3212C">
              <w:rPr>
                <w:rStyle w:val="Hyperlink"/>
              </w:rPr>
              <w:t>Classifications used by IHPA to describe public hospital services</w:t>
            </w:r>
            <w:r w:rsidR="004E0257">
              <w:rPr>
                <w:webHidden/>
              </w:rPr>
              <w:tab/>
            </w:r>
            <w:r w:rsidR="004E0257">
              <w:rPr>
                <w:webHidden/>
              </w:rPr>
              <w:tab/>
            </w:r>
            <w:r w:rsidR="004E0257">
              <w:rPr>
                <w:webHidden/>
              </w:rPr>
              <w:fldChar w:fldCharType="begin"/>
            </w:r>
            <w:r w:rsidR="004E0257">
              <w:rPr>
                <w:webHidden/>
              </w:rPr>
              <w:instrText xml:space="preserve"> PAGEREF _Toc513545958 \h </w:instrText>
            </w:r>
            <w:r w:rsidR="004E0257">
              <w:rPr>
                <w:webHidden/>
              </w:rPr>
            </w:r>
            <w:r w:rsidR="004E0257">
              <w:rPr>
                <w:webHidden/>
              </w:rPr>
              <w:fldChar w:fldCharType="separate"/>
            </w:r>
            <w:r w:rsidR="00C55C01">
              <w:rPr>
                <w:webHidden/>
              </w:rPr>
              <w:t>10</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59" w:history="1">
            <w:r w:rsidR="004E0257" w:rsidRPr="00A3212C">
              <w:rPr>
                <w:rStyle w:val="Hyperlink"/>
              </w:rPr>
              <w:t>5.</w:t>
            </w:r>
            <w:r w:rsidR="00654343">
              <w:rPr>
                <w:rFonts w:asciiTheme="minorHAnsi" w:eastAsiaTheme="minorEastAsia" w:hAnsiTheme="minorHAnsi" w:cstheme="minorBidi"/>
                <w:szCs w:val="22"/>
              </w:rPr>
              <w:tab/>
            </w:r>
            <w:r w:rsidR="004E0257" w:rsidRPr="00A3212C">
              <w:rPr>
                <w:rStyle w:val="Hyperlink"/>
              </w:rPr>
              <w:t>Data collection</w:t>
            </w:r>
            <w:r w:rsidR="004E0257">
              <w:rPr>
                <w:webHidden/>
              </w:rPr>
              <w:tab/>
            </w:r>
            <w:r w:rsidR="004E0257">
              <w:rPr>
                <w:webHidden/>
              </w:rPr>
              <w:tab/>
            </w:r>
            <w:r w:rsidR="004E0257">
              <w:rPr>
                <w:webHidden/>
              </w:rPr>
              <w:fldChar w:fldCharType="begin"/>
            </w:r>
            <w:r w:rsidR="004E0257">
              <w:rPr>
                <w:webHidden/>
              </w:rPr>
              <w:instrText xml:space="preserve"> PAGEREF _Toc513545959 \h </w:instrText>
            </w:r>
            <w:r w:rsidR="004E0257">
              <w:rPr>
                <w:webHidden/>
              </w:rPr>
            </w:r>
            <w:r w:rsidR="004E0257">
              <w:rPr>
                <w:webHidden/>
              </w:rPr>
              <w:fldChar w:fldCharType="separate"/>
            </w:r>
            <w:r w:rsidR="00C55C01">
              <w:rPr>
                <w:webHidden/>
              </w:rPr>
              <w:t>19</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60" w:history="1">
            <w:r w:rsidR="004E0257" w:rsidRPr="00A3212C">
              <w:rPr>
                <w:rStyle w:val="Hyperlink"/>
              </w:rPr>
              <w:t>6.</w:t>
            </w:r>
            <w:r w:rsidR="00654343">
              <w:rPr>
                <w:rFonts w:asciiTheme="minorHAnsi" w:eastAsiaTheme="minorEastAsia" w:hAnsiTheme="minorHAnsi" w:cstheme="minorBidi"/>
                <w:szCs w:val="22"/>
              </w:rPr>
              <w:tab/>
            </w:r>
            <w:r w:rsidR="004E0257" w:rsidRPr="00A3212C">
              <w:rPr>
                <w:rStyle w:val="Hyperlink"/>
              </w:rPr>
              <w:t>Setting the National Efficient Price for activity based funded public hospitals</w:t>
            </w:r>
            <w:r w:rsidR="004E0257">
              <w:rPr>
                <w:webHidden/>
              </w:rPr>
              <w:tab/>
            </w:r>
            <w:r w:rsidR="004D6740">
              <w:rPr>
                <w:webHidden/>
              </w:rPr>
              <w:tab/>
              <w:t xml:space="preserve">    </w:t>
            </w:r>
            <w:r w:rsidR="004D6740">
              <w:rPr>
                <w:webHidden/>
              </w:rPr>
              <w:tab/>
            </w:r>
            <w:r w:rsidR="004D6740">
              <w:rPr>
                <w:webHidden/>
              </w:rPr>
              <w:tab/>
            </w:r>
            <w:r w:rsidR="00654343">
              <w:rPr>
                <w:webHidden/>
              </w:rPr>
              <w:tab/>
            </w:r>
            <w:r w:rsidR="004E0257">
              <w:rPr>
                <w:webHidden/>
              </w:rPr>
              <w:fldChar w:fldCharType="begin"/>
            </w:r>
            <w:r w:rsidR="004E0257">
              <w:rPr>
                <w:webHidden/>
              </w:rPr>
              <w:instrText xml:space="preserve"> PAGEREF _Toc513545960 \h </w:instrText>
            </w:r>
            <w:r w:rsidR="004E0257">
              <w:rPr>
                <w:webHidden/>
              </w:rPr>
            </w:r>
            <w:r w:rsidR="004E0257">
              <w:rPr>
                <w:webHidden/>
              </w:rPr>
              <w:fldChar w:fldCharType="separate"/>
            </w:r>
            <w:r w:rsidR="00C55C01">
              <w:rPr>
                <w:webHidden/>
              </w:rPr>
              <w:t>22</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61" w:history="1">
            <w:r w:rsidR="004E0257" w:rsidRPr="00A3212C">
              <w:rPr>
                <w:rStyle w:val="Hyperlink"/>
              </w:rPr>
              <w:t>7.</w:t>
            </w:r>
            <w:r w:rsidR="00654343">
              <w:rPr>
                <w:rFonts w:asciiTheme="minorHAnsi" w:eastAsiaTheme="minorEastAsia" w:hAnsiTheme="minorHAnsi" w:cstheme="minorBidi"/>
                <w:szCs w:val="22"/>
              </w:rPr>
              <w:tab/>
            </w:r>
            <w:r w:rsidR="004E0257" w:rsidRPr="00A3212C">
              <w:rPr>
                <w:rStyle w:val="Hyperlink"/>
              </w:rPr>
              <w:t>Setting the National Efficient Price for private patients in public hospitals</w:t>
            </w:r>
            <w:r w:rsidR="004E0257">
              <w:rPr>
                <w:webHidden/>
              </w:rPr>
              <w:tab/>
            </w:r>
            <w:r w:rsidR="00654343">
              <w:rPr>
                <w:webHidden/>
              </w:rPr>
              <w:tab/>
            </w:r>
            <w:r w:rsidR="004E0257">
              <w:rPr>
                <w:webHidden/>
              </w:rPr>
              <w:fldChar w:fldCharType="begin"/>
            </w:r>
            <w:r w:rsidR="004E0257">
              <w:rPr>
                <w:webHidden/>
              </w:rPr>
              <w:instrText xml:space="preserve"> PAGEREF _Toc513545961 \h </w:instrText>
            </w:r>
            <w:r w:rsidR="004E0257">
              <w:rPr>
                <w:webHidden/>
              </w:rPr>
            </w:r>
            <w:r w:rsidR="004E0257">
              <w:rPr>
                <w:webHidden/>
              </w:rPr>
              <w:fldChar w:fldCharType="separate"/>
            </w:r>
            <w:r w:rsidR="00C55C01">
              <w:rPr>
                <w:webHidden/>
              </w:rPr>
              <w:t>28</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62" w:history="1">
            <w:r w:rsidR="004E0257" w:rsidRPr="00A3212C">
              <w:rPr>
                <w:rStyle w:val="Hyperlink"/>
              </w:rPr>
              <w:t>8.</w:t>
            </w:r>
            <w:r w:rsidR="00654343">
              <w:rPr>
                <w:rFonts w:asciiTheme="minorHAnsi" w:eastAsiaTheme="minorEastAsia" w:hAnsiTheme="minorHAnsi" w:cstheme="minorBidi"/>
                <w:szCs w:val="22"/>
              </w:rPr>
              <w:tab/>
            </w:r>
            <w:r w:rsidR="004E0257" w:rsidRPr="00A3212C">
              <w:rPr>
                <w:rStyle w:val="Hyperlink"/>
              </w:rPr>
              <w:t>Treatment of other Commonwealth programs</w:t>
            </w:r>
            <w:r w:rsidR="004E0257">
              <w:rPr>
                <w:webHidden/>
              </w:rPr>
              <w:tab/>
            </w:r>
            <w:r w:rsidR="004E0257">
              <w:rPr>
                <w:webHidden/>
              </w:rPr>
              <w:tab/>
            </w:r>
            <w:r w:rsidR="004E0257">
              <w:rPr>
                <w:webHidden/>
              </w:rPr>
              <w:fldChar w:fldCharType="begin"/>
            </w:r>
            <w:r w:rsidR="004E0257">
              <w:rPr>
                <w:webHidden/>
              </w:rPr>
              <w:instrText xml:space="preserve"> PAGEREF _Toc513545962 \h </w:instrText>
            </w:r>
            <w:r w:rsidR="004E0257">
              <w:rPr>
                <w:webHidden/>
              </w:rPr>
            </w:r>
            <w:r w:rsidR="004E0257">
              <w:rPr>
                <w:webHidden/>
              </w:rPr>
              <w:fldChar w:fldCharType="separate"/>
            </w:r>
            <w:r w:rsidR="00C55C01">
              <w:rPr>
                <w:webHidden/>
              </w:rPr>
              <w:t>31</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63" w:history="1">
            <w:r w:rsidR="004E0257" w:rsidRPr="00A3212C">
              <w:rPr>
                <w:rStyle w:val="Hyperlink"/>
              </w:rPr>
              <w:t>9.</w:t>
            </w:r>
            <w:r w:rsidR="00654343">
              <w:rPr>
                <w:rFonts w:asciiTheme="minorHAnsi" w:eastAsiaTheme="minorEastAsia" w:hAnsiTheme="minorHAnsi" w:cstheme="minorBidi"/>
                <w:szCs w:val="22"/>
              </w:rPr>
              <w:tab/>
            </w:r>
            <w:r w:rsidR="004E0257" w:rsidRPr="00A3212C">
              <w:rPr>
                <w:rStyle w:val="Hyperlink"/>
              </w:rPr>
              <w:t>Setting the National Efficient Cost</w:t>
            </w:r>
            <w:r w:rsidR="004E0257">
              <w:rPr>
                <w:webHidden/>
              </w:rPr>
              <w:tab/>
            </w:r>
            <w:r w:rsidR="004E0257">
              <w:rPr>
                <w:webHidden/>
              </w:rPr>
              <w:tab/>
            </w:r>
            <w:r w:rsidR="004E0257">
              <w:rPr>
                <w:webHidden/>
              </w:rPr>
              <w:fldChar w:fldCharType="begin"/>
            </w:r>
            <w:r w:rsidR="004E0257">
              <w:rPr>
                <w:webHidden/>
              </w:rPr>
              <w:instrText xml:space="preserve"> PAGEREF _Toc513545963 \h </w:instrText>
            </w:r>
            <w:r w:rsidR="004E0257">
              <w:rPr>
                <w:webHidden/>
              </w:rPr>
            </w:r>
            <w:r w:rsidR="004E0257">
              <w:rPr>
                <w:webHidden/>
              </w:rPr>
              <w:fldChar w:fldCharType="separate"/>
            </w:r>
            <w:r w:rsidR="00C55C01">
              <w:rPr>
                <w:webHidden/>
              </w:rPr>
              <w:t>32</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64" w:history="1">
            <w:r w:rsidR="004E0257" w:rsidRPr="00A3212C">
              <w:rPr>
                <w:rStyle w:val="Hyperlink"/>
              </w:rPr>
              <w:t>10.</w:t>
            </w:r>
            <w:r w:rsidR="00654343">
              <w:rPr>
                <w:rFonts w:asciiTheme="minorHAnsi" w:eastAsiaTheme="minorEastAsia" w:hAnsiTheme="minorHAnsi" w:cstheme="minorBidi"/>
                <w:szCs w:val="22"/>
              </w:rPr>
              <w:tab/>
            </w:r>
            <w:r w:rsidR="004E0257" w:rsidRPr="00A3212C">
              <w:rPr>
                <w:rStyle w:val="Hyperlink"/>
              </w:rPr>
              <w:t>Innovative funding models</w:t>
            </w:r>
            <w:r w:rsidR="004E0257">
              <w:rPr>
                <w:webHidden/>
              </w:rPr>
              <w:tab/>
            </w:r>
            <w:r w:rsidR="004E0257">
              <w:rPr>
                <w:webHidden/>
              </w:rPr>
              <w:tab/>
            </w:r>
            <w:r w:rsidR="004E0257">
              <w:rPr>
                <w:webHidden/>
              </w:rPr>
              <w:fldChar w:fldCharType="begin"/>
            </w:r>
            <w:r w:rsidR="004E0257">
              <w:rPr>
                <w:webHidden/>
              </w:rPr>
              <w:instrText xml:space="preserve"> PAGEREF _Toc513545964 \h </w:instrText>
            </w:r>
            <w:r w:rsidR="004E0257">
              <w:rPr>
                <w:webHidden/>
              </w:rPr>
            </w:r>
            <w:r w:rsidR="004E0257">
              <w:rPr>
                <w:webHidden/>
              </w:rPr>
              <w:fldChar w:fldCharType="separate"/>
            </w:r>
            <w:r w:rsidR="00C55C01">
              <w:rPr>
                <w:webHidden/>
              </w:rPr>
              <w:t>35</w:t>
            </w:r>
            <w:r w:rsidR="004E0257">
              <w:rPr>
                <w:webHidden/>
              </w:rPr>
              <w:fldChar w:fldCharType="end"/>
            </w:r>
          </w:hyperlink>
        </w:p>
        <w:p w:rsidR="004E0257" w:rsidRDefault="00045A57" w:rsidP="00CA55A2">
          <w:pPr>
            <w:pStyle w:val="TOC1"/>
            <w:rPr>
              <w:rFonts w:asciiTheme="minorHAnsi" w:eastAsiaTheme="minorEastAsia" w:hAnsiTheme="minorHAnsi" w:cstheme="minorBidi"/>
              <w:szCs w:val="22"/>
            </w:rPr>
          </w:pPr>
          <w:hyperlink w:anchor="_Toc513545965" w:history="1">
            <w:r w:rsidR="004E0257" w:rsidRPr="00A3212C">
              <w:rPr>
                <w:rStyle w:val="Hyperlink"/>
              </w:rPr>
              <w:t>11.</w:t>
            </w:r>
            <w:r w:rsidR="00654343">
              <w:rPr>
                <w:rFonts w:asciiTheme="minorHAnsi" w:eastAsiaTheme="minorEastAsia" w:hAnsiTheme="minorHAnsi" w:cstheme="minorBidi"/>
                <w:szCs w:val="22"/>
              </w:rPr>
              <w:tab/>
            </w:r>
            <w:r w:rsidR="004E0257" w:rsidRPr="00A3212C">
              <w:rPr>
                <w:rStyle w:val="Hyperlink"/>
              </w:rPr>
              <w:t>Pricing and funding for safety and quality</w:t>
            </w:r>
            <w:r w:rsidR="004E0257">
              <w:rPr>
                <w:webHidden/>
              </w:rPr>
              <w:tab/>
            </w:r>
            <w:r w:rsidR="004E0257">
              <w:rPr>
                <w:webHidden/>
              </w:rPr>
              <w:tab/>
            </w:r>
            <w:r w:rsidR="004E0257">
              <w:rPr>
                <w:webHidden/>
              </w:rPr>
              <w:fldChar w:fldCharType="begin"/>
            </w:r>
            <w:r w:rsidR="004E0257">
              <w:rPr>
                <w:webHidden/>
              </w:rPr>
              <w:instrText xml:space="preserve"> PAGEREF _Toc513545965 \h </w:instrText>
            </w:r>
            <w:r w:rsidR="004E0257">
              <w:rPr>
                <w:webHidden/>
              </w:rPr>
            </w:r>
            <w:r w:rsidR="004E0257">
              <w:rPr>
                <w:webHidden/>
              </w:rPr>
              <w:fldChar w:fldCharType="separate"/>
            </w:r>
            <w:r w:rsidR="00C55C01">
              <w:rPr>
                <w:webHidden/>
              </w:rPr>
              <w:t>37</w:t>
            </w:r>
            <w:r w:rsidR="004E0257">
              <w:rPr>
                <w:webHidden/>
              </w:rPr>
              <w:fldChar w:fldCharType="end"/>
            </w:r>
          </w:hyperlink>
        </w:p>
        <w:p w:rsidR="002A33A3" w:rsidRPr="009E2B11" w:rsidRDefault="00DC53AF" w:rsidP="002A33A3">
          <w:r>
            <w:rPr>
              <w:noProof/>
            </w:rPr>
            <w:fldChar w:fldCharType="end"/>
          </w:r>
        </w:p>
      </w:sdtContent>
    </w:sdt>
    <w:p w:rsidR="002A33A3" w:rsidRPr="009E2B11" w:rsidRDefault="002A33A3" w:rsidP="002A33A3">
      <w:pPr>
        <w:spacing w:before="0" w:after="0" w:line="240" w:lineRule="auto"/>
      </w:pPr>
      <w:r w:rsidRPr="009E2B11">
        <w:br w:type="page"/>
      </w:r>
    </w:p>
    <w:p w:rsidR="002A33A3" w:rsidRPr="009E2B11" w:rsidRDefault="002A33A3" w:rsidP="002A33A3">
      <w:pPr>
        <w:pStyle w:val="Heading1"/>
      </w:pPr>
      <w:bookmarkStart w:id="2" w:name="_Toc485391433"/>
      <w:bookmarkStart w:id="3" w:name="_Toc487035241"/>
      <w:bookmarkStart w:id="4" w:name="_Toc513545954"/>
      <w:r w:rsidRPr="009E2B11">
        <w:t>Glossary</w:t>
      </w:r>
      <w:bookmarkEnd w:id="2"/>
      <w:bookmarkEnd w:id="3"/>
      <w:bookmarkEnd w:id="4"/>
    </w:p>
    <w:p w:rsidR="002A33A3" w:rsidRDefault="002A33A3" w:rsidP="002A33A3">
      <w:pPr>
        <w:tabs>
          <w:tab w:val="left" w:pos="2127"/>
        </w:tabs>
        <w:rPr>
          <w:b/>
        </w:rPr>
      </w:pPr>
      <w:r>
        <w:rPr>
          <w:b/>
        </w:rPr>
        <w:t>ABF</w:t>
      </w:r>
      <w:r>
        <w:rPr>
          <w:b/>
        </w:rPr>
        <w:tab/>
      </w:r>
      <w:r>
        <w:t>Activity Based Funding</w:t>
      </w:r>
    </w:p>
    <w:p w:rsidR="00831B10" w:rsidRPr="00831B10" w:rsidRDefault="00831B10" w:rsidP="00831B10">
      <w:pPr>
        <w:tabs>
          <w:tab w:val="left" w:pos="2127"/>
        </w:tabs>
      </w:pPr>
      <w:r w:rsidRPr="00831B10">
        <w:rPr>
          <w:b/>
        </w:rPr>
        <w:t>ACHI</w:t>
      </w:r>
      <w:r>
        <w:rPr>
          <w:b/>
        </w:rPr>
        <w:tab/>
      </w:r>
      <w:r>
        <w:t>Australian Classification of Health Interventions</w:t>
      </w:r>
    </w:p>
    <w:p w:rsidR="00CC03C9" w:rsidRPr="00CC03C9" w:rsidRDefault="00CC03C9" w:rsidP="00831B10">
      <w:pPr>
        <w:tabs>
          <w:tab w:val="left" w:pos="2127"/>
        </w:tabs>
      </w:pPr>
      <w:r>
        <w:rPr>
          <w:b/>
        </w:rPr>
        <w:t>ACS</w:t>
      </w:r>
      <w:r>
        <w:rPr>
          <w:b/>
        </w:rPr>
        <w:tab/>
      </w:r>
      <w:r>
        <w:t>Australian Coding Standards</w:t>
      </w:r>
    </w:p>
    <w:p w:rsidR="00831B10" w:rsidRDefault="00831B10" w:rsidP="00831B10">
      <w:pPr>
        <w:tabs>
          <w:tab w:val="left" w:pos="2127"/>
        </w:tabs>
      </w:pPr>
      <w:r w:rsidRPr="00831B10">
        <w:rPr>
          <w:b/>
        </w:rPr>
        <w:t>AECC</w:t>
      </w:r>
      <w:r>
        <w:tab/>
        <w:t>Australian Emergency Care Classification</w:t>
      </w:r>
    </w:p>
    <w:p w:rsidR="00831B10" w:rsidRDefault="00831B10" w:rsidP="00831B10">
      <w:pPr>
        <w:tabs>
          <w:tab w:val="left" w:pos="2127"/>
        </w:tabs>
      </w:pPr>
      <w:r w:rsidRPr="00831B10">
        <w:rPr>
          <w:b/>
        </w:rPr>
        <w:t>ANACC</w:t>
      </w:r>
      <w:r>
        <w:tab/>
        <w:t>Australian Non-Admitted Care Classification</w:t>
      </w:r>
    </w:p>
    <w:p w:rsidR="00831B10" w:rsidRDefault="00831B10" w:rsidP="00831B10">
      <w:pPr>
        <w:tabs>
          <w:tab w:val="left" w:pos="2127"/>
        </w:tabs>
      </w:pPr>
      <w:r w:rsidRPr="00831B10">
        <w:rPr>
          <w:b/>
        </w:rPr>
        <w:t>AMHCC</w:t>
      </w:r>
      <w:r>
        <w:tab/>
        <w:t>Australian Mental Health Care Classification</w:t>
      </w:r>
    </w:p>
    <w:p w:rsidR="002A33A3" w:rsidRPr="009E2B11" w:rsidRDefault="002A33A3" w:rsidP="002A33A3">
      <w:pPr>
        <w:tabs>
          <w:tab w:val="left" w:pos="2127"/>
        </w:tabs>
        <w:rPr>
          <w:b/>
        </w:rPr>
      </w:pPr>
      <w:r w:rsidRPr="009E2B11">
        <w:rPr>
          <w:b/>
        </w:rPr>
        <w:t>AN-SNAP</w:t>
      </w:r>
      <w:r w:rsidRPr="009E2B11">
        <w:rPr>
          <w:b/>
        </w:rPr>
        <w:tab/>
      </w:r>
      <w:r w:rsidRPr="009E2B11">
        <w:t>Australian National Subacute and Non-Acute Patient classification</w:t>
      </w:r>
    </w:p>
    <w:p w:rsidR="002A33A3" w:rsidRPr="009E2B11" w:rsidRDefault="002A33A3" w:rsidP="002A33A3">
      <w:pPr>
        <w:tabs>
          <w:tab w:val="left" w:pos="2127"/>
        </w:tabs>
      </w:pPr>
      <w:r w:rsidRPr="009E2B11">
        <w:rPr>
          <w:b/>
        </w:rPr>
        <w:t>AR-DRG</w:t>
      </w:r>
      <w:r w:rsidRPr="009E2B11">
        <w:tab/>
        <w:t>Australian Refined Diagnosis Related Groups</w:t>
      </w:r>
    </w:p>
    <w:p w:rsidR="00831B10" w:rsidRDefault="00831B10" w:rsidP="002A33A3">
      <w:pPr>
        <w:tabs>
          <w:tab w:val="left" w:pos="2127"/>
        </w:tabs>
        <w:rPr>
          <w:b/>
        </w:rPr>
      </w:pPr>
      <w:r w:rsidRPr="00831B10">
        <w:rPr>
          <w:b/>
        </w:rPr>
        <w:t>ATTC</w:t>
      </w:r>
      <w:r>
        <w:tab/>
        <w:t>Australian Teaching and Training Classification</w:t>
      </w:r>
    </w:p>
    <w:p w:rsidR="002A33A3" w:rsidRPr="006F63DB" w:rsidRDefault="002A33A3" w:rsidP="002A33A3">
      <w:pPr>
        <w:tabs>
          <w:tab w:val="left" w:pos="2127"/>
        </w:tabs>
      </w:pPr>
      <w:r>
        <w:rPr>
          <w:b/>
        </w:rPr>
        <w:t>COAG</w:t>
      </w:r>
      <w:r>
        <w:rPr>
          <w:b/>
        </w:rPr>
        <w:tab/>
      </w:r>
      <w:r w:rsidRPr="006F63DB">
        <w:t>Council of Australian Governments</w:t>
      </w:r>
    </w:p>
    <w:p w:rsidR="002A33A3" w:rsidRPr="009E2B11" w:rsidRDefault="002A33A3" w:rsidP="002A33A3">
      <w:pPr>
        <w:tabs>
          <w:tab w:val="left" w:pos="2127"/>
        </w:tabs>
      </w:pPr>
      <w:r w:rsidRPr="009E2B11">
        <w:rPr>
          <w:b/>
        </w:rPr>
        <w:t>DRG</w:t>
      </w:r>
      <w:r w:rsidRPr="009E2B11">
        <w:tab/>
        <w:t>Diagnosis Related Group</w:t>
      </w:r>
    </w:p>
    <w:p w:rsidR="002A33A3" w:rsidRPr="009E2B11" w:rsidRDefault="002A33A3" w:rsidP="002A33A3">
      <w:pPr>
        <w:tabs>
          <w:tab w:val="left" w:pos="2127"/>
        </w:tabs>
        <w:ind w:left="2098" w:hanging="2098"/>
      </w:pPr>
      <w:r w:rsidRPr="009E2B11">
        <w:rPr>
          <w:b/>
        </w:rPr>
        <w:t>HAC</w:t>
      </w:r>
      <w:r w:rsidRPr="009E2B11">
        <w:rPr>
          <w:b/>
        </w:rPr>
        <w:tab/>
      </w:r>
      <w:r w:rsidRPr="009E2B11">
        <w:t>Hospital Acquired Complication</w:t>
      </w:r>
    </w:p>
    <w:p w:rsidR="00831B10" w:rsidRDefault="00831B10" w:rsidP="00831B10">
      <w:pPr>
        <w:tabs>
          <w:tab w:val="left" w:pos="2127"/>
        </w:tabs>
        <w:spacing w:after="0"/>
      </w:pPr>
      <w:r w:rsidRPr="00831B10">
        <w:rPr>
          <w:b/>
        </w:rPr>
        <w:t xml:space="preserve">Heads of </w:t>
      </w:r>
      <w:r>
        <w:rPr>
          <w:b/>
        </w:rPr>
        <w:br/>
      </w:r>
      <w:r w:rsidRPr="00831B10">
        <w:rPr>
          <w:b/>
        </w:rPr>
        <w:t>Agreement</w:t>
      </w:r>
      <w:r>
        <w:rPr>
          <w:b/>
        </w:rPr>
        <w:tab/>
      </w:r>
      <w:r w:rsidRPr="00831B10">
        <w:t>Heads of Agreement between the Commonwealth and the States and</w:t>
      </w:r>
    </w:p>
    <w:p w:rsidR="00831B10" w:rsidRPr="00831B10" w:rsidRDefault="00831B10" w:rsidP="00831B10">
      <w:pPr>
        <w:tabs>
          <w:tab w:val="left" w:pos="2127"/>
        </w:tabs>
        <w:spacing w:before="0"/>
      </w:pPr>
      <w:r>
        <w:tab/>
      </w:r>
      <w:r w:rsidRPr="00831B10">
        <w:t>Territories on public hospital funding and health reform</w:t>
      </w:r>
    </w:p>
    <w:p w:rsidR="002A33A3" w:rsidRPr="009E2B11" w:rsidRDefault="002A33A3" w:rsidP="002A33A3">
      <w:pPr>
        <w:tabs>
          <w:tab w:val="left" w:pos="2127"/>
        </w:tabs>
        <w:ind w:left="2098" w:hanging="2098"/>
      </w:pPr>
      <w:r w:rsidRPr="009E2B11">
        <w:rPr>
          <w:b/>
        </w:rPr>
        <w:t>ICD-10-AM</w:t>
      </w:r>
      <w:r w:rsidRPr="009E2B11">
        <w:tab/>
      </w:r>
      <w:r w:rsidRPr="009E2B11">
        <w:rPr>
          <w:rStyle w:val="Emphasis"/>
          <w:rFonts w:eastAsiaTheme="majorEastAsia" w:cstheme="minorHAnsi"/>
          <w:i w:val="0"/>
          <w:color w:val="000000"/>
          <w:shd w:val="clear" w:color="auto" w:fill="FFFFFF"/>
        </w:rPr>
        <w:t>International Statistical Classification of Diseases and Related Health Problems, Tenth Revision, Australian Modification</w:t>
      </w:r>
    </w:p>
    <w:p w:rsidR="002A33A3" w:rsidRPr="009E2B11" w:rsidRDefault="002A33A3" w:rsidP="002A33A3">
      <w:pPr>
        <w:tabs>
          <w:tab w:val="left" w:pos="2127"/>
        </w:tabs>
      </w:pPr>
      <w:r w:rsidRPr="009E2B11">
        <w:rPr>
          <w:b/>
        </w:rPr>
        <w:t>IHPA</w:t>
      </w:r>
      <w:r w:rsidRPr="009E2B11">
        <w:rPr>
          <w:b/>
        </w:rPr>
        <w:tab/>
      </w:r>
      <w:r w:rsidRPr="009E2B11">
        <w:t>Independent Hospital Pricing Authority</w:t>
      </w:r>
    </w:p>
    <w:p w:rsidR="00794CF0" w:rsidRPr="00794CF0" w:rsidRDefault="00794CF0" w:rsidP="002A33A3">
      <w:pPr>
        <w:tabs>
          <w:tab w:val="left" w:pos="2127"/>
        </w:tabs>
      </w:pPr>
      <w:r>
        <w:rPr>
          <w:b/>
        </w:rPr>
        <w:t>LHN</w:t>
      </w:r>
      <w:r>
        <w:rPr>
          <w:b/>
        </w:rPr>
        <w:tab/>
      </w:r>
      <w:r>
        <w:t>Local Hospital Network</w:t>
      </w:r>
    </w:p>
    <w:p w:rsidR="001044FE" w:rsidRPr="001044FE" w:rsidRDefault="001044FE" w:rsidP="002A33A3">
      <w:pPr>
        <w:tabs>
          <w:tab w:val="left" w:pos="2127"/>
        </w:tabs>
      </w:pPr>
      <w:r>
        <w:rPr>
          <w:b/>
        </w:rPr>
        <w:t>MBS</w:t>
      </w:r>
      <w:r>
        <w:rPr>
          <w:b/>
        </w:rPr>
        <w:tab/>
      </w:r>
      <w:r>
        <w:t>Medicare Benefits Schedule</w:t>
      </w:r>
    </w:p>
    <w:p w:rsidR="00831B10" w:rsidRPr="00831B10" w:rsidRDefault="00831B10" w:rsidP="002A33A3">
      <w:pPr>
        <w:tabs>
          <w:tab w:val="left" w:pos="2127"/>
        </w:tabs>
      </w:pPr>
      <w:r w:rsidRPr="00831B10">
        <w:rPr>
          <w:b/>
        </w:rPr>
        <w:t>MDCC</w:t>
      </w:r>
      <w:r>
        <w:tab/>
        <w:t>Multidisciplinary Case Conferences</w:t>
      </w:r>
    </w:p>
    <w:p w:rsidR="002A33A3" w:rsidRPr="009E2B11" w:rsidRDefault="002A33A3" w:rsidP="002A33A3">
      <w:pPr>
        <w:tabs>
          <w:tab w:val="left" w:pos="2127"/>
        </w:tabs>
        <w:rPr>
          <w:b/>
        </w:rPr>
      </w:pPr>
      <w:r w:rsidRPr="009E2B11">
        <w:rPr>
          <w:b/>
        </w:rPr>
        <w:t>NEC</w:t>
      </w:r>
      <w:r w:rsidRPr="009E2B11">
        <w:rPr>
          <w:b/>
        </w:rPr>
        <w:tab/>
      </w:r>
      <w:r w:rsidRPr="009E2B11">
        <w:t>National Efficient Cost</w:t>
      </w:r>
    </w:p>
    <w:p w:rsidR="002A33A3" w:rsidRPr="009E2B11" w:rsidRDefault="002A33A3" w:rsidP="002A33A3">
      <w:pPr>
        <w:tabs>
          <w:tab w:val="left" w:pos="2127"/>
        </w:tabs>
      </w:pPr>
      <w:r w:rsidRPr="009E2B11">
        <w:rPr>
          <w:b/>
        </w:rPr>
        <w:t>NEP</w:t>
      </w:r>
      <w:r w:rsidRPr="009E2B11">
        <w:rPr>
          <w:b/>
        </w:rPr>
        <w:tab/>
      </w:r>
      <w:r w:rsidRPr="009E2B11">
        <w:t>National Efficient Price</w:t>
      </w:r>
    </w:p>
    <w:p w:rsidR="00831B10" w:rsidRPr="00831B10" w:rsidRDefault="00831B10" w:rsidP="002A33A3">
      <w:pPr>
        <w:tabs>
          <w:tab w:val="left" w:pos="2127"/>
        </w:tabs>
      </w:pPr>
      <w:r>
        <w:rPr>
          <w:b/>
        </w:rPr>
        <w:t>NHCDC</w:t>
      </w:r>
      <w:r>
        <w:rPr>
          <w:b/>
        </w:rPr>
        <w:tab/>
      </w:r>
      <w:r>
        <w:t>National Hospital Cost Data Collection</w:t>
      </w:r>
    </w:p>
    <w:p w:rsidR="002A33A3" w:rsidRDefault="002A33A3" w:rsidP="002A33A3">
      <w:pPr>
        <w:tabs>
          <w:tab w:val="left" w:pos="2127"/>
        </w:tabs>
        <w:rPr>
          <w:b/>
        </w:rPr>
      </w:pPr>
      <w:r>
        <w:rPr>
          <w:b/>
        </w:rPr>
        <w:t>NWAU</w:t>
      </w:r>
      <w:r>
        <w:rPr>
          <w:b/>
        </w:rPr>
        <w:tab/>
      </w:r>
      <w:r w:rsidRPr="00125B04">
        <w:t>National Weighted Activity Unit</w:t>
      </w:r>
    </w:p>
    <w:p w:rsidR="00D51862" w:rsidRPr="00D51862" w:rsidRDefault="00D51862" w:rsidP="002A33A3">
      <w:pPr>
        <w:tabs>
          <w:tab w:val="left" w:pos="2127"/>
        </w:tabs>
      </w:pPr>
      <w:r>
        <w:rPr>
          <w:b/>
        </w:rPr>
        <w:t>Pricing Framework</w:t>
      </w:r>
      <w:r>
        <w:rPr>
          <w:b/>
        </w:rPr>
        <w:tab/>
      </w:r>
      <w:r>
        <w:t>Pricing Framework for Australian Public Hospital Services</w:t>
      </w:r>
    </w:p>
    <w:p w:rsidR="00831B10" w:rsidRPr="00831B10" w:rsidRDefault="00831B10" w:rsidP="002A33A3">
      <w:pPr>
        <w:tabs>
          <w:tab w:val="left" w:pos="2127"/>
        </w:tabs>
      </w:pPr>
      <w:r w:rsidRPr="00831B10">
        <w:rPr>
          <w:b/>
        </w:rPr>
        <w:t>The Addendum</w:t>
      </w:r>
      <w:r>
        <w:tab/>
        <w:t>Addendum to the National Health Reform Agreement</w:t>
      </w:r>
    </w:p>
    <w:p w:rsidR="002A33A3" w:rsidRDefault="002A33A3" w:rsidP="002A33A3">
      <w:pPr>
        <w:tabs>
          <w:tab w:val="left" w:pos="2127"/>
        </w:tabs>
      </w:pPr>
      <w:r w:rsidRPr="009E2B11">
        <w:rPr>
          <w:b/>
        </w:rPr>
        <w:t>The Commission</w:t>
      </w:r>
      <w:r w:rsidRPr="009E2B11">
        <w:rPr>
          <w:b/>
        </w:rPr>
        <w:tab/>
      </w:r>
      <w:r w:rsidRPr="009E2B11">
        <w:t>Australian Commission on Safety and Quality in Health Care</w:t>
      </w:r>
    </w:p>
    <w:p w:rsidR="002A33A3" w:rsidRPr="001044FE" w:rsidRDefault="00831B10" w:rsidP="001044FE">
      <w:pPr>
        <w:tabs>
          <w:tab w:val="left" w:pos="2127"/>
        </w:tabs>
      </w:pPr>
      <w:r w:rsidRPr="00831B10">
        <w:rPr>
          <w:b/>
        </w:rPr>
        <w:t>The Standards</w:t>
      </w:r>
      <w:r>
        <w:tab/>
        <w:t>Australian Hospital Patient Costing Standards</w:t>
      </w:r>
      <w:r w:rsidR="002A33A3" w:rsidRPr="009E2B11">
        <w:br w:type="page"/>
      </w:r>
    </w:p>
    <w:p w:rsidR="002A33A3" w:rsidRPr="009E2B11" w:rsidRDefault="002A33A3" w:rsidP="008E5A0C">
      <w:pPr>
        <w:pStyle w:val="Heading1"/>
        <w:numPr>
          <w:ilvl w:val="0"/>
          <w:numId w:val="12"/>
        </w:numPr>
      </w:pPr>
      <w:bookmarkStart w:id="5" w:name="_Toc485391434"/>
      <w:bookmarkStart w:id="6" w:name="_Toc487035242"/>
      <w:bookmarkStart w:id="7" w:name="_Toc513545955"/>
      <w:r w:rsidRPr="009E2B11">
        <w:t>Introduction</w:t>
      </w:r>
      <w:bookmarkEnd w:id="5"/>
      <w:bookmarkEnd w:id="6"/>
      <w:bookmarkEnd w:id="7"/>
    </w:p>
    <w:p w:rsidR="005F5DFD" w:rsidRDefault="002A33A3" w:rsidP="005F5DFD">
      <w:pPr>
        <w:spacing w:before="140" w:after="140" w:line="270" w:lineRule="atLeast"/>
        <w:ind w:right="-53"/>
        <w:rPr>
          <w:rFonts w:eastAsia="Arial" w:cs="Arial"/>
          <w:szCs w:val="22"/>
          <w:lang w:eastAsia="en-US"/>
        </w:rPr>
      </w:pPr>
      <w:r w:rsidRPr="009E2B11">
        <w:rPr>
          <w:rFonts w:eastAsia="Arial" w:cs="Arial"/>
          <w:szCs w:val="22"/>
          <w:lang w:eastAsia="en-US"/>
        </w:rPr>
        <w:t xml:space="preserve">The </w:t>
      </w:r>
      <w:r w:rsidRPr="009E2B11">
        <w:rPr>
          <w:rFonts w:eastAsia="Arial" w:cs="Arial"/>
          <w:i/>
          <w:szCs w:val="22"/>
          <w:lang w:eastAsia="en-US"/>
        </w:rPr>
        <w:t xml:space="preserve">Consultation Paper on the Pricing Framework for Australian Public Hospital Services </w:t>
      </w:r>
      <w:r w:rsidR="005F5DFD">
        <w:rPr>
          <w:rFonts w:eastAsia="Arial" w:cs="Arial"/>
          <w:i/>
          <w:szCs w:val="22"/>
          <w:lang w:eastAsia="en-US"/>
        </w:rPr>
        <w:br/>
      </w:r>
      <w:r w:rsidRPr="009E2B11">
        <w:rPr>
          <w:rFonts w:eastAsia="Arial" w:cs="Arial"/>
          <w:i/>
          <w:szCs w:val="22"/>
          <w:lang w:eastAsia="en-US"/>
        </w:rPr>
        <w:t>201</w:t>
      </w:r>
      <w:r>
        <w:rPr>
          <w:rFonts w:eastAsia="Arial" w:cs="Arial"/>
          <w:i/>
          <w:szCs w:val="22"/>
          <w:lang w:eastAsia="en-US"/>
        </w:rPr>
        <w:t>9</w:t>
      </w:r>
      <w:r w:rsidRPr="009E2B11">
        <w:rPr>
          <w:rFonts w:eastAsia="Arial" w:cs="Arial"/>
          <w:i/>
          <w:szCs w:val="22"/>
          <w:lang w:eastAsia="en-US"/>
        </w:rPr>
        <w:t>-</w:t>
      </w:r>
      <w:r>
        <w:rPr>
          <w:rFonts w:eastAsia="Arial" w:cs="Arial"/>
          <w:i/>
          <w:szCs w:val="22"/>
          <w:lang w:eastAsia="en-US"/>
        </w:rPr>
        <w:t>20</w:t>
      </w:r>
      <w:r w:rsidRPr="009E2B11">
        <w:rPr>
          <w:rFonts w:eastAsia="Arial" w:cs="Arial"/>
          <w:szCs w:val="22"/>
          <w:lang w:eastAsia="en-US"/>
        </w:rPr>
        <w:t xml:space="preserve"> </w:t>
      </w:r>
      <w:r>
        <w:rPr>
          <w:rFonts w:eastAsia="Arial" w:cs="Arial"/>
          <w:szCs w:val="22"/>
          <w:lang w:eastAsia="en-US"/>
        </w:rPr>
        <w:t>(</w:t>
      </w:r>
      <w:r w:rsidRPr="004D6740">
        <w:rPr>
          <w:rFonts w:eastAsia="Arial" w:cs="Arial"/>
          <w:szCs w:val="22"/>
          <w:lang w:eastAsia="en-US"/>
        </w:rPr>
        <w:t>Pricing Framework Consultation Paper 2019-20</w:t>
      </w:r>
      <w:r>
        <w:rPr>
          <w:rFonts w:eastAsia="Arial" w:cs="Arial"/>
          <w:szCs w:val="22"/>
          <w:lang w:eastAsia="en-US"/>
        </w:rPr>
        <w:t xml:space="preserve">) </w:t>
      </w:r>
      <w:r w:rsidRPr="009E2B11">
        <w:rPr>
          <w:rFonts w:eastAsia="Arial" w:cs="Arial"/>
          <w:szCs w:val="22"/>
          <w:lang w:eastAsia="en-US"/>
        </w:rPr>
        <w:t xml:space="preserve">is </w:t>
      </w:r>
      <w:r w:rsidR="005F5DFD">
        <w:rPr>
          <w:rFonts w:eastAsia="Arial" w:cs="Arial"/>
          <w:szCs w:val="22"/>
          <w:lang w:eastAsia="en-US"/>
        </w:rPr>
        <w:t xml:space="preserve">the primary </w:t>
      </w:r>
      <w:r w:rsidR="002E3669">
        <w:rPr>
          <w:rFonts w:eastAsia="Arial" w:cs="Arial"/>
          <w:szCs w:val="22"/>
          <w:lang w:eastAsia="en-US"/>
        </w:rPr>
        <w:t xml:space="preserve">consultation mechanism </w:t>
      </w:r>
      <w:r w:rsidR="005F5DFD">
        <w:rPr>
          <w:rFonts w:eastAsia="Arial" w:cs="Arial"/>
          <w:szCs w:val="22"/>
          <w:lang w:eastAsia="en-US"/>
        </w:rPr>
        <w:t xml:space="preserve">for the </w:t>
      </w:r>
      <w:r w:rsidRPr="009E2B11">
        <w:rPr>
          <w:rFonts w:eastAsia="Arial" w:cs="Arial"/>
          <w:szCs w:val="22"/>
          <w:lang w:eastAsia="en-US"/>
        </w:rPr>
        <w:t>I</w:t>
      </w:r>
      <w:r w:rsidR="005F5DFD">
        <w:rPr>
          <w:rFonts w:eastAsia="Arial" w:cs="Arial"/>
          <w:szCs w:val="22"/>
          <w:lang w:eastAsia="en-US"/>
        </w:rPr>
        <w:t>ndependent Hospital Pricing Authority (IHPA)</w:t>
      </w:r>
      <w:r w:rsidRPr="009E2B11">
        <w:rPr>
          <w:rFonts w:eastAsia="Arial" w:cs="Arial"/>
          <w:szCs w:val="22"/>
          <w:lang w:eastAsia="en-US"/>
        </w:rPr>
        <w:t xml:space="preserve">. </w:t>
      </w:r>
      <w:r w:rsidR="005F5DFD">
        <w:rPr>
          <w:rFonts w:eastAsia="Arial" w:cs="Arial"/>
          <w:szCs w:val="22"/>
          <w:lang w:eastAsia="en-US"/>
        </w:rPr>
        <w:t xml:space="preserve">It provides an opportunity for the public to comment on the </w:t>
      </w:r>
      <w:r w:rsidR="002E3669">
        <w:rPr>
          <w:rFonts w:eastAsia="Arial" w:cs="Arial"/>
          <w:szCs w:val="22"/>
          <w:lang w:eastAsia="en-US"/>
        </w:rPr>
        <w:t>development and refinement of the national activity based funding (ABF) system, including data collection, classification systems and policy decisions which underpin the National Efficient Price and National Efficient Cost Determinations 2019-20 (NEP19 and NEC19).</w:t>
      </w:r>
    </w:p>
    <w:p w:rsidR="006506BA" w:rsidRDefault="002A33A3" w:rsidP="00EC4988">
      <w:pPr>
        <w:spacing w:before="140" w:after="140" w:line="270" w:lineRule="atLeast"/>
        <w:rPr>
          <w:rFonts w:eastAsia="Arial" w:cs="Arial"/>
          <w:szCs w:val="22"/>
          <w:lang w:eastAsia="en-US"/>
        </w:rPr>
      </w:pPr>
      <w:r w:rsidRPr="009E2B11">
        <w:t xml:space="preserve">IHPA </w:t>
      </w:r>
      <w:r w:rsidR="00711875">
        <w:t>continues</w:t>
      </w:r>
      <w:r w:rsidRPr="009E2B11">
        <w:t xml:space="preserve"> to incorporate safety and quality into the pricing and funding of public hospital services in order to improve health outcomes, avoid funding unnecessary or unsafe care and decrease avoidable demand for public hospital services. </w:t>
      </w:r>
      <w:r w:rsidR="006506BA">
        <w:t xml:space="preserve">This work is set out </w:t>
      </w:r>
      <w:r w:rsidR="001E0974">
        <w:br/>
      </w:r>
      <w:r w:rsidR="006506BA">
        <w:t xml:space="preserve">in the </w:t>
      </w:r>
      <w:hyperlink r:id="rId15" w:history="1">
        <w:r w:rsidR="006506BA" w:rsidRPr="006506BA">
          <w:rPr>
            <w:rStyle w:val="Hyperlink"/>
            <w:color w:val="008542" w:themeColor="accent2"/>
          </w:rPr>
          <w:t>Addendum to the National Health Reform Agreement</w:t>
        </w:r>
      </w:hyperlink>
      <w:r w:rsidR="006506BA">
        <w:rPr>
          <w:rFonts w:eastAsia="Arial" w:cs="Arial"/>
          <w:szCs w:val="22"/>
          <w:lang w:eastAsia="en-US"/>
        </w:rPr>
        <w:t xml:space="preserve"> (the Addendum) which </w:t>
      </w:r>
      <w:r w:rsidR="006506BA" w:rsidRPr="009E2B11">
        <w:rPr>
          <w:rFonts w:eastAsia="Arial" w:cs="Arial"/>
          <w:szCs w:val="22"/>
          <w:lang w:eastAsia="en-US"/>
        </w:rPr>
        <w:t>require</w:t>
      </w:r>
      <w:r w:rsidR="00FE461C">
        <w:rPr>
          <w:rFonts w:eastAsia="Arial" w:cs="Arial"/>
          <w:szCs w:val="22"/>
          <w:lang w:eastAsia="en-US"/>
        </w:rPr>
        <w:t>d</w:t>
      </w:r>
      <w:r w:rsidR="006506BA" w:rsidRPr="009E2B11">
        <w:rPr>
          <w:rFonts w:eastAsia="Arial" w:cs="Arial"/>
          <w:szCs w:val="22"/>
          <w:lang w:eastAsia="en-US"/>
        </w:rPr>
        <w:t xml:space="preserve"> </w:t>
      </w:r>
      <w:r w:rsidR="006506BA" w:rsidRPr="009E2B11">
        <w:t xml:space="preserve">implementation of pricing and funding approaches for sentinel events and hospital acquired complications </w:t>
      </w:r>
      <w:r w:rsidR="00FE461C">
        <w:t>from 1 July 2017 and 1 July 2018 r</w:t>
      </w:r>
      <w:r w:rsidR="006506BA">
        <w:t>espectively. The Addendum also requires</w:t>
      </w:r>
      <w:r w:rsidR="006506BA" w:rsidRPr="009E2B11">
        <w:t xml:space="preserve"> the development of an appr</w:t>
      </w:r>
      <w:r w:rsidR="006506BA">
        <w:t xml:space="preserve">oach for avoidable </w:t>
      </w:r>
      <w:proofErr w:type="gramStart"/>
      <w:r w:rsidR="006506BA">
        <w:t xml:space="preserve">readmissions </w:t>
      </w:r>
      <w:r w:rsidR="005D1478">
        <w:t>which</w:t>
      </w:r>
      <w:proofErr w:type="gramEnd"/>
      <w:r w:rsidR="005D1478">
        <w:t xml:space="preserve"> will be considered by health ministers and</w:t>
      </w:r>
      <w:r w:rsidR="002E3669">
        <w:t xml:space="preserve"> is canvassed in Chapter 11</w:t>
      </w:r>
      <w:r w:rsidR="006506BA">
        <w:t xml:space="preserve"> of the </w:t>
      </w:r>
      <w:r w:rsidR="006506BA" w:rsidRPr="004D6740">
        <w:rPr>
          <w:rFonts w:eastAsia="Arial" w:cs="Arial"/>
          <w:szCs w:val="22"/>
          <w:lang w:eastAsia="en-US"/>
        </w:rPr>
        <w:t>Pricing Framework Consultation Paper 2019-20</w:t>
      </w:r>
      <w:r w:rsidR="006506BA">
        <w:rPr>
          <w:rFonts w:eastAsia="Arial" w:cs="Arial"/>
          <w:szCs w:val="22"/>
          <w:lang w:eastAsia="en-US"/>
        </w:rPr>
        <w:t>.</w:t>
      </w:r>
    </w:p>
    <w:p w:rsidR="00711875" w:rsidRPr="006506BA" w:rsidRDefault="00711875" w:rsidP="00EC4988">
      <w:pPr>
        <w:spacing w:before="140" w:after="140" w:line="270" w:lineRule="atLeast"/>
      </w:pPr>
      <w:r>
        <w:rPr>
          <w:rFonts w:eastAsia="Arial" w:cs="Arial"/>
          <w:szCs w:val="22"/>
          <w:lang w:eastAsia="en-US"/>
        </w:rPr>
        <w:t xml:space="preserve">Likewise, IHPA continues to review and refine the National Pricing Model. In 2018, IHPA will undertake a review of the fundamental approach underlying the pricing model to ensure the </w:t>
      </w:r>
      <w:r>
        <w:rPr>
          <w:rFonts w:eastAsia="Arial" w:cs="Arial"/>
          <w:szCs w:val="22"/>
          <w:lang w:eastAsia="en-US"/>
        </w:rPr>
        <w:br/>
        <w:t xml:space="preserve">most robust and up to </w:t>
      </w:r>
      <w:proofErr w:type="gramStart"/>
      <w:r>
        <w:rPr>
          <w:rFonts w:eastAsia="Arial" w:cs="Arial"/>
          <w:szCs w:val="22"/>
          <w:lang w:eastAsia="en-US"/>
        </w:rPr>
        <w:t>date</w:t>
      </w:r>
      <w:proofErr w:type="gramEnd"/>
      <w:r>
        <w:rPr>
          <w:rFonts w:eastAsia="Arial" w:cs="Arial"/>
          <w:szCs w:val="22"/>
          <w:lang w:eastAsia="en-US"/>
        </w:rPr>
        <w:t xml:space="preserve"> techniques continue to be employed in determining the NEP.</w:t>
      </w:r>
    </w:p>
    <w:p w:rsidR="002A33A3" w:rsidRPr="009E2B11" w:rsidRDefault="002A33A3" w:rsidP="00EC4988">
      <w:pPr>
        <w:spacing w:before="140" w:after="140" w:line="270" w:lineRule="atLeast"/>
        <w:rPr>
          <w:rFonts w:eastAsia="Arial" w:cs="Arial"/>
          <w:szCs w:val="22"/>
          <w:lang w:eastAsia="en-US"/>
        </w:rPr>
      </w:pPr>
      <w:r w:rsidRPr="009E2B11">
        <w:rPr>
          <w:rFonts w:eastAsia="Arial" w:cs="Arial"/>
          <w:szCs w:val="22"/>
          <w:lang w:eastAsia="en-US"/>
        </w:rPr>
        <w:t xml:space="preserve">This </w:t>
      </w:r>
      <w:r w:rsidRPr="004D6740">
        <w:rPr>
          <w:rFonts w:eastAsia="Arial" w:cs="Arial"/>
          <w:szCs w:val="22"/>
          <w:lang w:eastAsia="en-US"/>
        </w:rPr>
        <w:t>Pricing Framework Consultation Paper 201</w:t>
      </w:r>
      <w:r w:rsidR="005D1478" w:rsidRPr="004D6740">
        <w:rPr>
          <w:rFonts w:eastAsia="Arial" w:cs="Arial"/>
          <w:szCs w:val="22"/>
          <w:lang w:eastAsia="en-US"/>
        </w:rPr>
        <w:t>9</w:t>
      </w:r>
      <w:r w:rsidRPr="004D6740">
        <w:rPr>
          <w:rFonts w:eastAsia="Arial" w:cs="Arial"/>
          <w:szCs w:val="22"/>
          <w:lang w:eastAsia="en-US"/>
        </w:rPr>
        <w:t>-</w:t>
      </w:r>
      <w:r w:rsidR="005D1478" w:rsidRPr="004D6740">
        <w:rPr>
          <w:rFonts w:eastAsia="Arial" w:cs="Arial"/>
          <w:szCs w:val="22"/>
          <w:lang w:eastAsia="en-US"/>
        </w:rPr>
        <w:t>20</w:t>
      </w:r>
      <w:r>
        <w:rPr>
          <w:rFonts w:eastAsia="Arial" w:cs="Arial"/>
          <w:szCs w:val="22"/>
          <w:lang w:eastAsia="en-US"/>
        </w:rPr>
        <w:t xml:space="preserve"> </w:t>
      </w:r>
      <w:r w:rsidRPr="009E2B11">
        <w:rPr>
          <w:rFonts w:eastAsia="Arial" w:cs="Arial"/>
          <w:szCs w:val="22"/>
          <w:lang w:eastAsia="en-US"/>
        </w:rPr>
        <w:t xml:space="preserve">builds on previous work in this area and </w:t>
      </w:r>
      <w:proofErr w:type="gramStart"/>
      <w:r w:rsidRPr="009E2B11">
        <w:rPr>
          <w:rFonts w:eastAsia="Arial" w:cs="Arial"/>
          <w:szCs w:val="22"/>
          <w:lang w:eastAsia="en-US"/>
        </w:rPr>
        <w:t>should be read</w:t>
      </w:r>
      <w:proofErr w:type="gramEnd"/>
      <w:r w:rsidRPr="009E2B11">
        <w:rPr>
          <w:rFonts w:eastAsia="Arial" w:cs="Arial"/>
          <w:szCs w:val="22"/>
          <w:lang w:eastAsia="en-US"/>
        </w:rPr>
        <w:t xml:space="preserve"> in conjunction with the following documents:</w:t>
      </w:r>
    </w:p>
    <w:p w:rsidR="002A33A3" w:rsidRPr="00FE461C" w:rsidRDefault="00FE461C" w:rsidP="00EC4988">
      <w:pPr>
        <w:pStyle w:val="ListBullet"/>
        <w:spacing w:before="140" w:after="140" w:line="270" w:lineRule="atLeast"/>
        <w:ind w:left="357" w:hanging="357"/>
        <w:rPr>
          <w:rStyle w:val="Hyperlink"/>
          <w:color w:val="008542" w:themeColor="accent2"/>
        </w:rPr>
      </w:pPr>
      <w:r>
        <w:rPr>
          <w:rStyle w:val="Hyperlink"/>
          <w:color w:val="008542" w:themeColor="accent2"/>
        </w:rPr>
        <w:fldChar w:fldCharType="begin"/>
      </w:r>
      <w:r>
        <w:rPr>
          <w:rStyle w:val="Hyperlink"/>
          <w:color w:val="008542" w:themeColor="accent2"/>
        </w:rPr>
        <w:instrText xml:space="preserve"> HYPERLINK "https://www.ihpa.gov.au/publications/pricing-framework-australian-public-hospital-services-2018-19" </w:instrText>
      </w:r>
      <w:r>
        <w:rPr>
          <w:rStyle w:val="Hyperlink"/>
          <w:color w:val="008542" w:themeColor="accent2"/>
        </w:rPr>
        <w:fldChar w:fldCharType="separate"/>
      </w:r>
      <w:r w:rsidR="002A33A3" w:rsidRPr="00FE461C">
        <w:rPr>
          <w:rStyle w:val="Hyperlink"/>
          <w:color w:val="008542" w:themeColor="accent2"/>
        </w:rPr>
        <w:t>Pricing Framework for Australian Public Hospital Services 201</w:t>
      </w:r>
      <w:r w:rsidRPr="00FE461C">
        <w:rPr>
          <w:rStyle w:val="Hyperlink"/>
          <w:color w:val="008542" w:themeColor="accent2"/>
        </w:rPr>
        <w:t>8</w:t>
      </w:r>
      <w:r w:rsidR="002A33A3" w:rsidRPr="00FE461C">
        <w:rPr>
          <w:rStyle w:val="Hyperlink"/>
          <w:color w:val="008542" w:themeColor="accent2"/>
        </w:rPr>
        <w:t>-1</w:t>
      </w:r>
      <w:r w:rsidRPr="00FE461C">
        <w:rPr>
          <w:rStyle w:val="Hyperlink"/>
          <w:color w:val="008542" w:themeColor="accent2"/>
        </w:rPr>
        <w:t>9</w:t>
      </w:r>
    </w:p>
    <w:p w:rsidR="002A33A3" w:rsidRPr="00FE461C" w:rsidRDefault="00FE461C" w:rsidP="00EC4988">
      <w:pPr>
        <w:pStyle w:val="ListBullet"/>
        <w:spacing w:before="140" w:after="140" w:line="270" w:lineRule="atLeast"/>
        <w:ind w:left="357" w:hanging="357"/>
        <w:rPr>
          <w:rStyle w:val="Hyperlink"/>
          <w:color w:val="008542" w:themeColor="accent2"/>
        </w:rPr>
      </w:pPr>
      <w:r>
        <w:rPr>
          <w:rStyle w:val="Hyperlink"/>
          <w:color w:val="008542" w:themeColor="accent2"/>
        </w:rPr>
        <w:fldChar w:fldCharType="end"/>
      </w:r>
      <w:hyperlink r:id="rId16" w:history="1">
        <w:r w:rsidR="002A33A3" w:rsidRPr="00FE461C">
          <w:rPr>
            <w:rStyle w:val="Hyperlink"/>
            <w:color w:val="008542" w:themeColor="accent2"/>
          </w:rPr>
          <w:t>National Efficient Price Determination 201</w:t>
        </w:r>
        <w:r w:rsidRPr="00FE461C">
          <w:rPr>
            <w:rStyle w:val="Hyperlink"/>
            <w:color w:val="008542" w:themeColor="accent2"/>
          </w:rPr>
          <w:t>8</w:t>
        </w:r>
        <w:r w:rsidR="002A33A3" w:rsidRPr="00FE461C">
          <w:rPr>
            <w:rStyle w:val="Hyperlink"/>
            <w:color w:val="008542" w:themeColor="accent2"/>
          </w:rPr>
          <w:t>-1</w:t>
        </w:r>
        <w:r w:rsidRPr="00FE461C">
          <w:rPr>
            <w:rStyle w:val="Hyperlink"/>
            <w:color w:val="008542" w:themeColor="accent2"/>
          </w:rPr>
          <w:t>9</w:t>
        </w:r>
      </w:hyperlink>
    </w:p>
    <w:p w:rsidR="002A33A3" w:rsidRPr="009E2B11" w:rsidRDefault="00045A57" w:rsidP="00EC4988">
      <w:pPr>
        <w:pStyle w:val="ListBullet"/>
        <w:spacing w:before="140" w:after="140" w:line="270" w:lineRule="atLeast"/>
        <w:ind w:left="357" w:hanging="357"/>
        <w:rPr>
          <w:rStyle w:val="Hyperlink"/>
          <w:color w:val="008542" w:themeColor="accent2"/>
        </w:rPr>
      </w:pPr>
      <w:hyperlink r:id="rId17" w:history="1">
        <w:r w:rsidR="002A33A3" w:rsidRPr="00FE461C">
          <w:rPr>
            <w:rStyle w:val="Hyperlink"/>
            <w:color w:val="008542" w:themeColor="accent2"/>
          </w:rPr>
          <w:t>National Efficient Cost Determination 201</w:t>
        </w:r>
        <w:r w:rsidR="00FE461C" w:rsidRPr="00FE461C">
          <w:rPr>
            <w:rStyle w:val="Hyperlink"/>
            <w:color w:val="008542" w:themeColor="accent2"/>
          </w:rPr>
          <w:t>8</w:t>
        </w:r>
        <w:r w:rsidR="002A33A3" w:rsidRPr="00FE461C">
          <w:rPr>
            <w:rStyle w:val="Hyperlink"/>
            <w:color w:val="008542" w:themeColor="accent2"/>
          </w:rPr>
          <w:t>-1</w:t>
        </w:r>
        <w:r w:rsidR="00FE461C" w:rsidRPr="00FE461C">
          <w:rPr>
            <w:rStyle w:val="Hyperlink"/>
            <w:color w:val="008542" w:themeColor="accent2"/>
          </w:rPr>
          <w:t>9</w:t>
        </w:r>
      </w:hyperlink>
    </w:p>
    <w:p w:rsidR="002A33A3" w:rsidRDefault="002A33A3" w:rsidP="00EC4988">
      <w:pPr>
        <w:spacing w:before="140" w:after="140" w:line="270" w:lineRule="atLeast"/>
        <w:rPr>
          <w:rFonts w:eastAsia="Arial"/>
          <w:szCs w:val="22"/>
          <w:lang w:eastAsia="en-US"/>
        </w:rPr>
      </w:pPr>
      <w:r w:rsidRPr="009E2B11">
        <w:rPr>
          <w:rFonts w:eastAsia="Arial"/>
          <w:szCs w:val="22"/>
          <w:lang w:eastAsia="en-US"/>
        </w:rPr>
        <w:t xml:space="preserve">Submissions close at </w:t>
      </w:r>
      <w:r w:rsidRPr="009E2B11">
        <w:rPr>
          <w:rFonts w:eastAsia="Arial"/>
          <w:szCs w:val="22"/>
          <w:u w:val="single"/>
          <w:lang w:eastAsia="en-US"/>
        </w:rPr>
        <w:t xml:space="preserve">5pm on </w:t>
      </w:r>
      <w:r w:rsidR="00A64B43">
        <w:rPr>
          <w:rFonts w:eastAsia="Arial"/>
          <w:szCs w:val="22"/>
          <w:u w:val="single"/>
          <w:lang w:eastAsia="en-US"/>
        </w:rPr>
        <w:t>Thursday</w:t>
      </w:r>
      <w:r w:rsidRPr="009E2B11">
        <w:rPr>
          <w:rFonts w:eastAsia="Arial"/>
          <w:szCs w:val="22"/>
          <w:u w:val="single"/>
          <w:lang w:eastAsia="en-US"/>
        </w:rPr>
        <w:t xml:space="preserve">, </w:t>
      </w:r>
      <w:r w:rsidR="00654BFB">
        <w:rPr>
          <w:rFonts w:eastAsia="Arial"/>
          <w:szCs w:val="22"/>
          <w:u w:val="single"/>
          <w:lang w:eastAsia="en-US"/>
        </w:rPr>
        <w:t>1</w:t>
      </w:r>
      <w:r w:rsidR="00A64B43">
        <w:rPr>
          <w:rFonts w:eastAsia="Arial"/>
          <w:szCs w:val="22"/>
          <w:u w:val="single"/>
          <w:lang w:eastAsia="en-US"/>
        </w:rPr>
        <w:t>2</w:t>
      </w:r>
      <w:r w:rsidR="00FE461C">
        <w:rPr>
          <w:rFonts w:eastAsia="Arial"/>
          <w:szCs w:val="22"/>
          <w:u w:val="single"/>
          <w:lang w:eastAsia="en-US"/>
        </w:rPr>
        <w:t xml:space="preserve"> July 2018</w:t>
      </w:r>
      <w:r w:rsidRPr="009E2B11">
        <w:rPr>
          <w:rFonts w:eastAsia="Arial"/>
          <w:szCs w:val="22"/>
          <w:lang w:eastAsia="en-US"/>
        </w:rPr>
        <w:t xml:space="preserve">. </w:t>
      </w:r>
    </w:p>
    <w:p w:rsidR="001A1642" w:rsidRPr="009E2B11" w:rsidRDefault="001A1642" w:rsidP="001A1642">
      <w:pPr>
        <w:spacing w:before="140" w:after="140" w:line="270" w:lineRule="atLeast"/>
        <w:rPr>
          <w:rFonts w:eastAsia="Arial" w:cs="Arial"/>
          <w:szCs w:val="22"/>
          <w:lang w:eastAsia="en-US"/>
        </w:rPr>
      </w:pPr>
      <w:r w:rsidRPr="009E2B11">
        <w:rPr>
          <w:rFonts w:eastAsia="Arial"/>
          <w:szCs w:val="22"/>
          <w:lang w:eastAsia="en-US"/>
        </w:rPr>
        <w:t xml:space="preserve">Submissions </w:t>
      </w:r>
      <w:proofErr w:type="gramStart"/>
      <w:r w:rsidRPr="009E2B11">
        <w:rPr>
          <w:rFonts w:eastAsia="Arial"/>
          <w:szCs w:val="22"/>
          <w:lang w:eastAsia="en-US"/>
        </w:rPr>
        <w:t>should be emailed</w:t>
      </w:r>
      <w:proofErr w:type="gramEnd"/>
      <w:r w:rsidRPr="009E2B11">
        <w:rPr>
          <w:rFonts w:eastAsia="Arial"/>
          <w:szCs w:val="22"/>
          <w:lang w:eastAsia="en-US"/>
        </w:rPr>
        <w:t xml:space="preserve"> to IHPA Secretariat at </w:t>
      </w:r>
      <w:hyperlink r:id="rId18" w:history="1">
        <w:r w:rsidRPr="009E2B11">
          <w:rPr>
            <w:rStyle w:val="Hyperlink"/>
            <w:color w:val="008542" w:themeColor="accent2"/>
          </w:rPr>
          <w:t>submissions.ihpa@ihpa.gov.au</w:t>
        </w:r>
      </w:hyperlink>
      <w:r w:rsidRPr="009E2B11">
        <w:rPr>
          <w:rFonts w:eastAsia="Arial" w:cs="Arial"/>
          <w:szCs w:val="22"/>
          <w:lang w:eastAsia="en-US"/>
        </w:rPr>
        <w:t>.</w:t>
      </w:r>
    </w:p>
    <w:p w:rsidR="002A33A3" w:rsidRPr="009E2B11" w:rsidRDefault="002A33A3" w:rsidP="00EC4988">
      <w:pPr>
        <w:spacing w:before="140" w:after="140" w:line="270" w:lineRule="atLeast"/>
        <w:rPr>
          <w:rFonts w:eastAsia="Arial"/>
          <w:b/>
          <w:caps/>
          <w:lang w:eastAsia="en-US"/>
        </w:rPr>
      </w:pPr>
      <w:r w:rsidRPr="009E2B11">
        <w:rPr>
          <w:rFonts w:eastAsia="Arial"/>
          <w:lang w:eastAsia="en-US"/>
        </w:rPr>
        <w:t xml:space="preserve">All submissions </w:t>
      </w:r>
      <w:proofErr w:type="gramStart"/>
      <w:r w:rsidRPr="009E2B11">
        <w:rPr>
          <w:rFonts w:eastAsia="Arial"/>
          <w:lang w:eastAsia="en-US"/>
        </w:rPr>
        <w:t>will be published</w:t>
      </w:r>
      <w:proofErr w:type="gramEnd"/>
      <w:r w:rsidRPr="009E2B11">
        <w:rPr>
          <w:rFonts w:eastAsia="Arial"/>
          <w:lang w:eastAsia="en-US"/>
        </w:rPr>
        <w:t xml:space="preserve"> on </w:t>
      </w:r>
      <w:hyperlink r:id="rId19" w:history="1">
        <w:r w:rsidRPr="009E2B11">
          <w:rPr>
            <w:rStyle w:val="Hyperlink"/>
            <w:color w:val="008542" w:themeColor="accent2"/>
          </w:rPr>
          <w:t>IHPA’s website</w:t>
        </w:r>
      </w:hyperlink>
      <w:r w:rsidRPr="009E2B11">
        <w:rPr>
          <w:rFonts w:eastAsia="Arial"/>
          <w:lang w:eastAsia="en-US"/>
        </w:rPr>
        <w:t xml:space="preserve"> unless respondents specifically identify sections that they believe should be kept confidential due to commercial or other reasons.</w:t>
      </w:r>
    </w:p>
    <w:p w:rsidR="002A33A3" w:rsidRPr="009E2B11" w:rsidRDefault="002A33A3" w:rsidP="00EC4988">
      <w:pPr>
        <w:spacing w:before="140" w:after="140" w:line="270" w:lineRule="atLeast"/>
      </w:pPr>
      <w:r w:rsidRPr="009E2B11">
        <w:t xml:space="preserve">The </w:t>
      </w:r>
      <w:r w:rsidRPr="00794CF0">
        <w:t>Pricing Framework 2019-20</w:t>
      </w:r>
      <w:r w:rsidRPr="009E2B11">
        <w:t xml:space="preserve"> </w:t>
      </w:r>
      <w:proofErr w:type="gramStart"/>
      <w:r w:rsidRPr="009E2B11">
        <w:t>will be released</w:t>
      </w:r>
      <w:proofErr w:type="gramEnd"/>
      <w:r w:rsidRPr="009E2B11">
        <w:t xml:space="preserve"> in November 201</w:t>
      </w:r>
      <w:r>
        <w:t>8</w:t>
      </w:r>
      <w:r w:rsidRPr="009E2B11">
        <w:t xml:space="preserve"> prior to </w:t>
      </w:r>
      <w:r w:rsidR="005D1478">
        <w:t>publication of</w:t>
      </w:r>
      <w:r w:rsidRPr="009E2B11">
        <w:t xml:space="preserve"> the NEP1</w:t>
      </w:r>
      <w:r>
        <w:t>9</w:t>
      </w:r>
      <w:r w:rsidRPr="009E2B11">
        <w:t xml:space="preserve"> and NEC1</w:t>
      </w:r>
      <w:r>
        <w:t>9</w:t>
      </w:r>
      <w:r w:rsidRPr="009E2B11">
        <w:t xml:space="preserve"> De</w:t>
      </w:r>
      <w:r>
        <w:t>terminations in early March 2019</w:t>
      </w:r>
      <w:r w:rsidRPr="009E2B11">
        <w:t>. This timing provides an additional layer of transparency and accountability by making available the key principles, scope and approach adopted by IHPA to inform the</w:t>
      </w:r>
      <w:r w:rsidR="005D1478">
        <w:t xml:space="preserve"> pricing decisions included in the</w:t>
      </w:r>
      <w:r w:rsidRPr="009E2B11">
        <w:t xml:space="preserve"> NEP and NEC Determinations.</w:t>
      </w:r>
    </w:p>
    <w:p w:rsidR="002A33A3" w:rsidRPr="00045A57" w:rsidRDefault="002A33A3" w:rsidP="00045A57">
      <w:pPr>
        <w:spacing w:before="140" w:after="140" w:line="270" w:lineRule="atLeast"/>
      </w:pPr>
      <w:r w:rsidRPr="009E2B11">
        <w:br w:type="page"/>
      </w:r>
    </w:p>
    <w:p w:rsidR="002A33A3" w:rsidRPr="009E2B11" w:rsidRDefault="002A33A3" w:rsidP="00EC4988">
      <w:pPr>
        <w:pStyle w:val="Heading1"/>
        <w:numPr>
          <w:ilvl w:val="0"/>
          <w:numId w:val="12"/>
        </w:numPr>
        <w:spacing w:line="270" w:lineRule="atLeast"/>
      </w:pPr>
      <w:bookmarkStart w:id="8" w:name="_Toc485391435"/>
      <w:bookmarkStart w:id="9" w:name="_Toc487035243"/>
      <w:bookmarkStart w:id="10" w:name="_Toc513545956"/>
      <w:r w:rsidRPr="009E2B11">
        <w:t>Pricing guidelines</w:t>
      </w:r>
      <w:bookmarkEnd w:id="8"/>
      <w:bookmarkEnd w:id="9"/>
      <w:bookmarkEnd w:id="10"/>
    </w:p>
    <w:p w:rsidR="002A33A3" w:rsidRPr="009E2B11" w:rsidRDefault="002A33A3" w:rsidP="00EC4988">
      <w:pPr>
        <w:pStyle w:val="Heading2"/>
        <w:spacing w:line="270" w:lineRule="atLeast"/>
      </w:pPr>
      <w:bookmarkStart w:id="11" w:name="_Toc461204921"/>
      <w:bookmarkStart w:id="12" w:name="_Toc485391436"/>
      <w:bookmarkStart w:id="13" w:name="_Toc486257842"/>
      <w:bookmarkStart w:id="14" w:name="_Toc487035244"/>
      <w:r w:rsidRPr="009E2B11">
        <w:t>2.1</w:t>
      </w:r>
      <w:r w:rsidRPr="009E2B11">
        <w:tab/>
      </w:r>
      <w:r w:rsidRPr="009E2B11">
        <w:rPr>
          <w:rStyle w:val="Heading2Char"/>
          <w:b/>
        </w:rPr>
        <w:t>Overview</w:t>
      </w:r>
      <w:bookmarkEnd w:id="11"/>
      <w:bookmarkEnd w:id="12"/>
      <w:bookmarkEnd w:id="13"/>
      <w:bookmarkEnd w:id="14"/>
    </w:p>
    <w:p w:rsidR="00021448" w:rsidRDefault="00021448" w:rsidP="00EC4988">
      <w:pPr>
        <w:spacing w:before="140" w:after="140" w:line="270" w:lineRule="atLeast"/>
      </w:pPr>
      <w:r>
        <w:t xml:space="preserve">IHPA must balance a range of national policy objectives in undertaking its work. This role requires IHPA to exercise judgement on the weight to </w:t>
      </w:r>
      <w:proofErr w:type="gramStart"/>
      <w:r>
        <w:t>be given</w:t>
      </w:r>
      <w:proofErr w:type="gramEnd"/>
      <w:r>
        <w:t xml:space="preserve"> to different policy objectives. </w:t>
      </w:r>
      <w:r w:rsidR="00FB3B02">
        <w:br/>
      </w:r>
      <w:r>
        <w:t xml:space="preserve">In order to </w:t>
      </w:r>
      <w:r w:rsidR="00832BB1">
        <w:t>clarify IHPA’s decision making regarding policy choices,</w:t>
      </w:r>
      <w:r>
        <w:t xml:space="preserve"> IHPA has developed a set </w:t>
      </w:r>
      <w:r w:rsidR="00832BB1">
        <w:br/>
      </w:r>
      <w:r>
        <w:t xml:space="preserve">of </w:t>
      </w:r>
      <w:r w:rsidRPr="00794CF0">
        <w:t>Pricing Guidelines</w:t>
      </w:r>
      <w:r>
        <w:t xml:space="preserve"> to explain the key decisions in the Pricing Framework.</w:t>
      </w:r>
    </w:p>
    <w:p w:rsidR="002A33A3" w:rsidRPr="009E2B11" w:rsidRDefault="002A33A3" w:rsidP="00EC4988">
      <w:pPr>
        <w:spacing w:before="140" w:after="140" w:line="270" w:lineRule="atLeast"/>
        <w:rPr>
          <w:rFonts w:cstheme="minorHAnsi"/>
        </w:rPr>
      </w:pPr>
      <w:r w:rsidRPr="009E2B11">
        <w:rPr>
          <w:rFonts w:cstheme="minorHAnsi"/>
        </w:rPr>
        <w:t xml:space="preserve">The </w:t>
      </w:r>
      <w:r w:rsidRPr="00794CF0">
        <w:rPr>
          <w:rFonts w:cstheme="minorHAnsi"/>
        </w:rPr>
        <w:t>Pricing Guidelines</w:t>
      </w:r>
      <w:r w:rsidRPr="009E2B11">
        <w:rPr>
          <w:rFonts w:cstheme="minorHAnsi"/>
        </w:rPr>
        <w:t xml:space="preserve"> signal IHPA’s commitment to transparency and accountability in how it undertakes its work (see </w:t>
      </w:r>
      <w:r w:rsidRPr="009E2B11">
        <w:rPr>
          <w:rFonts w:cstheme="minorHAnsi"/>
          <w:b/>
          <w:color w:val="008542" w:themeColor="accent2"/>
        </w:rPr>
        <w:t>Box 1</w:t>
      </w:r>
      <w:r w:rsidRPr="009E2B11">
        <w:rPr>
          <w:rFonts w:cstheme="minorHAnsi"/>
        </w:rPr>
        <w:t xml:space="preserve">). The decisions made by IHPA in pricing in-scope public hospital services are evidence-based and </w:t>
      </w:r>
      <w:r w:rsidR="00832BB1">
        <w:rPr>
          <w:rFonts w:cstheme="minorHAnsi"/>
        </w:rPr>
        <w:t>use</w:t>
      </w:r>
      <w:r w:rsidRPr="009E2B11">
        <w:rPr>
          <w:rFonts w:cstheme="minorHAnsi"/>
        </w:rPr>
        <w:t xml:space="preserve"> the latest costing and activity data supplied to IHPA by states and territories.</w:t>
      </w:r>
    </w:p>
    <w:p w:rsidR="002A33A3" w:rsidRPr="009E2B11" w:rsidRDefault="002A33A3" w:rsidP="00EC4988">
      <w:pPr>
        <w:spacing w:before="140" w:after="140" w:line="270" w:lineRule="atLeast"/>
        <w:rPr>
          <w:rFonts w:cstheme="minorHAnsi"/>
        </w:rPr>
      </w:pPr>
      <w:r w:rsidRPr="009E2B11">
        <w:rPr>
          <w:rFonts w:cstheme="minorHAnsi"/>
        </w:rPr>
        <w:t xml:space="preserve">Whilst these </w:t>
      </w:r>
      <w:r w:rsidRPr="00794CF0">
        <w:rPr>
          <w:rFonts w:cstheme="minorHAnsi"/>
        </w:rPr>
        <w:t>Pricing Guidelines</w:t>
      </w:r>
      <w:r w:rsidRPr="009E2B11">
        <w:rPr>
          <w:rFonts w:cstheme="minorHAnsi"/>
        </w:rPr>
        <w:t xml:space="preserve"> are used to explain the key decisions made by IHPA in the annual </w:t>
      </w:r>
      <w:r w:rsidRPr="00832BB1">
        <w:rPr>
          <w:rFonts w:cstheme="minorHAnsi"/>
        </w:rPr>
        <w:t>Pricing Framework</w:t>
      </w:r>
      <w:r w:rsidRPr="009E2B11">
        <w:rPr>
          <w:rFonts w:cstheme="minorHAnsi"/>
        </w:rPr>
        <w:t xml:space="preserve">, </w:t>
      </w:r>
      <w:proofErr w:type="gramStart"/>
      <w:r w:rsidRPr="009E2B11">
        <w:rPr>
          <w:rFonts w:cstheme="minorHAnsi"/>
        </w:rPr>
        <w:t>they can also be used by governments and other stakeholders to evaluate whether IHPA is undertaking work in accordance with the explicit policy objectives included in the Pricing Guidelines</w:t>
      </w:r>
      <w:proofErr w:type="gramEnd"/>
      <w:r w:rsidRPr="009E2B11">
        <w:rPr>
          <w:rFonts w:cstheme="minorHAnsi"/>
        </w:rPr>
        <w:t>.</w:t>
      </w:r>
    </w:p>
    <w:p w:rsidR="002A33A3" w:rsidRPr="009E2B11" w:rsidRDefault="002A33A3" w:rsidP="00EC4988">
      <w:pPr>
        <w:spacing w:before="140" w:after="140" w:line="270" w:lineRule="atLeast"/>
        <w:ind w:right="-188"/>
        <w:rPr>
          <w:rFonts w:cstheme="minorHAnsi"/>
        </w:rPr>
      </w:pPr>
      <w:r w:rsidRPr="009E2B11">
        <w:rPr>
          <w:rFonts w:cstheme="minorHAnsi"/>
        </w:rPr>
        <w:t xml:space="preserve">IHPA considers that the </w:t>
      </w:r>
      <w:r w:rsidRPr="00794CF0">
        <w:rPr>
          <w:rFonts w:cstheme="minorHAnsi"/>
        </w:rPr>
        <w:t>Pricing Guidelines</w:t>
      </w:r>
      <w:r w:rsidRPr="009E2B11">
        <w:rPr>
          <w:rFonts w:cstheme="minorHAnsi"/>
        </w:rPr>
        <w:t xml:space="preserve"> are working well and therefore no changes </w:t>
      </w:r>
      <w:proofErr w:type="gramStart"/>
      <w:r w:rsidRPr="009E2B11">
        <w:rPr>
          <w:rFonts w:cstheme="minorHAnsi"/>
        </w:rPr>
        <w:t>are proposed</w:t>
      </w:r>
      <w:proofErr w:type="gramEnd"/>
      <w:r w:rsidRPr="009E2B11">
        <w:rPr>
          <w:rFonts w:cstheme="minorHAnsi"/>
        </w:rPr>
        <w:t xml:space="preserve"> for the </w:t>
      </w:r>
      <w:r w:rsidRPr="00832BB1">
        <w:rPr>
          <w:rFonts w:cstheme="minorHAnsi"/>
        </w:rPr>
        <w:t>Pricing Framework 201</w:t>
      </w:r>
      <w:r w:rsidR="00E86C55" w:rsidRPr="00832BB1">
        <w:rPr>
          <w:rFonts w:cstheme="minorHAnsi"/>
        </w:rPr>
        <w:t>9</w:t>
      </w:r>
      <w:r w:rsidRPr="00832BB1">
        <w:rPr>
          <w:rFonts w:cstheme="minorHAnsi"/>
        </w:rPr>
        <w:t>-</w:t>
      </w:r>
      <w:r w:rsidR="00E86C55" w:rsidRPr="00832BB1">
        <w:rPr>
          <w:rFonts w:cstheme="minorHAnsi"/>
        </w:rPr>
        <w:t>20</w:t>
      </w:r>
      <w:r w:rsidRPr="009E2B11">
        <w:rPr>
          <w:rFonts w:cstheme="minorHAnsi"/>
        </w:rPr>
        <w:t>.</w:t>
      </w:r>
    </w:p>
    <w:p w:rsidR="002A33A3" w:rsidRPr="009E2B11" w:rsidRDefault="002A33A3" w:rsidP="00EC4988">
      <w:pPr>
        <w:spacing w:before="0" w:after="0" w:line="270" w:lineRule="atLeast"/>
        <w:rPr>
          <w:rFonts w:cstheme="minorHAnsi"/>
        </w:rPr>
      </w:pPr>
      <w:r w:rsidRPr="009E2B11">
        <w:rPr>
          <w:rFonts w:cstheme="minorHAnsi"/>
        </w:rPr>
        <w:br w:type="page"/>
      </w:r>
    </w:p>
    <w:p w:rsidR="002A33A3" w:rsidRPr="009E2B11" w:rsidRDefault="002A33A3" w:rsidP="00EC4988">
      <w:pPr>
        <w:spacing w:before="0" w:after="0" w:line="270" w:lineRule="atLeast"/>
        <w:jc w:val="both"/>
        <w:rPr>
          <w:rFonts w:ascii="Arial Bold" w:hAnsi="Arial Bold" w:cs="Arial Bold"/>
          <w:b/>
          <w:color w:val="008542" w:themeColor="accent2"/>
          <w:szCs w:val="22"/>
        </w:rPr>
      </w:pPr>
      <w:r w:rsidRPr="009E2B11">
        <w:rPr>
          <w:rFonts w:ascii="Arial Bold" w:hAnsi="Arial Bold" w:cs="Arial Bold"/>
          <w:b/>
          <w:color w:val="008542" w:themeColor="accent2"/>
          <w:szCs w:val="22"/>
        </w:rPr>
        <w:t>Box 1: Pricing Guidelines</w:t>
      </w:r>
    </w:p>
    <w:tbl>
      <w:tblPr>
        <w:tblpPr w:leftFromText="180" w:rightFromText="180" w:vertAnchor="text" w:horzAnchor="margin" w:tblpY="15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Consultation question box"/>
      </w:tblPr>
      <w:tblGrid>
        <w:gridCol w:w="9180"/>
      </w:tblGrid>
      <w:tr w:rsidR="002A33A3" w:rsidRPr="009E2B11" w:rsidTr="00CF75C0">
        <w:trPr>
          <w:trHeight w:val="12429"/>
          <w:tblHeader/>
        </w:trPr>
        <w:tc>
          <w:tcPr>
            <w:tcW w:w="9180" w:type="dxa"/>
            <w:vAlign w:val="center"/>
          </w:tcPr>
          <w:p w:rsidR="002A33A3" w:rsidRPr="009E2B11" w:rsidRDefault="002A33A3" w:rsidP="00EC4988">
            <w:pPr>
              <w:spacing w:before="180" w:after="50" w:line="270" w:lineRule="atLeast"/>
              <w:rPr>
                <w:rFonts w:cs="Arial"/>
              </w:rPr>
            </w:pPr>
            <w:r w:rsidRPr="009E2B11">
              <w:rPr>
                <w:rStyle w:val="Strong"/>
              </w:rPr>
              <w:t>Overarching Guidelines</w:t>
            </w:r>
            <w:r w:rsidRPr="009E2B11">
              <w:rPr>
                <w:rFonts w:cs="Arial"/>
              </w:rPr>
              <w:t xml:space="preserve"> that articulate the policy intent behind the introduction of funding reform for public hospital services comprising </w:t>
            </w:r>
            <w:r>
              <w:rPr>
                <w:rFonts w:cs="Arial"/>
              </w:rPr>
              <w:t>ABF</w:t>
            </w:r>
            <w:r w:rsidRPr="009E2B11">
              <w:rPr>
                <w:rFonts w:cs="Arial"/>
              </w:rPr>
              <w:t xml:space="preserve"> and block grant funding:</w:t>
            </w:r>
          </w:p>
          <w:p w:rsidR="002A33A3" w:rsidRPr="009E2B11" w:rsidRDefault="002A33A3" w:rsidP="009A7F46">
            <w:pPr>
              <w:pStyle w:val="ListParagraph"/>
              <w:framePr w:hSpace="0" w:wrap="auto" w:vAnchor="margin" w:hAnchor="text" w:xAlign="left" w:yAlign="inline"/>
              <w:spacing w:before="100" w:after="100"/>
              <w:ind w:left="714" w:hanging="357"/>
            </w:pPr>
            <w:proofErr w:type="gramStart"/>
            <w:r w:rsidRPr="00165BE0">
              <w:rPr>
                <w:rStyle w:val="Strong"/>
                <w:b w:val="0"/>
              </w:rPr>
              <w:t>Timely-quality</w:t>
            </w:r>
            <w:proofErr w:type="gramEnd"/>
            <w:r w:rsidRPr="00165BE0">
              <w:rPr>
                <w:rStyle w:val="Strong"/>
                <w:b w:val="0"/>
              </w:rPr>
              <w:t xml:space="preserve"> care:</w:t>
            </w:r>
            <w:r w:rsidRPr="009E2B11">
              <w:t xml:space="preserve"> </w:t>
            </w:r>
            <w:r w:rsidRPr="00165BE0">
              <w:t>Funding should support timely access to quality health services.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Efficiency:</w:t>
            </w:r>
            <w:r w:rsidRPr="00165BE0">
              <w:t xml:space="preserve"> ABF should improve the value of the public investment in hospital care and ensure a sustainable and efficient network of public hospital services.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Fairness:</w:t>
            </w:r>
            <w:r w:rsidRPr="00165BE0">
              <w:t xml:space="preserve"> ABF payments should be fair and equitable, including </w:t>
            </w:r>
            <w:proofErr w:type="gramStart"/>
            <w:r w:rsidRPr="00165BE0">
              <w:t>being based</w:t>
            </w:r>
            <w:proofErr w:type="gramEnd"/>
            <w:r w:rsidRPr="00165BE0">
              <w:t xml:space="preserve"> on the same price for the same service across public, private or not-for-profit providers of public hospital services.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 xml:space="preserve">Maintaining agreed roles and responsibilities of governments determined by </w:t>
            </w:r>
            <w:r w:rsidR="005D1478" w:rsidRPr="00165BE0">
              <w:rPr>
                <w:rStyle w:val="Strong"/>
                <w:b w:val="0"/>
              </w:rPr>
              <w:br/>
            </w:r>
            <w:r w:rsidRPr="00165BE0">
              <w:rPr>
                <w:rStyle w:val="Strong"/>
                <w:b w:val="0"/>
              </w:rPr>
              <w:t xml:space="preserve">the National Health Reform Agreement: </w:t>
            </w:r>
            <w:r w:rsidRPr="00165BE0">
              <w:t>Funding design should recognise the complementary responsibilities of each level of government in funding health services.</w:t>
            </w:r>
          </w:p>
          <w:p w:rsidR="002A33A3" w:rsidRPr="009E2B11" w:rsidRDefault="002A33A3" w:rsidP="00EC4988">
            <w:pPr>
              <w:spacing w:before="180" w:after="50" w:line="270" w:lineRule="atLeast"/>
              <w:rPr>
                <w:rFonts w:cs="Arial"/>
              </w:rPr>
            </w:pPr>
            <w:r w:rsidRPr="009E2B11">
              <w:rPr>
                <w:rStyle w:val="Strong"/>
              </w:rPr>
              <w:t xml:space="preserve">Process Guidelines </w:t>
            </w:r>
            <w:r w:rsidRPr="009E2B11">
              <w:rPr>
                <w:rFonts w:cs="Arial"/>
              </w:rPr>
              <w:t xml:space="preserve">to guide the implementation of </w:t>
            </w:r>
            <w:r>
              <w:rPr>
                <w:rFonts w:cs="Arial"/>
              </w:rPr>
              <w:t>ABF</w:t>
            </w:r>
            <w:r w:rsidRPr="009E2B11">
              <w:rPr>
                <w:rFonts w:cs="Arial"/>
              </w:rPr>
              <w:t xml:space="preserve"> and block grant funding arrangements: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Transparency:</w:t>
            </w:r>
            <w:r w:rsidRPr="00165BE0">
              <w:t xml:space="preserve"> All steps in the determination of ABF and block grant funding should be clear and transparent.</w:t>
            </w:r>
          </w:p>
          <w:p w:rsidR="002A33A3" w:rsidRPr="00165BE0" w:rsidRDefault="002A33A3" w:rsidP="009A7F46">
            <w:pPr>
              <w:pStyle w:val="ListParagraph"/>
              <w:framePr w:hSpace="0" w:wrap="auto" w:vAnchor="margin" w:hAnchor="text" w:xAlign="left" w:yAlign="inline"/>
              <w:spacing w:before="100" w:after="100"/>
              <w:ind w:left="714" w:hanging="357"/>
              <w:rPr>
                <w:u w:val="single"/>
              </w:rPr>
            </w:pPr>
            <w:r w:rsidRPr="00165BE0">
              <w:rPr>
                <w:rStyle w:val="Strong"/>
                <w:b w:val="0"/>
              </w:rPr>
              <w:t>Administrative ease:</w:t>
            </w:r>
            <w:r w:rsidRPr="00165BE0">
              <w:t xml:space="preserve"> Funding arrangements should </w:t>
            </w:r>
            <w:proofErr w:type="gramStart"/>
            <w:r w:rsidRPr="00165BE0">
              <w:t>not unduly</w:t>
            </w:r>
            <w:proofErr w:type="gramEnd"/>
            <w:r w:rsidRPr="00165BE0">
              <w:t xml:space="preserve"> increase the administrative burden on hospitals and system managers.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Stability:</w:t>
            </w:r>
            <w:r w:rsidRPr="00165BE0">
              <w:t xml:space="preserve"> The payment relativities for ABF are consistent over time.</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Evidence-based:</w:t>
            </w:r>
            <w:r w:rsidRPr="00165BE0">
              <w:t xml:space="preserve"> Funding </w:t>
            </w:r>
            <w:proofErr w:type="gramStart"/>
            <w:r w:rsidRPr="00165BE0">
              <w:t>should be based</w:t>
            </w:r>
            <w:proofErr w:type="gramEnd"/>
            <w:r w:rsidRPr="00165BE0">
              <w:t xml:space="preserve"> on best available information.</w:t>
            </w:r>
          </w:p>
          <w:p w:rsidR="002A33A3" w:rsidRPr="009E2B11" w:rsidRDefault="002A33A3" w:rsidP="00EC4988">
            <w:pPr>
              <w:spacing w:before="180" w:after="50" w:line="270" w:lineRule="atLeast"/>
              <w:rPr>
                <w:rFonts w:cs="Arial"/>
              </w:rPr>
            </w:pPr>
            <w:r w:rsidRPr="009E2B11">
              <w:rPr>
                <w:rStyle w:val="Strong"/>
              </w:rPr>
              <w:t>System Design Guidelines</w:t>
            </w:r>
            <w:r w:rsidRPr="009E2B11">
              <w:rPr>
                <w:rFonts w:cs="Arial"/>
              </w:rPr>
              <w:t xml:space="preserve"> to inform the options for design of </w:t>
            </w:r>
            <w:r>
              <w:rPr>
                <w:rFonts w:cs="Arial"/>
              </w:rPr>
              <w:t>ABF</w:t>
            </w:r>
            <w:r w:rsidRPr="009E2B11">
              <w:rPr>
                <w:rFonts w:cs="Arial"/>
              </w:rPr>
              <w:t xml:space="preserve"> and block grant funding arrangements: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Fostering clinical innovation:</w:t>
            </w:r>
            <w:r w:rsidRPr="00165BE0">
              <w:t xml:space="preserve"> Pricing of public hospital services should respond in </w:t>
            </w:r>
            <w:r w:rsidR="005D1478" w:rsidRPr="00165BE0">
              <w:br/>
            </w:r>
            <w:r w:rsidRPr="00165BE0">
              <w:t>a timely way to introduction of evidence-based, effective new technology and innovations in the models of care that improve patient outcomes.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Price harmonisation:</w:t>
            </w:r>
            <w:r w:rsidRPr="00165BE0">
              <w:t xml:space="preserve"> Pricing should facilitate best</w:t>
            </w:r>
            <w:r w:rsidRPr="00165BE0">
              <w:noBreakHyphen/>
              <w:t>practice provision of appropriate site of care.</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Minimising undesirable and inadvertent consequences:</w:t>
            </w:r>
            <w:r w:rsidRPr="00165BE0">
              <w:t xml:space="preserve"> Funding design should minimise susceptibility to gaming, inappropriate rewards and perverse incentives.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ABF pre-eminence:</w:t>
            </w:r>
            <w:r w:rsidRPr="00165BE0">
              <w:t xml:space="preserve"> ABF </w:t>
            </w:r>
            <w:proofErr w:type="gramStart"/>
            <w:r w:rsidRPr="00165BE0">
              <w:t>should be used</w:t>
            </w:r>
            <w:proofErr w:type="gramEnd"/>
            <w:r w:rsidRPr="00165BE0">
              <w:t xml:space="preserve"> for funding public hospital services wherever practicable.</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Single unit of measure and price equivalence:</w:t>
            </w:r>
            <w:r w:rsidRPr="00165BE0">
              <w:t xml:space="preserve"> ABF pricing should support dynamic efficiency and changes to models of care with the ready transferability of funding between different care types and service streams through a single unit of measure and relative weights.</w:t>
            </w:r>
          </w:p>
          <w:p w:rsidR="002A33A3" w:rsidRPr="00165BE0" w:rsidRDefault="002A33A3" w:rsidP="009A7F46">
            <w:pPr>
              <w:pStyle w:val="ListParagraph"/>
              <w:framePr w:hSpace="0" w:wrap="auto" w:vAnchor="margin" w:hAnchor="text" w:xAlign="left" w:yAlign="inline"/>
              <w:spacing w:before="100" w:after="100"/>
              <w:ind w:left="714" w:hanging="357"/>
            </w:pPr>
            <w:r w:rsidRPr="00165BE0">
              <w:rPr>
                <w:rStyle w:val="Strong"/>
                <w:b w:val="0"/>
              </w:rPr>
              <w:t>Patient-based:</w:t>
            </w:r>
            <w:r w:rsidRPr="00165BE0">
              <w:t xml:space="preserve"> Adjustments to the standard price should be, as far as is practicable, based on patient-related rather than provider-related characteristics.</w:t>
            </w:r>
          </w:p>
          <w:p w:rsidR="002A33A3" w:rsidRPr="009E2B11" w:rsidRDefault="002A33A3" w:rsidP="009A7F46">
            <w:pPr>
              <w:pStyle w:val="ListParagraph"/>
              <w:framePr w:hSpace="0" w:wrap="auto" w:vAnchor="margin" w:hAnchor="text" w:xAlign="left" w:yAlign="inline"/>
              <w:spacing w:before="100" w:after="100"/>
              <w:ind w:left="714" w:hanging="357"/>
              <w:rPr>
                <w:bCs/>
                <w:szCs w:val="22"/>
                <w:lang w:eastAsia="en-US"/>
              </w:rPr>
            </w:pPr>
            <w:r w:rsidRPr="00165BE0">
              <w:rPr>
                <w:rStyle w:val="Strong"/>
                <w:b w:val="0"/>
              </w:rPr>
              <w:t>Public-private neutrality:</w:t>
            </w:r>
            <w:r w:rsidRPr="00165BE0">
              <w:t xml:space="preserve"> ABF pricing should not disrupt current incentives for a person to elect to </w:t>
            </w:r>
            <w:proofErr w:type="gramStart"/>
            <w:r w:rsidRPr="00165BE0">
              <w:t>be treated</w:t>
            </w:r>
            <w:proofErr w:type="gramEnd"/>
            <w:r w:rsidRPr="00165BE0">
              <w:t xml:space="preserve"> as a private or a public patient in a public hospital.</w:t>
            </w:r>
          </w:p>
        </w:tc>
      </w:tr>
    </w:tbl>
    <w:p w:rsidR="002A33A3" w:rsidRPr="009E2B11" w:rsidRDefault="002A33A3" w:rsidP="00EC4988">
      <w:pPr>
        <w:spacing w:line="270" w:lineRule="atLeast"/>
      </w:pPr>
    </w:p>
    <w:p w:rsidR="002A33A3" w:rsidRPr="009E2B11" w:rsidRDefault="002A33A3" w:rsidP="00EC4988">
      <w:pPr>
        <w:pStyle w:val="Heading1"/>
        <w:numPr>
          <w:ilvl w:val="0"/>
          <w:numId w:val="12"/>
        </w:numPr>
        <w:spacing w:line="270" w:lineRule="atLeast"/>
        <w:ind w:left="680" w:hanging="680"/>
      </w:pPr>
      <w:bookmarkStart w:id="15" w:name="_Toc485391438"/>
      <w:bookmarkStart w:id="16" w:name="_Toc487035246"/>
      <w:bookmarkStart w:id="17" w:name="_Toc513545957"/>
      <w:r w:rsidRPr="009E2B11">
        <w:t>Scope of public hospital services</w:t>
      </w:r>
      <w:bookmarkEnd w:id="15"/>
      <w:bookmarkEnd w:id="16"/>
      <w:bookmarkEnd w:id="17"/>
    </w:p>
    <w:p w:rsidR="002A33A3" w:rsidRPr="009E2B11" w:rsidRDefault="002A33A3" w:rsidP="00EC4988">
      <w:pPr>
        <w:pStyle w:val="Heading2"/>
        <w:spacing w:line="270" w:lineRule="atLeast"/>
      </w:pPr>
      <w:bookmarkStart w:id="18" w:name="_Toc485391439"/>
      <w:bookmarkStart w:id="19" w:name="_Toc486257845"/>
      <w:bookmarkStart w:id="20" w:name="_Toc487035247"/>
      <w:r w:rsidRPr="009E2B11">
        <w:t>3.1</w:t>
      </w:r>
      <w:r w:rsidRPr="009E2B11">
        <w:tab/>
        <w:t>Overview</w:t>
      </w:r>
      <w:bookmarkEnd w:id="18"/>
      <w:bookmarkEnd w:id="19"/>
      <w:bookmarkEnd w:id="20"/>
    </w:p>
    <w:p w:rsidR="002A33A3" w:rsidRPr="009E2B11" w:rsidRDefault="002A33A3" w:rsidP="00EC4988">
      <w:pPr>
        <w:spacing w:before="140" w:after="140" w:line="270" w:lineRule="atLeast"/>
        <w:rPr>
          <w:rFonts w:cstheme="minorHAnsi"/>
        </w:rPr>
      </w:pPr>
      <w:r w:rsidRPr="009E2B11">
        <w:rPr>
          <w:rFonts w:cstheme="minorHAnsi"/>
        </w:rPr>
        <w:t xml:space="preserve">In August </w:t>
      </w:r>
      <w:proofErr w:type="gramStart"/>
      <w:r w:rsidRPr="009E2B11">
        <w:rPr>
          <w:rFonts w:cstheme="minorHAnsi"/>
        </w:rPr>
        <w:t>2011</w:t>
      </w:r>
      <w:proofErr w:type="gramEnd"/>
      <w:r w:rsidRPr="009E2B11">
        <w:rPr>
          <w:rFonts w:cstheme="minorHAnsi"/>
        </w:rPr>
        <w:t xml:space="preserve"> governments agreed to be jointly responsible for funding efficient growth in ‘public hospital services’. As there was no standard definition or listing of public hospital services, the Council of Australian Governments</w:t>
      </w:r>
      <w:r>
        <w:rPr>
          <w:rFonts w:cstheme="minorHAnsi"/>
        </w:rPr>
        <w:t xml:space="preserve"> (COAG)</w:t>
      </w:r>
      <w:r w:rsidRPr="009E2B11">
        <w:rPr>
          <w:rFonts w:cstheme="minorHAnsi"/>
        </w:rPr>
        <w:t xml:space="preserve"> assigned IHPA the task of determining whether a service is ruled ‘in-scope’ as a public hospital service, and therefore eligible for Commonwealth Government funding under the </w:t>
      </w:r>
      <w:hyperlink r:id="rId20" w:history="1">
        <w:r w:rsidRPr="000C0095">
          <w:rPr>
            <w:rStyle w:val="Hyperlink"/>
            <w:color w:val="008542" w:themeColor="accent2"/>
          </w:rPr>
          <w:t>National Health Reform Agreement</w:t>
        </w:r>
      </w:hyperlink>
      <w:r w:rsidRPr="009E2B11">
        <w:rPr>
          <w:rFonts w:cstheme="minorHAnsi"/>
        </w:rPr>
        <w:t>.</w:t>
      </w:r>
    </w:p>
    <w:p w:rsidR="002A33A3" w:rsidRPr="009E2B11" w:rsidRDefault="002A33A3" w:rsidP="00EC4988">
      <w:pPr>
        <w:pStyle w:val="Heading2"/>
        <w:spacing w:before="240" w:line="270" w:lineRule="atLeast"/>
        <w:ind w:left="737" w:hanging="737"/>
      </w:pPr>
      <w:bookmarkStart w:id="21" w:name="_Toc485391440"/>
      <w:bookmarkStart w:id="22" w:name="_Toc486257846"/>
      <w:bookmarkStart w:id="23" w:name="_Toc487035248"/>
      <w:r w:rsidRPr="009E2B11">
        <w:t>3.2</w:t>
      </w:r>
      <w:r w:rsidRPr="009E2B11">
        <w:tab/>
        <w:t>Scope of public hospital services and General List of eligible services</w:t>
      </w:r>
      <w:bookmarkEnd w:id="21"/>
      <w:bookmarkEnd w:id="22"/>
      <w:bookmarkEnd w:id="23"/>
    </w:p>
    <w:p w:rsidR="002A33A3" w:rsidRPr="009E2B11" w:rsidRDefault="002A33A3" w:rsidP="00EC4988">
      <w:pPr>
        <w:tabs>
          <w:tab w:val="left" w:pos="2093"/>
        </w:tabs>
        <w:spacing w:before="140" w:after="140" w:line="270" w:lineRule="atLeast"/>
        <w:rPr>
          <w:rFonts w:cs="Arial"/>
          <w:szCs w:val="20"/>
        </w:rPr>
      </w:pPr>
      <w:r w:rsidRPr="009E2B11">
        <w:rPr>
          <w:rFonts w:cs="Arial"/>
          <w:szCs w:val="20"/>
        </w:rPr>
        <w:t xml:space="preserve">Each year, IHPA publishes the ‘General List of In-Scope Public Hospital Services’ </w:t>
      </w:r>
      <w:r w:rsidR="00B82A9E">
        <w:rPr>
          <w:rFonts w:cs="Arial"/>
          <w:szCs w:val="20"/>
        </w:rPr>
        <w:t xml:space="preserve">(the General List). The General List </w:t>
      </w:r>
      <w:r w:rsidRPr="009E2B11">
        <w:rPr>
          <w:rFonts w:cs="Arial"/>
          <w:szCs w:val="20"/>
        </w:rPr>
        <w:t xml:space="preserve">defines public hospital services eligible for Commonwealth funding, except where funding </w:t>
      </w:r>
      <w:proofErr w:type="gramStart"/>
      <w:r w:rsidRPr="009E2B11">
        <w:rPr>
          <w:rFonts w:cs="Arial"/>
          <w:szCs w:val="20"/>
        </w:rPr>
        <w:t>is otherwise agreed</w:t>
      </w:r>
      <w:proofErr w:type="gramEnd"/>
      <w:r w:rsidRPr="009E2B11">
        <w:rPr>
          <w:rFonts w:cs="Arial"/>
          <w:szCs w:val="20"/>
        </w:rPr>
        <w:t xml:space="preserve"> between the Commonwealth and a state or territory.</w:t>
      </w:r>
    </w:p>
    <w:p w:rsidR="002A33A3" w:rsidRPr="009E2B11" w:rsidRDefault="002A33A3" w:rsidP="00545A95">
      <w:pPr>
        <w:tabs>
          <w:tab w:val="left" w:pos="2093"/>
        </w:tabs>
        <w:spacing w:before="140" w:after="80" w:line="270" w:lineRule="atLeast"/>
        <w:rPr>
          <w:rFonts w:cs="Arial"/>
          <w:szCs w:val="20"/>
        </w:rPr>
      </w:pPr>
      <w:r w:rsidRPr="009E2B11">
        <w:rPr>
          <w:rFonts w:cs="Arial"/>
          <w:szCs w:val="20"/>
        </w:rPr>
        <w:t xml:space="preserve">In accordance with Section 131(f) of the </w:t>
      </w:r>
      <w:hyperlink r:id="rId21" w:history="1">
        <w:r w:rsidRPr="000C0095">
          <w:rPr>
            <w:rStyle w:val="Hyperlink"/>
            <w:color w:val="008542" w:themeColor="accent2"/>
          </w:rPr>
          <w:t>National Health Reform Act 2011</w:t>
        </w:r>
      </w:hyperlink>
      <w:r w:rsidRPr="009E2B11">
        <w:rPr>
          <w:rFonts w:cs="Arial"/>
          <w:szCs w:val="20"/>
        </w:rPr>
        <w:t xml:space="preserve"> and Clauses A9-A17 of the National Health Reform Agreement, the General List defines public hospital services eligible for Commonwealth funding to be:</w:t>
      </w:r>
    </w:p>
    <w:p w:rsidR="002A33A3" w:rsidRPr="009E2B11" w:rsidRDefault="002A33A3" w:rsidP="00545A95">
      <w:pPr>
        <w:pStyle w:val="ListBullet"/>
        <w:spacing w:before="80" w:after="80" w:line="270" w:lineRule="atLeast"/>
        <w:ind w:left="357" w:hanging="357"/>
      </w:pPr>
      <w:r w:rsidRPr="009E2B11">
        <w:t>All admitted programs, including hospital in the home programs</w:t>
      </w:r>
      <w:r w:rsidR="00AC5145">
        <w:t xml:space="preserve"> </w:t>
      </w:r>
      <w:r w:rsidR="00AC5145" w:rsidRPr="009E2B11">
        <w:rPr>
          <w:rFonts w:eastAsia="Arial"/>
          <w:szCs w:val="22"/>
          <w:lang w:eastAsia="en-US"/>
        </w:rPr>
        <w:t xml:space="preserve">and forensic mental health inpatient </w:t>
      </w:r>
      <w:r w:rsidR="00AC5145">
        <w:rPr>
          <w:rFonts w:eastAsia="Arial"/>
          <w:szCs w:val="22"/>
          <w:lang w:eastAsia="en-US"/>
        </w:rPr>
        <w:t>services</w:t>
      </w:r>
      <w:r w:rsidR="00545A95">
        <w:t>;</w:t>
      </w:r>
    </w:p>
    <w:p w:rsidR="002A33A3" w:rsidRPr="009E2B11" w:rsidRDefault="00832BB1" w:rsidP="00545A95">
      <w:pPr>
        <w:pStyle w:val="ListBullet"/>
        <w:spacing w:before="80" w:after="80" w:line="270" w:lineRule="atLeast"/>
        <w:ind w:left="357" w:hanging="357"/>
      </w:pPr>
      <w:r>
        <w:t>All e</w:t>
      </w:r>
      <w:r w:rsidR="002A33A3" w:rsidRPr="009E2B11">
        <w:t xml:space="preserve">mergency </w:t>
      </w:r>
      <w:r>
        <w:t>d</w:t>
      </w:r>
      <w:r w:rsidR="002A33A3" w:rsidRPr="009E2B11">
        <w:t xml:space="preserve">epartment services; and </w:t>
      </w:r>
    </w:p>
    <w:p w:rsidR="002A33A3" w:rsidRPr="009E2B11" w:rsidRDefault="002A33A3" w:rsidP="00545A95">
      <w:pPr>
        <w:pStyle w:val="ListBullet"/>
        <w:spacing w:before="80" w:after="140" w:line="270" w:lineRule="atLeast"/>
        <w:ind w:left="357" w:hanging="357"/>
      </w:pPr>
      <w:proofErr w:type="gramStart"/>
      <w:r w:rsidRPr="009E2B11">
        <w:t>Other non-admitted services that meet the criteria for inclusion on the General List.</w:t>
      </w:r>
      <w:proofErr w:type="gramEnd"/>
    </w:p>
    <w:p w:rsidR="002A33A3" w:rsidRPr="009E2B11" w:rsidRDefault="00832BB1" w:rsidP="00EC4988">
      <w:pPr>
        <w:spacing w:before="140" w:after="140" w:line="270" w:lineRule="atLeast"/>
        <w:rPr>
          <w:rFonts w:cs="Arial"/>
          <w:szCs w:val="20"/>
        </w:rPr>
      </w:pPr>
      <w:r>
        <w:rPr>
          <w:rFonts w:cs="Arial"/>
          <w:szCs w:val="20"/>
        </w:rPr>
        <w:t>The eligibility of a public hospital service</w:t>
      </w:r>
      <w:r w:rsidR="002A33A3" w:rsidRPr="009E2B11">
        <w:rPr>
          <w:rFonts w:cs="Arial"/>
          <w:szCs w:val="20"/>
        </w:rPr>
        <w:t xml:space="preserve"> for inclusion on the General List is independent of the service setting in which it is provided (e.g. </w:t>
      </w:r>
      <w:r w:rsidR="005D1478">
        <w:rPr>
          <w:rFonts w:cs="Arial"/>
          <w:szCs w:val="20"/>
        </w:rPr>
        <w:t>whether the service is provided at a hospital, in the community or</w:t>
      </w:r>
      <w:r w:rsidR="002A33A3" w:rsidRPr="009E2B11">
        <w:rPr>
          <w:rFonts w:cs="Arial"/>
          <w:szCs w:val="20"/>
        </w:rPr>
        <w:t xml:space="preserve"> in a person's home). This policy decision ensures that the </w:t>
      </w:r>
      <w:r w:rsidR="002A33A3" w:rsidRPr="0088045B">
        <w:rPr>
          <w:rFonts w:cs="Arial"/>
          <w:szCs w:val="20"/>
        </w:rPr>
        <w:t>Pricing Framework</w:t>
      </w:r>
      <w:r w:rsidR="002A33A3" w:rsidRPr="009E2B11">
        <w:rPr>
          <w:rFonts w:cs="Arial"/>
          <w:szCs w:val="20"/>
        </w:rPr>
        <w:t xml:space="preserve"> supports best practice provision of appropriate site of care.</w:t>
      </w:r>
    </w:p>
    <w:p w:rsidR="002A33A3" w:rsidRPr="009E2B11" w:rsidRDefault="002A33A3" w:rsidP="00EC4988">
      <w:pPr>
        <w:spacing w:before="140" w:after="140" w:line="270" w:lineRule="atLeast"/>
        <w:rPr>
          <w:rFonts w:cs="Calibri"/>
        </w:rPr>
      </w:pPr>
      <w:r w:rsidRPr="009E2B11">
        <w:rPr>
          <w:rFonts w:cs="Calibri"/>
        </w:rPr>
        <w:t xml:space="preserve">The Pricing Authority </w:t>
      </w:r>
      <w:r w:rsidR="0061133E">
        <w:rPr>
          <w:rFonts w:cs="Calibri"/>
        </w:rPr>
        <w:t xml:space="preserve">(i.e. the IHPA Board) </w:t>
      </w:r>
      <w:r w:rsidRPr="009E2B11">
        <w:rPr>
          <w:rFonts w:cs="Calibri"/>
        </w:rPr>
        <w:t xml:space="preserve">determines whether specific services proposed </w:t>
      </w:r>
      <w:proofErr w:type="gramStart"/>
      <w:r w:rsidRPr="009E2B11">
        <w:rPr>
          <w:rFonts w:cs="Calibri"/>
        </w:rPr>
        <w:t>by states and territories are in-scope and eligible for Commonwealth funding based on decision criteria and through reviewing supporting empirical evidence provided by jurisdictions</w:t>
      </w:r>
      <w:proofErr w:type="gramEnd"/>
      <w:r w:rsidRPr="009E2B11">
        <w:rPr>
          <w:rFonts w:cs="Calibri"/>
        </w:rPr>
        <w:t xml:space="preserve">. </w:t>
      </w:r>
    </w:p>
    <w:p w:rsidR="002A33A3" w:rsidRDefault="002A33A3" w:rsidP="00EC4988">
      <w:pPr>
        <w:spacing w:before="140" w:after="140" w:line="270" w:lineRule="atLeast"/>
        <w:ind w:right="-46"/>
      </w:pPr>
      <w:r w:rsidRPr="009E2B11">
        <w:rPr>
          <w:rFonts w:cs="Calibri"/>
        </w:rPr>
        <w:t xml:space="preserve">The process IHPA follows in assessing services and the decision criteria and interpretive guidelines used by the Pricing Authority </w:t>
      </w:r>
      <w:proofErr w:type="gramStart"/>
      <w:r w:rsidRPr="009E2B11">
        <w:rPr>
          <w:rFonts w:cs="Calibri"/>
        </w:rPr>
        <w:t>are outlined</w:t>
      </w:r>
      <w:proofErr w:type="gramEnd"/>
      <w:r w:rsidRPr="009E2B11">
        <w:rPr>
          <w:rFonts w:cs="Calibri"/>
        </w:rPr>
        <w:t xml:space="preserve"> in the </w:t>
      </w:r>
      <w:hyperlink r:id="rId22" w:history="1">
        <w:r w:rsidRPr="000C0095">
          <w:rPr>
            <w:rStyle w:val="Hyperlink"/>
            <w:color w:val="008542" w:themeColor="accent2"/>
          </w:rPr>
          <w:t>Annual Review of the General List of In-Scope Public Hospital Services</w:t>
        </w:r>
      </w:hyperlink>
      <w:r w:rsidRPr="000C0095">
        <w:rPr>
          <w:rFonts w:cs="Calibri"/>
        </w:rPr>
        <w:t xml:space="preserve"> </w:t>
      </w:r>
      <w:r w:rsidR="00545A95">
        <w:rPr>
          <w:rFonts w:cs="Calibri"/>
        </w:rPr>
        <w:t xml:space="preserve"> </w:t>
      </w:r>
      <w:r w:rsidRPr="009E2B11">
        <w:rPr>
          <w:rFonts w:cs="Calibri"/>
        </w:rPr>
        <w:t xml:space="preserve">policy. </w:t>
      </w:r>
      <w:proofErr w:type="gramStart"/>
      <w:r w:rsidRPr="009E2B11">
        <w:rPr>
          <w:rFonts w:cs="Calibri"/>
        </w:rPr>
        <w:t>Services which are not yet in operation or which meet the criteria</w:t>
      </w:r>
      <w:r w:rsidRPr="009E2B11">
        <w:t xml:space="preserve"> but do not have supporting empirical evidence</w:t>
      </w:r>
      <w:proofErr w:type="gramEnd"/>
      <w:r w:rsidRPr="009E2B11">
        <w:t xml:space="preserve"> will not be added to the General List.</w:t>
      </w:r>
    </w:p>
    <w:p w:rsidR="00AC5145" w:rsidRDefault="00832BB1" w:rsidP="00AC5145">
      <w:pPr>
        <w:spacing w:before="140" w:after="140" w:line="270" w:lineRule="atLeast"/>
        <w:ind w:right="-53"/>
        <w:rPr>
          <w:rFonts w:cs="Calibri"/>
        </w:rPr>
      </w:pPr>
      <w:r>
        <w:rPr>
          <w:rFonts w:cs="Calibri"/>
        </w:rPr>
        <w:t xml:space="preserve">In 2017, the Pricing Authority considered an application from Queensland </w:t>
      </w:r>
      <w:r w:rsidR="004873F1">
        <w:rPr>
          <w:rFonts w:cs="Calibri"/>
        </w:rPr>
        <w:t xml:space="preserve">for </w:t>
      </w:r>
      <w:r w:rsidR="000479C9">
        <w:rPr>
          <w:rFonts w:cs="Calibri"/>
        </w:rPr>
        <w:t xml:space="preserve">the inclusion of </w:t>
      </w:r>
      <w:r w:rsidR="004873F1">
        <w:rPr>
          <w:rFonts w:cs="Calibri"/>
        </w:rPr>
        <w:t>community-based child and ado</w:t>
      </w:r>
      <w:r w:rsidR="000479C9">
        <w:rPr>
          <w:rFonts w:cs="Calibri"/>
        </w:rPr>
        <w:t>lescent mental health services o</w:t>
      </w:r>
      <w:r w:rsidR="004873F1">
        <w:rPr>
          <w:rFonts w:cs="Calibri"/>
        </w:rPr>
        <w:t xml:space="preserve">n the General List for 2018-19. IHPA commissioned an independent </w:t>
      </w:r>
      <w:proofErr w:type="gramStart"/>
      <w:r w:rsidR="004873F1">
        <w:rPr>
          <w:rFonts w:cs="Calibri"/>
        </w:rPr>
        <w:t xml:space="preserve">review </w:t>
      </w:r>
      <w:r w:rsidR="00245BB6">
        <w:rPr>
          <w:rFonts w:cs="Calibri"/>
        </w:rPr>
        <w:t>which</w:t>
      </w:r>
      <w:proofErr w:type="gramEnd"/>
      <w:r w:rsidR="00245BB6">
        <w:rPr>
          <w:rFonts w:cs="Calibri"/>
        </w:rPr>
        <w:t xml:space="preserve"> analysed</w:t>
      </w:r>
      <w:r w:rsidR="00B97CA7">
        <w:rPr>
          <w:rFonts w:cs="Calibri"/>
        </w:rPr>
        <w:t xml:space="preserve"> public hospital data provided by jurisdictions to </w:t>
      </w:r>
      <w:r w:rsidR="00AC5145">
        <w:rPr>
          <w:rFonts w:cs="Calibri"/>
        </w:rPr>
        <w:t xml:space="preserve">determine </w:t>
      </w:r>
      <w:r w:rsidR="004873F1">
        <w:rPr>
          <w:rFonts w:cs="Calibri"/>
        </w:rPr>
        <w:t xml:space="preserve">whether there was a direct relationship between </w:t>
      </w:r>
      <w:r w:rsidR="000479C9">
        <w:rPr>
          <w:rFonts w:cs="Calibri"/>
        </w:rPr>
        <w:t>these</w:t>
      </w:r>
      <w:r>
        <w:rPr>
          <w:rFonts w:cs="Calibri"/>
        </w:rPr>
        <w:t xml:space="preserve"> services and </w:t>
      </w:r>
      <w:r w:rsidR="004873F1">
        <w:rPr>
          <w:rFonts w:cs="Calibri"/>
        </w:rPr>
        <w:t>public hospital</w:t>
      </w:r>
      <w:r>
        <w:rPr>
          <w:rFonts w:cs="Calibri"/>
        </w:rPr>
        <w:t xml:space="preserve"> admissions</w:t>
      </w:r>
      <w:r w:rsidR="004873F1">
        <w:rPr>
          <w:rFonts w:cs="Calibri"/>
        </w:rPr>
        <w:t xml:space="preserve">. The review did not find sufficient evidence to include community-based child and adolescent mental health services </w:t>
      </w:r>
      <w:r w:rsidR="000479C9">
        <w:rPr>
          <w:rFonts w:cs="Calibri"/>
        </w:rPr>
        <w:t xml:space="preserve">on the General List </w:t>
      </w:r>
      <w:r w:rsidR="004873F1">
        <w:rPr>
          <w:rFonts w:cs="Calibri"/>
        </w:rPr>
        <w:t>for 2018-19.</w:t>
      </w:r>
    </w:p>
    <w:p w:rsidR="00245BB6" w:rsidRDefault="00245BB6" w:rsidP="00AC5145">
      <w:pPr>
        <w:spacing w:before="140" w:after="140" w:line="270" w:lineRule="atLeast"/>
        <w:ind w:right="-53"/>
        <w:rPr>
          <w:rFonts w:cs="Calibri"/>
        </w:rPr>
      </w:pPr>
      <w:r>
        <w:rPr>
          <w:rFonts w:cs="Calibri"/>
        </w:rPr>
        <w:t>IHPA will</w:t>
      </w:r>
      <w:r w:rsidR="00AC5145">
        <w:rPr>
          <w:rFonts w:cs="Calibri"/>
        </w:rPr>
        <w:t xml:space="preserve"> </w:t>
      </w:r>
      <w:r w:rsidR="00220170">
        <w:rPr>
          <w:rFonts w:cs="Calibri"/>
        </w:rPr>
        <w:t>consider</w:t>
      </w:r>
      <w:r w:rsidR="00832BB1">
        <w:rPr>
          <w:rFonts w:cs="Calibri"/>
        </w:rPr>
        <w:t xml:space="preserve"> alternative assessment methodologies for</w:t>
      </w:r>
      <w:r>
        <w:rPr>
          <w:rFonts w:cs="Calibri"/>
        </w:rPr>
        <w:t xml:space="preserve"> community-based child and </w:t>
      </w:r>
      <w:r w:rsidR="00832BB1">
        <w:rPr>
          <w:rFonts w:cs="Calibri"/>
        </w:rPr>
        <w:br/>
        <w:t>a</w:t>
      </w:r>
      <w:r>
        <w:rPr>
          <w:rFonts w:cs="Calibri"/>
        </w:rPr>
        <w:t xml:space="preserve">dolescent mental health services to determine </w:t>
      </w:r>
      <w:r w:rsidR="00AC5145">
        <w:rPr>
          <w:rFonts w:cs="Calibri"/>
        </w:rPr>
        <w:t xml:space="preserve">whether there is a sufficient relationship </w:t>
      </w:r>
      <w:r w:rsidR="00832BB1">
        <w:rPr>
          <w:rFonts w:cs="Calibri"/>
        </w:rPr>
        <w:br/>
      </w:r>
      <w:r w:rsidR="00AC5145">
        <w:rPr>
          <w:rFonts w:cs="Calibri"/>
        </w:rPr>
        <w:t>between service provision and hospital avoidance for inclusion on the General List for 2019-20</w:t>
      </w:r>
      <w:r>
        <w:rPr>
          <w:rFonts w:cs="Calibri"/>
        </w:rPr>
        <w:t>.</w:t>
      </w:r>
    </w:p>
    <w:p w:rsidR="00245BB6" w:rsidRPr="009E2B11" w:rsidRDefault="00245BB6" w:rsidP="00245BB6">
      <w:pPr>
        <w:pStyle w:val="Heading3"/>
        <w:spacing w:line="270" w:lineRule="atLeast"/>
      </w:pPr>
      <w:r>
        <w:t>3.2.1</w:t>
      </w:r>
      <w:r w:rsidRPr="009E2B11">
        <w:tab/>
      </w:r>
      <w:r>
        <w:t>Policy review of the General List of In-Scope Public Hospital Services</w:t>
      </w:r>
    </w:p>
    <w:p w:rsidR="00E0251C" w:rsidRDefault="00270BBD" w:rsidP="00EC4988">
      <w:pPr>
        <w:spacing w:before="140" w:after="140" w:line="270" w:lineRule="atLeast"/>
        <w:ind w:right="-188"/>
      </w:pPr>
      <w:r>
        <w:t xml:space="preserve">Recent applications by </w:t>
      </w:r>
      <w:r w:rsidR="00C62966">
        <w:t xml:space="preserve">jurisdictions </w:t>
      </w:r>
      <w:r>
        <w:t xml:space="preserve">for the inclusion of services on the General List have demonstrated the need for a review of the </w:t>
      </w:r>
      <w:r w:rsidR="007135A1">
        <w:t>decision</w:t>
      </w:r>
      <w:r>
        <w:t xml:space="preserve"> criteria </w:t>
      </w:r>
      <w:r w:rsidR="007135A1">
        <w:t>and</w:t>
      </w:r>
      <w:r>
        <w:t xml:space="preserve"> </w:t>
      </w:r>
      <w:r w:rsidR="00C62966">
        <w:t xml:space="preserve">application </w:t>
      </w:r>
      <w:r>
        <w:t>process.</w:t>
      </w:r>
      <w:r w:rsidR="007135A1">
        <w:t xml:space="preserve"> </w:t>
      </w:r>
      <w:r w:rsidR="007135A1" w:rsidRPr="007135A1">
        <w:t xml:space="preserve">As a first </w:t>
      </w:r>
      <w:r w:rsidR="008F6CBA">
        <w:br/>
      </w:r>
      <w:r w:rsidR="007135A1" w:rsidRPr="007135A1">
        <w:t>step</w:t>
      </w:r>
      <w:r w:rsidR="007135A1">
        <w:t>,</w:t>
      </w:r>
      <w:r w:rsidR="007135A1" w:rsidRPr="007135A1">
        <w:t xml:space="preserve"> IHPA has </w:t>
      </w:r>
      <w:r w:rsidR="00E0251C">
        <w:t>replaced</w:t>
      </w:r>
      <w:r w:rsidR="007135A1" w:rsidRPr="007135A1">
        <w:t xml:space="preserve"> Appendix B of the General List policy with a simpler application </w:t>
      </w:r>
      <w:r w:rsidR="00B97CA7">
        <w:br/>
      </w:r>
      <w:r w:rsidR="007135A1" w:rsidRPr="007135A1">
        <w:t>form</w:t>
      </w:r>
      <w:r w:rsidR="007135A1">
        <w:t xml:space="preserve"> to improve the 2019-20 assessment process </w:t>
      </w:r>
      <w:r w:rsidR="00C62966">
        <w:t xml:space="preserve">and allow IHPA to better </w:t>
      </w:r>
      <w:r w:rsidR="00832BB1">
        <w:t xml:space="preserve">analyse </w:t>
      </w:r>
      <w:r w:rsidR="00B97CA7">
        <w:t>submissions.</w:t>
      </w:r>
    </w:p>
    <w:p w:rsidR="00270BBD" w:rsidRDefault="00245BB6" w:rsidP="00EC4988">
      <w:pPr>
        <w:spacing w:before="140" w:after="140" w:line="270" w:lineRule="atLeast"/>
        <w:ind w:right="-188"/>
      </w:pPr>
      <w:r>
        <w:t xml:space="preserve">In 2018-19, </w:t>
      </w:r>
      <w:r w:rsidR="00270BBD">
        <w:t xml:space="preserve">IHPA </w:t>
      </w:r>
      <w:r>
        <w:t>will undertake</w:t>
      </w:r>
      <w:r w:rsidR="00270BBD">
        <w:t xml:space="preserve"> a comprehensive review of the General List </w:t>
      </w:r>
      <w:r w:rsidR="00E0251C">
        <w:t xml:space="preserve">decision </w:t>
      </w:r>
      <w:r w:rsidR="00270BBD">
        <w:t xml:space="preserve">criteria and the process of applying to have a service considered for inclusion on the list </w:t>
      </w:r>
      <w:r w:rsidR="00E0251C">
        <w:t xml:space="preserve">to inform </w:t>
      </w:r>
      <w:r>
        <w:t>future years</w:t>
      </w:r>
      <w:r w:rsidR="00270BBD">
        <w:t>.</w:t>
      </w:r>
    </w:p>
    <w:p w:rsidR="00AE437B" w:rsidRDefault="00AE437B" w:rsidP="00EC4988">
      <w:pPr>
        <w:spacing w:before="140" w:after="0" w:line="270" w:lineRule="atLeast"/>
        <w:rPr>
          <w:rFonts w:cs="Calibri"/>
        </w:rPr>
      </w:pPr>
      <w:r w:rsidRPr="009E2B11">
        <w:rPr>
          <w:rFonts w:cs="Calibri"/>
        </w:rPr>
        <w:t xml:space="preserve">The criteria and interpretive guidelines </w:t>
      </w:r>
      <w:proofErr w:type="gramStart"/>
      <w:r w:rsidRPr="009E2B11">
        <w:rPr>
          <w:rFonts w:cs="Calibri"/>
        </w:rPr>
        <w:t>are presented</w:t>
      </w:r>
      <w:proofErr w:type="gramEnd"/>
      <w:r w:rsidRPr="009E2B11">
        <w:rPr>
          <w:rFonts w:cs="Calibri"/>
        </w:rPr>
        <w:t xml:space="preserve"> in </w:t>
      </w:r>
      <w:r w:rsidRPr="009E2B11">
        <w:rPr>
          <w:rFonts w:ascii="Arial Bold" w:hAnsi="Arial Bold" w:cs="Arial Bold"/>
          <w:b/>
          <w:color w:val="008542" w:themeColor="accent2"/>
          <w:szCs w:val="22"/>
        </w:rPr>
        <w:t>Box 2</w:t>
      </w:r>
      <w:r w:rsidRPr="009E2B11">
        <w:rPr>
          <w:rFonts w:cs="Calibri"/>
        </w:rPr>
        <w:t xml:space="preserve">. The General List and A17 List </w:t>
      </w:r>
      <w:proofErr w:type="gramStart"/>
      <w:r w:rsidRPr="009E2B11">
        <w:rPr>
          <w:rFonts w:cs="Calibri"/>
        </w:rPr>
        <w:t xml:space="preserve">were </w:t>
      </w:r>
      <w:r>
        <w:rPr>
          <w:rFonts w:cs="Calibri"/>
        </w:rPr>
        <w:t xml:space="preserve">last </w:t>
      </w:r>
      <w:r w:rsidRPr="009E2B11">
        <w:rPr>
          <w:rFonts w:cs="Calibri"/>
        </w:rPr>
        <w:t>published</w:t>
      </w:r>
      <w:proofErr w:type="gramEnd"/>
      <w:r w:rsidRPr="009E2B11">
        <w:rPr>
          <w:rFonts w:cs="Calibri"/>
        </w:rPr>
        <w:t xml:space="preserve"> as part of the </w:t>
      </w:r>
      <w:hyperlink r:id="rId23" w:history="1">
        <w:r w:rsidRPr="009E2B11">
          <w:rPr>
            <w:rStyle w:val="Hyperlink"/>
            <w:color w:val="008542" w:themeColor="accent2"/>
          </w:rPr>
          <w:t>NEP1</w:t>
        </w:r>
        <w:r>
          <w:rPr>
            <w:rStyle w:val="Hyperlink"/>
            <w:color w:val="008542" w:themeColor="accent2"/>
          </w:rPr>
          <w:t>8</w:t>
        </w:r>
        <w:r w:rsidRPr="009E2B11">
          <w:rPr>
            <w:rStyle w:val="Hyperlink"/>
            <w:color w:val="008542" w:themeColor="accent2"/>
          </w:rPr>
          <w:t xml:space="preserve"> Determination</w:t>
        </w:r>
      </w:hyperlink>
      <w:r w:rsidRPr="009E2B11">
        <w:rPr>
          <w:rFonts w:cs="Calibri"/>
        </w:rPr>
        <w:t xml:space="preserve"> in early March 201</w:t>
      </w:r>
      <w:r>
        <w:rPr>
          <w:rFonts w:cs="Calibri"/>
        </w:rPr>
        <w:t>8</w:t>
      </w:r>
      <w:r w:rsidRPr="009E2B11">
        <w:rPr>
          <w:rFonts w:cs="Calibri"/>
        </w:rPr>
        <w:t xml:space="preserve">. </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5C3E5D" w:rsidRPr="009E2B11" w:rsidTr="00165BE0">
        <w:trPr>
          <w:trHeight w:val="1092"/>
          <w:tblHeader/>
        </w:trPr>
        <w:tc>
          <w:tcPr>
            <w:tcW w:w="9180" w:type="dxa"/>
            <w:vAlign w:val="center"/>
          </w:tcPr>
          <w:p w:rsidR="005C3E5D" w:rsidRPr="009E2B11" w:rsidRDefault="005C3E5D" w:rsidP="00EC4988">
            <w:pPr>
              <w:pStyle w:val="Heading3"/>
              <w:spacing w:before="80" w:after="80"/>
              <w:rPr>
                <w:sz w:val="25"/>
                <w:szCs w:val="25"/>
              </w:rPr>
            </w:pPr>
            <w:r w:rsidRPr="009E2B11">
              <w:rPr>
                <w:sz w:val="25"/>
                <w:szCs w:val="25"/>
              </w:rPr>
              <w:t>Consultation question</w:t>
            </w:r>
          </w:p>
          <w:p w:rsidR="005C3E5D" w:rsidRPr="00165BE0" w:rsidRDefault="005C3E5D" w:rsidP="00E23496">
            <w:pPr>
              <w:pStyle w:val="ListParagraph"/>
              <w:framePr w:hSpace="0" w:wrap="auto" w:vAnchor="margin" w:hAnchor="text" w:xAlign="left" w:yAlign="inline"/>
            </w:pPr>
            <w:r w:rsidRPr="00165BE0">
              <w:t xml:space="preserve">What changes, if any, </w:t>
            </w:r>
            <w:proofErr w:type="gramStart"/>
            <w:r w:rsidRPr="00165BE0">
              <w:t>should be made</w:t>
            </w:r>
            <w:proofErr w:type="gramEnd"/>
            <w:r w:rsidRPr="00165BE0">
              <w:t xml:space="preserve"> to the criteria and interpretive guidelines in the </w:t>
            </w:r>
            <w:r w:rsidRPr="00165BE0">
              <w:rPr>
                <w:i/>
              </w:rPr>
              <w:t>Annual Review of the General List of In-Scope Public Hospital Services</w:t>
            </w:r>
            <w:r w:rsidRPr="00165BE0">
              <w:t xml:space="preserve"> policy?</w:t>
            </w:r>
          </w:p>
        </w:tc>
      </w:tr>
    </w:tbl>
    <w:tbl>
      <w:tblPr>
        <w:tblpPr w:leftFromText="180" w:rightFromText="180" w:vertAnchor="text" w:horzAnchor="margin" w:tblpX="108" w:tblpY="179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Consultation question box"/>
      </w:tblPr>
      <w:tblGrid>
        <w:gridCol w:w="9214"/>
      </w:tblGrid>
      <w:tr w:rsidR="00C62966" w:rsidRPr="009E2B11" w:rsidTr="00832BB1">
        <w:trPr>
          <w:trHeight w:val="6763"/>
          <w:tblHeader/>
        </w:trPr>
        <w:tc>
          <w:tcPr>
            <w:tcW w:w="9214" w:type="dxa"/>
            <w:vAlign w:val="center"/>
          </w:tcPr>
          <w:p w:rsidR="00C62966" w:rsidRPr="009E2B11" w:rsidRDefault="00C62966" w:rsidP="00AC5145">
            <w:pPr>
              <w:spacing w:before="80" w:after="60" w:line="240" w:lineRule="auto"/>
              <w:rPr>
                <w:rFonts w:eastAsia="Arial"/>
                <w:b/>
                <w:bCs/>
                <w:szCs w:val="22"/>
                <w:lang w:eastAsia="en-US"/>
              </w:rPr>
            </w:pPr>
            <w:r w:rsidRPr="009E2B11">
              <w:rPr>
                <w:rFonts w:eastAsia="Arial"/>
                <w:bCs/>
                <w:szCs w:val="22"/>
                <w:lang w:eastAsia="en-US"/>
              </w:rPr>
              <w:t xml:space="preserve">In accordance with Section 131(f) of the </w:t>
            </w:r>
            <w:r w:rsidRPr="009E2B11">
              <w:rPr>
                <w:rFonts w:eastAsia="Arial"/>
                <w:bCs/>
                <w:i/>
                <w:szCs w:val="22"/>
                <w:lang w:eastAsia="en-US"/>
              </w:rPr>
              <w:t>National Health Reform Act 2011</w:t>
            </w:r>
            <w:r w:rsidRPr="009E2B11">
              <w:rPr>
                <w:rFonts w:eastAsia="Arial"/>
                <w:bCs/>
                <w:szCs w:val="22"/>
                <w:lang w:eastAsia="en-US"/>
              </w:rPr>
              <w:t xml:space="preserve"> and Clauses </w:t>
            </w:r>
            <w:r w:rsidR="00AC5145">
              <w:rPr>
                <w:rFonts w:eastAsia="Arial"/>
                <w:bCs/>
                <w:szCs w:val="22"/>
                <w:lang w:eastAsia="en-US"/>
              </w:rPr>
              <w:br/>
            </w:r>
            <w:r w:rsidRPr="009E2B11">
              <w:rPr>
                <w:rFonts w:eastAsia="Arial"/>
                <w:bCs/>
                <w:szCs w:val="22"/>
                <w:lang w:eastAsia="en-US"/>
              </w:rPr>
              <w:t xml:space="preserve">A9 – A17 of the National Health Reform Agreement, the scope of </w:t>
            </w:r>
            <w:r w:rsidR="00832BB1">
              <w:rPr>
                <w:rFonts w:eastAsia="Arial"/>
                <w:bCs/>
                <w:szCs w:val="22"/>
                <w:lang w:eastAsia="en-US"/>
              </w:rPr>
              <w:t>‘</w:t>
            </w:r>
            <w:r w:rsidRPr="009E2B11">
              <w:rPr>
                <w:rFonts w:eastAsia="Arial"/>
                <w:bCs/>
                <w:szCs w:val="22"/>
                <w:lang w:eastAsia="en-US"/>
              </w:rPr>
              <w:t>Public Hospital Services</w:t>
            </w:r>
            <w:r w:rsidR="00832BB1">
              <w:rPr>
                <w:rFonts w:eastAsia="Arial"/>
                <w:bCs/>
                <w:szCs w:val="22"/>
                <w:lang w:eastAsia="en-US"/>
              </w:rPr>
              <w:t>’</w:t>
            </w:r>
            <w:r w:rsidRPr="009E2B11">
              <w:rPr>
                <w:rFonts w:eastAsia="Arial"/>
                <w:bCs/>
                <w:szCs w:val="22"/>
                <w:lang w:eastAsia="en-US"/>
              </w:rPr>
              <w:t xml:space="preserve"> eligible for Commonwealth funding under the Agreement are:</w:t>
            </w:r>
          </w:p>
          <w:p w:rsidR="00C62966" w:rsidRPr="009E2B11" w:rsidRDefault="00C62966" w:rsidP="00AC5145">
            <w:pPr>
              <w:keepNext/>
              <w:keepLines/>
              <w:numPr>
                <w:ilvl w:val="0"/>
                <w:numId w:val="16"/>
              </w:numPr>
              <w:spacing w:before="60" w:after="60" w:line="240" w:lineRule="auto"/>
              <w:outlineLvl w:val="2"/>
              <w:rPr>
                <w:rFonts w:eastAsia="Arial"/>
                <w:szCs w:val="22"/>
                <w:lang w:eastAsia="en-US"/>
              </w:rPr>
            </w:pPr>
            <w:r w:rsidRPr="009E2B11">
              <w:rPr>
                <w:rFonts w:eastAsia="Arial"/>
                <w:szCs w:val="22"/>
                <w:lang w:eastAsia="en-US"/>
              </w:rPr>
              <w:t>All admitted programs, including hospital in the home programs and forensic mental health inpatient services.</w:t>
            </w:r>
          </w:p>
          <w:p w:rsidR="00C62966" w:rsidRPr="009E2B11" w:rsidRDefault="00C62966" w:rsidP="00AC5145">
            <w:pPr>
              <w:numPr>
                <w:ilvl w:val="0"/>
                <w:numId w:val="14"/>
              </w:numPr>
              <w:spacing w:before="60" w:after="60" w:line="240" w:lineRule="auto"/>
              <w:ind w:left="714" w:hanging="357"/>
              <w:rPr>
                <w:rFonts w:eastAsia="Arial"/>
                <w:bCs/>
                <w:szCs w:val="22"/>
                <w:lang w:eastAsia="en-US"/>
              </w:rPr>
            </w:pPr>
            <w:proofErr w:type="gramStart"/>
            <w:r w:rsidRPr="009E2B11">
              <w:rPr>
                <w:rFonts w:eastAsia="Arial"/>
                <w:bCs/>
                <w:szCs w:val="22"/>
                <w:lang w:eastAsia="en-US"/>
              </w:rPr>
              <w:t>All Emergency Department services.</w:t>
            </w:r>
            <w:proofErr w:type="gramEnd"/>
          </w:p>
          <w:p w:rsidR="00C62966" w:rsidRPr="009E2B11" w:rsidRDefault="00C62966" w:rsidP="00AC5145">
            <w:pPr>
              <w:numPr>
                <w:ilvl w:val="0"/>
                <w:numId w:val="14"/>
              </w:numPr>
              <w:spacing w:before="60" w:line="240" w:lineRule="auto"/>
              <w:ind w:left="714" w:hanging="357"/>
              <w:rPr>
                <w:rFonts w:eastAsia="Arial"/>
                <w:bCs/>
                <w:szCs w:val="22"/>
                <w:lang w:eastAsia="en-US"/>
              </w:rPr>
            </w:pPr>
            <w:proofErr w:type="gramStart"/>
            <w:r w:rsidRPr="009E2B11">
              <w:rPr>
                <w:rFonts w:eastAsia="Arial"/>
                <w:bCs/>
                <w:szCs w:val="22"/>
                <w:lang w:eastAsia="en-US"/>
              </w:rPr>
              <w:t>Non-admitted services as defined below.</w:t>
            </w:r>
            <w:proofErr w:type="gramEnd"/>
          </w:p>
          <w:p w:rsidR="00C62966" w:rsidRPr="009E2B11" w:rsidRDefault="00C62966" w:rsidP="00AC5145">
            <w:pPr>
              <w:spacing w:after="60" w:line="240" w:lineRule="auto"/>
              <w:rPr>
                <w:rFonts w:eastAsia="Arial"/>
                <w:b/>
                <w:szCs w:val="22"/>
                <w:lang w:eastAsia="en-US"/>
              </w:rPr>
            </w:pPr>
            <w:r w:rsidRPr="009E2B11">
              <w:rPr>
                <w:rFonts w:eastAsia="Arial"/>
                <w:b/>
                <w:szCs w:val="22"/>
                <w:lang w:eastAsia="en-US"/>
              </w:rPr>
              <w:t>Non-admitted services</w:t>
            </w:r>
          </w:p>
          <w:p w:rsidR="00C62966" w:rsidRPr="009E2B11" w:rsidRDefault="00C62966" w:rsidP="007078B1">
            <w:pPr>
              <w:keepNext/>
              <w:keepLines/>
              <w:spacing w:before="60" w:after="60" w:line="240" w:lineRule="auto"/>
              <w:outlineLvl w:val="2"/>
              <w:rPr>
                <w:rFonts w:eastAsia="Arial"/>
                <w:szCs w:val="22"/>
                <w:lang w:eastAsia="en-US"/>
              </w:rPr>
            </w:pPr>
            <w:bookmarkStart w:id="24" w:name="_Toc485391353"/>
            <w:bookmarkStart w:id="25" w:name="_Toc485391442"/>
            <w:bookmarkStart w:id="26" w:name="_Toc486257848"/>
            <w:bookmarkStart w:id="27" w:name="_Toc487035250"/>
            <w:r w:rsidRPr="009E2B11">
              <w:rPr>
                <w:rFonts w:eastAsia="Arial"/>
                <w:szCs w:val="22"/>
                <w:lang w:eastAsia="en-US"/>
              </w:rPr>
              <w:t xml:space="preserve">This listing of in-scope non-admitted services is independent of the service setting in which they are provided (e.g. at a hospital, in the community, in a person's home). This means that in-scope services </w:t>
            </w:r>
            <w:proofErr w:type="gramStart"/>
            <w:r w:rsidRPr="009E2B11">
              <w:rPr>
                <w:rFonts w:eastAsia="Arial"/>
                <w:szCs w:val="22"/>
                <w:lang w:eastAsia="en-US"/>
              </w:rPr>
              <w:t>can be provided</w:t>
            </w:r>
            <w:proofErr w:type="gramEnd"/>
            <w:r w:rsidRPr="009E2B11">
              <w:rPr>
                <w:rFonts w:eastAsia="Arial"/>
                <w:szCs w:val="22"/>
                <w:lang w:eastAsia="en-US"/>
              </w:rPr>
              <w:t xml:space="preserve"> on an outreach basis.</w:t>
            </w:r>
            <w:bookmarkEnd w:id="24"/>
            <w:bookmarkEnd w:id="25"/>
            <w:bookmarkEnd w:id="26"/>
            <w:bookmarkEnd w:id="27"/>
          </w:p>
          <w:p w:rsidR="00C62966" w:rsidRPr="009E2B11" w:rsidRDefault="00C62966" w:rsidP="007078B1">
            <w:pPr>
              <w:keepNext/>
              <w:keepLines/>
              <w:spacing w:before="60" w:after="60" w:line="240" w:lineRule="auto"/>
              <w:outlineLvl w:val="2"/>
              <w:rPr>
                <w:rFonts w:eastAsia="Arial"/>
                <w:szCs w:val="22"/>
                <w:lang w:eastAsia="en-US"/>
              </w:rPr>
            </w:pPr>
            <w:bookmarkStart w:id="28" w:name="_Toc485391354"/>
            <w:bookmarkStart w:id="29" w:name="_Toc485391443"/>
            <w:bookmarkStart w:id="30" w:name="_Toc486257849"/>
            <w:bookmarkStart w:id="31" w:name="_Toc487035251"/>
            <w:r w:rsidRPr="009E2B11">
              <w:rPr>
                <w:rFonts w:eastAsia="Arial"/>
                <w:szCs w:val="22"/>
                <w:lang w:eastAsia="en-US"/>
              </w:rPr>
              <w:t>To be included as an in scope non-admitted service, the service must meet the definition of a ‘service event’ which is:</w:t>
            </w:r>
            <w:bookmarkEnd w:id="28"/>
            <w:bookmarkEnd w:id="29"/>
            <w:bookmarkEnd w:id="30"/>
            <w:bookmarkEnd w:id="31"/>
          </w:p>
          <w:p w:rsidR="00C62966" w:rsidRPr="009E2B11" w:rsidRDefault="00C62966" w:rsidP="007078B1">
            <w:pPr>
              <w:spacing w:before="60" w:after="60" w:line="240" w:lineRule="auto"/>
              <w:ind w:left="714"/>
              <w:rPr>
                <w:rFonts w:eastAsia="Arial"/>
                <w:bCs/>
                <w:szCs w:val="22"/>
                <w:lang w:eastAsia="en-US"/>
              </w:rPr>
            </w:pPr>
            <w:r w:rsidRPr="009E2B11">
              <w:rPr>
                <w:rFonts w:eastAsia="Arial"/>
                <w:bCs/>
                <w:szCs w:val="22"/>
                <w:lang w:eastAsia="en-US"/>
              </w:rPr>
              <w:t>An interaction between one or more healthcare provider(s) with one non-admitted patient, which must contain therapeutic/clinical content and result in a dated entry in the patient’s medical record.</w:t>
            </w:r>
          </w:p>
          <w:p w:rsidR="00C62966" w:rsidRPr="009E2B11" w:rsidRDefault="00C62966" w:rsidP="007078B1">
            <w:pPr>
              <w:spacing w:before="60" w:after="60" w:line="240" w:lineRule="auto"/>
              <w:rPr>
                <w:rFonts w:eastAsia="Arial"/>
                <w:bCs/>
                <w:szCs w:val="22"/>
                <w:lang w:eastAsia="en-US"/>
              </w:rPr>
            </w:pPr>
            <w:r w:rsidRPr="009E2B11">
              <w:rPr>
                <w:rFonts w:eastAsia="Arial"/>
                <w:bCs/>
                <w:szCs w:val="22"/>
                <w:lang w:eastAsia="en-US"/>
              </w:rPr>
              <w:t xml:space="preserve">Consistent with Clause A25 of the Agreement, IHPA will conduct analysis to determine if services </w:t>
            </w:r>
            <w:proofErr w:type="gramStart"/>
            <w:r w:rsidRPr="009E2B11">
              <w:rPr>
                <w:rFonts w:eastAsia="Arial"/>
                <w:bCs/>
                <w:szCs w:val="22"/>
                <w:lang w:eastAsia="en-US"/>
              </w:rPr>
              <w:t>are transferred</w:t>
            </w:r>
            <w:proofErr w:type="gramEnd"/>
            <w:r w:rsidRPr="009E2B11">
              <w:rPr>
                <w:rFonts w:eastAsia="Arial"/>
                <w:bCs/>
                <w:szCs w:val="22"/>
                <w:lang w:eastAsia="en-US"/>
              </w:rPr>
              <w:t xml:space="preserve"> from the community to public hospitals for the dominant purpose of making those services eligible for Commonwealth funding.</w:t>
            </w:r>
          </w:p>
          <w:p w:rsidR="00C62966" w:rsidRPr="009E2B11" w:rsidRDefault="00C62966" w:rsidP="007078B1">
            <w:pPr>
              <w:keepNext/>
              <w:keepLines/>
              <w:spacing w:before="60" w:after="60" w:line="240" w:lineRule="auto"/>
              <w:outlineLvl w:val="2"/>
              <w:rPr>
                <w:rFonts w:eastAsia="Arial"/>
                <w:szCs w:val="22"/>
                <w:lang w:eastAsia="en-US"/>
              </w:rPr>
            </w:pPr>
            <w:bookmarkStart w:id="32" w:name="_Toc485391355"/>
            <w:bookmarkStart w:id="33" w:name="_Toc485391444"/>
            <w:bookmarkStart w:id="34" w:name="_Toc486257850"/>
            <w:bookmarkStart w:id="35" w:name="_Toc487035252"/>
            <w:r w:rsidRPr="009E2B11">
              <w:rPr>
                <w:rFonts w:eastAsia="Arial"/>
                <w:szCs w:val="22"/>
                <w:lang w:eastAsia="en-US"/>
              </w:rPr>
              <w:t>There are two broad categories of in-scope, public hospital non-admitted services:</w:t>
            </w:r>
            <w:bookmarkEnd w:id="32"/>
            <w:bookmarkEnd w:id="33"/>
            <w:bookmarkEnd w:id="34"/>
            <w:bookmarkEnd w:id="35"/>
          </w:p>
          <w:p w:rsidR="00C62966" w:rsidRDefault="00C62966" w:rsidP="007078B1">
            <w:pPr>
              <w:keepNext/>
              <w:keepLines/>
              <w:numPr>
                <w:ilvl w:val="0"/>
                <w:numId w:val="15"/>
              </w:numPr>
              <w:spacing w:before="60" w:after="60" w:line="240" w:lineRule="auto"/>
              <w:outlineLvl w:val="2"/>
              <w:rPr>
                <w:rFonts w:eastAsia="Arial"/>
                <w:szCs w:val="22"/>
                <w:lang w:eastAsia="en-US"/>
              </w:rPr>
            </w:pPr>
            <w:bookmarkStart w:id="36" w:name="_Toc485391356"/>
            <w:bookmarkStart w:id="37" w:name="_Toc485391445"/>
            <w:bookmarkStart w:id="38" w:name="_Toc486257851"/>
            <w:bookmarkStart w:id="39" w:name="_Toc487035253"/>
            <w:r w:rsidRPr="009E2B11">
              <w:rPr>
                <w:rFonts w:eastAsia="Arial"/>
                <w:szCs w:val="22"/>
                <w:lang w:eastAsia="en-US"/>
              </w:rPr>
              <w:t>Specialist Outpatient Clinic Services</w:t>
            </w:r>
            <w:bookmarkStart w:id="40" w:name="_Toc485391357"/>
            <w:bookmarkStart w:id="41" w:name="_Toc485391446"/>
            <w:bookmarkStart w:id="42" w:name="_Toc486257852"/>
            <w:bookmarkStart w:id="43" w:name="_Toc487035254"/>
            <w:bookmarkEnd w:id="36"/>
            <w:bookmarkEnd w:id="37"/>
            <w:bookmarkEnd w:id="38"/>
            <w:bookmarkEnd w:id="39"/>
          </w:p>
          <w:p w:rsidR="00C62966" w:rsidRPr="00FC4402" w:rsidRDefault="00C62966" w:rsidP="007078B1">
            <w:pPr>
              <w:keepNext/>
              <w:keepLines/>
              <w:numPr>
                <w:ilvl w:val="0"/>
                <w:numId w:val="15"/>
              </w:numPr>
              <w:spacing w:before="60" w:after="60" w:line="240" w:lineRule="auto"/>
              <w:outlineLvl w:val="2"/>
              <w:rPr>
                <w:rFonts w:eastAsia="Arial"/>
                <w:szCs w:val="22"/>
                <w:lang w:eastAsia="en-US"/>
              </w:rPr>
            </w:pPr>
            <w:r w:rsidRPr="00FC4402">
              <w:rPr>
                <w:rFonts w:eastAsia="Arial"/>
                <w:szCs w:val="22"/>
                <w:lang w:eastAsia="en-US"/>
              </w:rPr>
              <w:t>Other Non-admitted Patient Services</w:t>
            </w:r>
            <w:r w:rsidRPr="00FC4402">
              <w:rPr>
                <w:b/>
                <w:bCs/>
                <w:color w:val="004200"/>
                <w:sz w:val="26"/>
                <w:szCs w:val="22"/>
                <w:lang w:eastAsia="en-US"/>
              </w:rPr>
              <w:t xml:space="preserve"> </w:t>
            </w:r>
            <w:r w:rsidRPr="00FC4402">
              <w:rPr>
                <w:rFonts w:eastAsia="Arial"/>
                <w:szCs w:val="22"/>
                <w:lang w:eastAsia="en-US"/>
              </w:rPr>
              <w:t>and Non-Medical Specialist Outpatient Clinics</w:t>
            </w:r>
            <w:bookmarkEnd w:id="40"/>
            <w:bookmarkEnd w:id="41"/>
            <w:bookmarkEnd w:id="42"/>
            <w:bookmarkEnd w:id="43"/>
          </w:p>
        </w:tc>
      </w:tr>
    </w:tbl>
    <w:p w:rsidR="002A33A3" w:rsidRDefault="002A33A3" w:rsidP="00EC4988">
      <w:pPr>
        <w:spacing w:after="0" w:line="270" w:lineRule="atLeast"/>
        <w:jc w:val="both"/>
        <w:rPr>
          <w:rFonts w:ascii="Arial Bold" w:hAnsi="Arial Bold" w:cs="Arial Bold"/>
          <w:b/>
          <w:color w:val="008542" w:themeColor="accent2"/>
          <w:szCs w:val="22"/>
        </w:rPr>
      </w:pPr>
      <w:r w:rsidRPr="009E2B11">
        <w:rPr>
          <w:rFonts w:ascii="Arial Bold" w:hAnsi="Arial Bold" w:cs="Arial Bold"/>
          <w:b/>
          <w:color w:val="008542" w:themeColor="accent2"/>
          <w:szCs w:val="22"/>
        </w:rPr>
        <w:t>Box 2: Scope of public hospital services and General List of eligible services</w:t>
      </w:r>
    </w:p>
    <w:tbl>
      <w:tblPr>
        <w:tblpPr w:leftFromText="180" w:rightFromText="180" w:vertAnchor="text" w:horzAnchor="margin" w:tblpY="24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Description w:val="Consultation question box"/>
      </w:tblPr>
      <w:tblGrid>
        <w:gridCol w:w="9214"/>
      </w:tblGrid>
      <w:tr w:rsidR="008F6CBA" w:rsidRPr="009E2B11" w:rsidTr="008F6CBA">
        <w:trPr>
          <w:trHeight w:val="12150"/>
          <w:tblHeader/>
        </w:trPr>
        <w:tc>
          <w:tcPr>
            <w:tcW w:w="9214" w:type="dxa"/>
            <w:vAlign w:val="center"/>
          </w:tcPr>
          <w:p w:rsidR="008F6CBA" w:rsidRPr="009E2B11" w:rsidRDefault="008F6CBA" w:rsidP="00EC4988">
            <w:pPr>
              <w:keepNext/>
              <w:keepLines/>
              <w:spacing w:after="60" w:line="240" w:lineRule="auto"/>
              <w:outlineLvl w:val="2"/>
              <w:rPr>
                <w:rFonts w:eastAsia="Arial"/>
                <w:b/>
                <w:szCs w:val="22"/>
                <w:lang w:eastAsia="en-US"/>
              </w:rPr>
            </w:pPr>
            <w:bookmarkStart w:id="44" w:name="_Toc485391358"/>
            <w:bookmarkStart w:id="45" w:name="_Toc485391447"/>
            <w:bookmarkStart w:id="46" w:name="_Toc486257853"/>
            <w:bookmarkStart w:id="47" w:name="_Toc487035255"/>
            <w:bookmarkStart w:id="48" w:name="_Toc485391359"/>
            <w:bookmarkStart w:id="49" w:name="_Toc485391448"/>
            <w:bookmarkStart w:id="50" w:name="_Toc486257854"/>
            <w:bookmarkStart w:id="51" w:name="_Toc487035256"/>
            <w:bookmarkStart w:id="52" w:name="_Toc461204945"/>
            <w:bookmarkStart w:id="53" w:name="_Toc462930246"/>
            <w:bookmarkStart w:id="54" w:name="_Toc485391455"/>
            <w:bookmarkStart w:id="55" w:name="_Toc487035263"/>
            <w:r w:rsidRPr="009E2B11">
              <w:rPr>
                <w:rFonts w:eastAsia="Arial"/>
                <w:b/>
                <w:szCs w:val="22"/>
                <w:lang w:eastAsia="en-US"/>
              </w:rPr>
              <w:t>Category A: Specialist outpatient clinic services – Tier 2 Non-Admitted Services Classification – Classes 10, 20 and 30</w:t>
            </w:r>
            <w:bookmarkEnd w:id="44"/>
            <w:bookmarkEnd w:id="45"/>
            <w:bookmarkEnd w:id="46"/>
            <w:bookmarkEnd w:id="47"/>
          </w:p>
          <w:p w:rsidR="008F6CBA" w:rsidRDefault="008F6CBA" w:rsidP="00EC4988">
            <w:pPr>
              <w:keepNext/>
              <w:keepLines/>
              <w:spacing w:before="80" w:after="60" w:line="240" w:lineRule="auto"/>
              <w:outlineLvl w:val="2"/>
              <w:rPr>
                <w:rFonts w:eastAsia="Arial"/>
                <w:b/>
                <w:szCs w:val="22"/>
                <w:lang w:eastAsia="en-US"/>
              </w:rPr>
            </w:pPr>
            <w:r w:rsidRPr="009E2B11">
              <w:rPr>
                <w:rFonts w:eastAsia="Arial"/>
                <w:szCs w:val="22"/>
                <w:lang w:eastAsia="en-US"/>
              </w:rPr>
              <w:t xml:space="preserve">This comprises all clinics in the Tier 2 Non-Admitted Services classification, classes 10, 20 and 30, with the exception of the General Practice and Primary Care (20.06) clinic, which </w:t>
            </w:r>
            <w:proofErr w:type="gramStart"/>
            <w:r w:rsidRPr="009E2B11">
              <w:rPr>
                <w:rFonts w:eastAsia="Arial"/>
                <w:szCs w:val="22"/>
                <w:lang w:eastAsia="en-US"/>
              </w:rPr>
              <w:t>is considered</w:t>
            </w:r>
            <w:proofErr w:type="gramEnd"/>
            <w:r w:rsidRPr="009E2B11">
              <w:rPr>
                <w:rFonts w:eastAsia="Arial"/>
                <w:szCs w:val="22"/>
                <w:lang w:eastAsia="en-US"/>
              </w:rPr>
              <w:t xml:space="preserve"> by the Pricing Authority as not to be eligible for Commonwealth funding as a public hospital service.</w:t>
            </w:r>
          </w:p>
          <w:p w:rsidR="008F6CBA" w:rsidRPr="009E2B11" w:rsidRDefault="008F6CBA" w:rsidP="00EC4988">
            <w:pPr>
              <w:keepNext/>
              <w:keepLines/>
              <w:spacing w:before="80" w:after="60" w:line="240" w:lineRule="auto"/>
              <w:outlineLvl w:val="2"/>
              <w:rPr>
                <w:rFonts w:eastAsia="Arial"/>
                <w:b/>
                <w:szCs w:val="22"/>
                <w:lang w:eastAsia="en-US"/>
              </w:rPr>
            </w:pPr>
            <w:r w:rsidRPr="009E2B11">
              <w:rPr>
                <w:rFonts w:eastAsia="Arial"/>
                <w:b/>
                <w:szCs w:val="22"/>
                <w:lang w:eastAsia="en-US"/>
              </w:rPr>
              <w:t>Category B: Other non-admitted patient services and non-medical specialist outpatient clinics (Tier 2 Non-Admitted Services Class 40)</w:t>
            </w:r>
            <w:bookmarkEnd w:id="48"/>
            <w:bookmarkEnd w:id="49"/>
            <w:bookmarkEnd w:id="50"/>
            <w:bookmarkEnd w:id="51"/>
          </w:p>
          <w:p w:rsidR="008F6CBA" w:rsidRPr="009E2B11" w:rsidRDefault="008F6CBA" w:rsidP="00EC4988">
            <w:pPr>
              <w:keepNext/>
              <w:keepLines/>
              <w:spacing w:before="80" w:after="60" w:line="240" w:lineRule="auto"/>
              <w:outlineLvl w:val="2"/>
              <w:rPr>
                <w:rFonts w:eastAsia="Arial"/>
                <w:szCs w:val="22"/>
                <w:lang w:eastAsia="en-US"/>
              </w:rPr>
            </w:pPr>
            <w:bookmarkStart w:id="56" w:name="_Toc485391360"/>
            <w:bookmarkStart w:id="57" w:name="_Toc485391449"/>
            <w:bookmarkStart w:id="58" w:name="_Toc486257855"/>
            <w:bookmarkStart w:id="59" w:name="_Toc487035257"/>
            <w:r w:rsidRPr="009E2B11">
              <w:rPr>
                <w:rFonts w:eastAsia="Arial"/>
                <w:szCs w:val="22"/>
                <w:lang w:eastAsia="en-US"/>
              </w:rPr>
              <w:t>To be eligible for Commonwealth funding as an Other Non-admitted Patient Service or a Class 40 Tier 2 Non-admitted Service, a service must be:</w:t>
            </w:r>
            <w:bookmarkEnd w:id="56"/>
            <w:bookmarkEnd w:id="57"/>
            <w:bookmarkEnd w:id="58"/>
            <w:bookmarkEnd w:id="59"/>
          </w:p>
          <w:p w:rsidR="008F6CBA" w:rsidRPr="009E2B11" w:rsidRDefault="008F6CBA" w:rsidP="00EC4988">
            <w:pPr>
              <w:numPr>
                <w:ilvl w:val="0"/>
                <w:numId w:val="14"/>
              </w:numPr>
              <w:spacing w:before="60" w:after="60" w:line="240" w:lineRule="auto"/>
              <w:ind w:left="714" w:right="-250" w:hanging="357"/>
              <w:rPr>
                <w:rFonts w:eastAsia="Arial"/>
                <w:bCs/>
                <w:szCs w:val="22"/>
                <w:lang w:eastAsia="en-US"/>
              </w:rPr>
            </w:pPr>
            <w:r w:rsidRPr="009E2B11">
              <w:rPr>
                <w:rFonts w:eastAsia="Arial"/>
                <w:bCs/>
                <w:szCs w:val="22"/>
                <w:lang w:eastAsia="en-US"/>
              </w:rPr>
              <w:t>directly</w:t>
            </w:r>
            <w:r w:rsidRPr="009E2B11">
              <w:rPr>
                <w:rFonts w:eastAsia="Arial"/>
                <w:bCs/>
                <w:sz w:val="12"/>
                <w:szCs w:val="12"/>
                <w:lang w:eastAsia="en-US"/>
              </w:rPr>
              <w:t xml:space="preserve"> </w:t>
            </w:r>
            <w:r w:rsidRPr="009E2B11">
              <w:rPr>
                <w:rFonts w:eastAsia="Arial"/>
                <w:bCs/>
                <w:szCs w:val="22"/>
                <w:lang w:eastAsia="en-US"/>
              </w:rPr>
              <w:t>related</w:t>
            </w:r>
            <w:r w:rsidRPr="009E2B11">
              <w:rPr>
                <w:rFonts w:eastAsia="Arial"/>
                <w:bCs/>
                <w:sz w:val="12"/>
                <w:szCs w:val="12"/>
                <w:lang w:eastAsia="en-US"/>
              </w:rPr>
              <w:t xml:space="preserve"> </w:t>
            </w:r>
            <w:r w:rsidRPr="009E2B11">
              <w:rPr>
                <w:rFonts w:eastAsia="Arial"/>
                <w:bCs/>
                <w:szCs w:val="22"/>
                <w:lang w:eastAsia="en-US"/>
              </w:rPr>
              <w:t>to</w:t>
            </w:r>
            <w:r w:rsidRPr="009E2B11">
              <w:rPr>
                <w:rFonts w:eastAsia="Arial"/>
                <w:bCs/>
                <w:sz w:val="12"/>
                <w:szCs w:val="12"/>
                <w:lang w:eastAsia="en-US"/>
              </w:rPr>
              <w:t xml:space="preserve"> </w:t>
            </w:r>
            <w:r w:rsidRPr="009E2B11">
              <w:rPr>
                <w:rFonts w:eastAsia="Arial"/>
                <w:bCs/>
                <w:szCs w:val="22"/>
                <w:lang w:eastAsia="en-US"/>
              </w:rPr>
              <w:t>an</w:t>
            </w:r>
            <w:r w:rsidRPr="009E2B11">
              <w:rPr>
                <w:rFonts w:eastAsia="Arial"/>
                <w:bCs/>
                <w:sz w:val="12"/>
                <w:szCs w:val="12"/>
                <w:lang w:eastAsia="en-US"/>
              </w:rPr>
              <w:t xml:space="preserve"> </w:t>
            </w:r>
            <w:r w:rsidRPr="009E2B11">
              <w:rPr>
                <w:rFonts w:eastAsia="Arial"/>
                <w:bCs/>
                <w:szCs w:val="22"/>
                <w:lang w:eastAsia="en-US"/>
              </w:rPr>
              <w:t>inpatient</w:t>
            </w:r>
            <w:r w:rsidRPr="009E2B11">
              <w:rPr>
                <w:rFonts w:eastAsia="Arial"/>
                <w:bCs/>
                <w:sz w:val="12"/>
                <w:szCs w:val="12"/>
                <w:lang w:eastAsia="en-US"/>
              </w:rPr>
              <w:t xml:space="preserve"> </w:t>
            </w:r>
            <w:r w:rsidRPr="009E2B11">
              <w:rPr>
                <w:rFonts w:eastAsia="Arial"/>
                <w:bCs/>
                <w:szCs w:val="22"/>
                <w:lang w:eastAsia="en-US"/>
              </w:rPr>
              <w:t>admission or an Emergency Department attendance;</w:t>
            </w:r>
            <w:r w:rsidRPr="009E2B11">
              <w:rPr>
                <w:rFonts w:eastAsia="Arial"/>
                <w:bCs/>
                <w:sz w:val="12"/>
                <w:szCs w:val="12"/>
                <w:lang w:eastAsia="en-US"/>
              </w:rPr>
              <w:t xml:space="preserve"> </w:t>
            </w:r>
            <w:r w:rsidRPr="009E2B11">
              <w:rPr>
                <w:rFonts w:eastAsia="Arial"/>
                <w:bCs/>
                <w:szCs w:val="22"/>
                <w:lang w:eastAsia="en-US"/>
              </w:rPr>
              <w:t>or</w:t>
            </w:r>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intended to substitute directly for an inpatient admission or Emergency Department attendance; or</w:t>
            </w:r>
          </w:p>
          <w:p w:rsidR="008F6CBA" w:rsidRPr="009E2B11" w:rsidRDefault="008F6CBA" w:rsidP="00EC4988">
            <w:pPr>
              <w:numPr>
                <w:ilvl w:val="0"/>
                <w:numId w:val="14"/>
              </w:numPr>
              <w:spacing w:before="60" w:after="60" w:line="240" w:lineRule="auto"/>
              <w:ind w:left="714" w:hanging="357"/>
              <w:rPr>
                <w:rFonts w:eastAsia="Arial"/>
                <w:bCs/>
                <w:szCs w:val="22"/>
                <w:lang w:eastAsia="en-US"/>
              </w:rPr>
            </w:pPr>
            <w:proofErr w:type="gramStart"/>
            <w:r w:rsidRPr="009E2B11">
              <w:rPr>
                <w:rFonts w:eastAsia="Arial"/>
                <w:bCs/>
                <w:szCs w:val="22"/>
                <w:lang w:eastAsia="en-US"/>
              </w:rPr>
              <w:t>expected</w:t>
            </w:r>
            <w:proofErr w:type="gramEnd"/>
            <w:r w:rsidRPr="009E2B11">
              <w:rPr>
                <w:rFonts w:eastAsia="Arial"/>
                <w:bCs/>
                <w:szCs w:val="22"/>
                <w:lang w:eastAsia="en-US"/>
              </w:rPr>
              <w:t xml:space="preserve"> to improve the health or better manage the symptoms of persons with physical or mental health conditions who have a history of frequent hospital attendance or admission.</w:t>
            </w:r>
          </w:p>
          <w:p w:rsidR="008F6CBA" w:rsidRPr="009E2B11" w:rsidRDefault="008F6CBA" w:rsidP="00EC4988">
            <w:pPr>
              <w:keepNext/>
              <w:keepLines/>
              <w:spacing w:before="80" w:after="80" w:line="240" w:lineRule="auto"/>
              <w:outlineLvl w:val="2"/>
              <w:rPr>
                <w:rFonts w:eastAsia="Arial"/>
                <w:szCs w:val="22"/>
                <w:lang w:eastAsia="en-US"/>
              </w:rPr>
            </w:pPr>
            <w:bookmarkStart w:id="60" w:name="_Toc485391361"/>
            <w:bookmarkStart w:id="61" w:name="_Toc485391450"/>
            <w:bookmarkStart w:id="62" w:name="_Toc486257856"/>
            <w:bookmarkStart w:id="63" w:name="_Toc487035258"/>
            <w:r w:rsidRPr="009E2B11">
              <w:rPr>
                <w:rFonts w:eastAsia="Arial"/>
                <w:szCs w:val="22"/>
                <w:lang w:eastAsia="en-US"/>
              </w:rPr>
              <w:t xml:space="preserve">Jurisdictions </w:t>
            </w:r>
            <w:proofErr w:type="gramStart"/>
            <w:r w:rsidRPr="009E2B11">
              <w:rPr>
                <w:rFonts w:eastAsia="Arial"/>
                <w:szCs w:val="22"/>
                <w:lang w:eastAsia="en-US"/>
              </w:rPr>
              <w:t>have been invited</w:t>
            </w:r>
            <w:proofErr w:type="gramEnd"/>
            <w:r w:rsidRPr="009E2B11">
              <w:rPr>
                <w:rFonts w:eastAsia="Arial"/>
                <w:szCs w:val="22"/>
                <w:lang w:eastAsia="en-US"/>
              </w:rPr>
              <w:t xml:space="preserve"> to propose services that will be included or excluded from Category B “Other Non-admitted Patient Services”. Jurisdictions will be required to provide evidence to support the case for the inclusion or exclusion of services based on the three criteria above.</w:t>
            </w:r>
            <w:bookmarkEnd w:id="60"/>
            <w:bookmarkEnd w:id="61"/>
            <w:bookmarkEnd w:id="62"/>
            <w:bookmarkEnd w:id="63"/>
          </w:p>
          <w:p w:rsidR="008F6CBA" w:rsidRPr="009E2B11" w:rsidRDefault="008F6CBA" w:rsidP="00EC4988">
            <w:pPr>
              <w:keepNext/>
              <w:keepLines/>
              <w:spacing w:before="80" w:after="60" w:line="240" w:lineRule="auto"/>
              <w:outlineLvl w:val="2"/>
              <w:rPr>
                <w:rFonts w:eastAsia="Arial"/>
                <w:szCs w:val="22"/>
                <w:lang w:eastAsia="en-US"/>
              </w:rPr>
            </w:pPr>
            <w:bookmarkStart w:id="64" w:name="_Toc485391362"/>
            <w:bookmarkStart w:id="65" w:name="_Toc485391451"/>
            <w:bookmarkStart w:id="66" w:name="_Toc486257857"/>
            <w:bookmarkStart w:id="67" w:name="_Toc487035259"/>
            <w:r w:rsidRPr="009E2B11">
              <w:rPr>
                <w:rFonts w:eastAsia="Arial"/>
                <w:szCs w:val="22"/>
                <w:lang w:eastAsia="en-US"/>
              </w:rPr>
              <w:t>The following clinics are considered by the Pricing Authority as not to be eligible for Commonwealth funding as a public hospital service under this category:</w:t>
            </w:r>
            <w:bookmarkEnd w:id="64"/>
            <w:bookmarkEnd w:id="65"/>
            <w:bookmarkEnd w:id="66"/>
            <w:bookmarkEnd w:id="67"/>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Commonwealth funded Aged Care Assessment (40.02)</w:t>
            </w:r>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Family Planning (40.27)</w:t>
            </w:r>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General Counselling (40.33)</w:t>
            </w:r>
          </w:p>
          <w:p w:rsidR="008F6CBA" w:rsidRPr="009E2B11" w:rsidRDefault="008F6CBA" w:rsidP="00EC4988">
            <w:pPr>
              <w:numPr>
                <w:ilvl w:val="0"/>
                <w:numId w:val="14"/>
              </w:numPr>
              <w:spacing w:before="100" w:after="60" w:line="240" w:lineRule="auto"/>
              <w:ind w:left="714" w:hanging="357"/>
              <w:rPr>
                <w:rFonts w:eastAsia="Arial"/>
                <w:bCs/>
                <w:szCs w:val="22"/>
                <w:lang w:eastAsia="en-US"/>
              </w:rPr>
            </w:pPr>
            <w:r w:rsidRPr="009E2B11">
              <w:rPr>
                <w:rFonts w:eastAsia="Arial"/>
                <w:bCs/>
                <w:szCs w:val="22"/>
                <w:lang w:eastAsia="en-US"/>
              </w:rPr>
              <w:t>Primary Health Care (40.08)</w:t>
            </w:r>
          </w:p>
          <w:p w:rsidR="008F6CBA" w:rsidRPr="009E2B11" w:rsidRDefault="008F6CBA" w:rsidP="00EC4988">
            <w:pPr>
              <w:keepNext/>
              <w:keepLines/>
              <w:spacing w:after="60" w:line="240" w:lineRule="auto"/>
              <w:outlineLvl w:val="2"/>
              <w:rPr>
                <w:rFonts w:eastAsia="Arial"/>
                <w:b/>
                <w:szCs w:val="22"/>
                <w:lang w:eastAsia="en-US"/>
              </w:rPr>
            </w:pPr>
            <w:bookmarkStart w:id="68" w:name="_Toc485391363"/>
            <w:bookmarkStart w:id="69" w:name="_Toc485391452"/>
            <w:bookmarkStart w:id="70" w:name="_Toc486257858"/>
            <w:bookmarkStart w:id="71" w:name="_Toc487035260"/>
            <w:r w:rsidRPr="009E2B11">
              <w:rPr>
                <w:rFonts w:eastAsia="Arial"/>
                <w:b/>
                <w:szCs w:val="22"/>
                <w:lang w:eastAsia="en-US"/>
              </w:rPr>
              <w:t>Interpretive guidelines for use</w:t>
            </w:r>
            <w:bookmarkEnd w:id="68"/>
            <w:bookmarkEnd w:id="69"/>
            <w:bookmarkEnd w:id="70"/>
            <w:bookmarkEnd w:id="71"/>
          </w:p>
          <w:p w:rsidR="008F6CBA" w:rsidRPr="009E2B11" w:rsidRDefault="008F6CBA" w:rsidP="00EC4988">
            <w:pPr>
              <w:keepNext/>
              <w:keepLines/>
              <w:spacing w:before="80" w:after="60" w:line="240" w:lineRule="auto"/>
              <w:outlineLvl w:val="2"/>
              <w:rPr>
                <w:rFonts w:eastAsia="Arial"/>
                <w:szCs w:val="22"/>
                <w:lang w:eastAsia="en-US"/>
              </w:rPr>
            </w:pPr>
            <w:bookmarkStart w:id="72" w:name="_Toc485391364"/>
            <w:bookmarkStart w:id="73" w:name="_Toc485391453"/>
            <w:bookmarkStart w:id="74" w:name="_Toc486257859"/>
            <w:bookmarkStart w:id="75" w:name="_Toc487035261"/>
            <w:r w:rsidRPr="009E2B11">
              <w:rPr>
                <w:rFonts w:eastAsia="Arial"/>
                <w:szCs w:val="22"/>
                <w:lang w:eastAsia="en-US"/>
              </w:rPr>
              <w:t>In line with the criteria for Category B, community mental health, physical chronic disease management and community based allied health programs considered in-scope will have all or most of the following attributes:</w:t>
            </w:r>
            <w:bookmarkEnd w:id="72"/>
            <w:bookmarkEnd w:id="73"/>
            <w:bookmarkEnd w:id="74"/>
            <w:bookmarkEnd w:id="75"/>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Be closely linked to the clinical services and clinical governance structures of a public hospital (for example integrated area mental health services, step-up/step-down mental health services and crisis assessment teams);</w:t>
            </w:r>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Target patients with severe disease profiles;</w:t>
            </w:r>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Demonstrate regular and intensive contact with the target group (an average of eight or more service events per patient per annum);</w:t>
            </w:r>
          </w:p>
          <w:p w:rsidR="008F6CBA" w:rsidRPr="009E2B11" w:rsidRDefault="008F6CBA" w:rsidP="00EC4988">
            <w:pPr>
              <w:numPr>
                <w:ilvl w:val="0"/>
                <w:numId w:val="14"/>
              </w:numPr>
              <w:spacing w:before="60" w:after="60" w:line="240" w:lineRule="auto"/>
              <w:ind w:left="714" w:hanging="357"/>
              <w:rPr>
                <w:rFonts w:eastAsia="Arial"/>
                <w:bCs/>
                <w:szCs w:val="22"/>
                <w:lang w:eastAsia="en-US"/>
              </w:rPr>
            </w:pPr>
            <w:r w:rsidRPr="009E2B11">
              <w:rPr>
                <w:rFonts w:eastAsia="Arial"/>
                <w:bCs/>
                <w:szCs w:val="22"/>
                <w:lang w:eastAsia="en-US"/>
              </w:rPr>
              <w:t>Demonstrate the operation of formal discharge protocols within the program; and</w:t>
            </w:r>
          </w:p>
          <w:p w:rsidR="008F6CBA" w:rsidRPr="009E2B11" w:rsidRDefault="008F6CBA" w:rsidP="00EC4988">
            <w:pPr>
              <w:numPr>
                <w:ilvl w:val="0"/>
                <w:numId w:val="14"/>
              </w:numPr>
              <w:spacing w:before="100" w:after="60" w:line="240" w:lineRule="auto"/>
              <w:ind w:left="714" w:hanging="357"/>
              <w:rPr>
                <w:rFonts w:eastAsia="Arial"/>
                <w:bCs/>
                <w:szCs w:val="22"/>
                <w:lang w:eastAsia="en-US"/>
              </w:rPr>
            </w:pPr>
            <w:r w:rsidRPr="009E2B11">
              <w:rPr>
                <w:rFonts w:eastAsia="Arial"/>
                <w:bCs/>
                <w:szCs w:val="22"/>
                <w:lang w:eastAsia="en-US"/>
              </w:rPr>
              <w:t xml:space="preserve">Demonstrate either regular enrolled patient admission to hospital or regular active </w:t>
            </w:r>
            <w:proofErr w:type="gramStart"/>
            <w:r w:rsidRPr="009E2B11">
              <w:rPr>
                <w:rFonts w:eastAsia="Arial"/>
                <w:bCs/>
                <w:szCs w:val="22"/>
                <w:lang w:eastAsia="en-US"/>
              </w:rPr>
              <w:t>interventions which</w:t>
            </w:r>
            <w:proofErr w:type="gramEnd"/>
            <w:r w:rsidRPr="009E2B11">
              <w:rPr>
                <w:rFonts w:eastAsia="Arial"/>
                <w:bCs/>
                <w:szCs w:val="22"/>
                <w:lang w:eastAsia="en-US"/>
              </w:rPr>
              <w:t xml:space="preserve"> have the primary purpose to prevent hospital admission. </w:t>
            </w:r>
          </w:p>
          <w:p w:rsidR="008F6CBA" w:rsidRPr="009E2B11" w:rsidRDefault="008F6CBA" w:rsidP="00EC4988">
            <w:pPr>
              <w:keepNext/>
              <w:keepLines/>
              <w:spacing w:after="60" w:line="240" w:lineRule="auto"/>
              <w:outlineLvl w:val="2"/>
              <w:rPr>
                <w:rFonts w:eastAsia="Arial"/>
                <w:b/>
                <w:szCs w:val="22"/>
                <w:lang w:eastAsia="en-US"/>
              </w:rPr>
            </w:pPr>
            <w:bookmarkStart w:id="76" w:name="_Toc485391365"/>
            <w:bookmarkStart w:id="77" w:name="_Toc485391454"/>
            <w:bookmarkStart w:id="78" w:name="_Toc486257860"/>
            <w:bookmarkStart w:id="79" w:name="_Toc487035262"/>
            <w:r w:rsidRPr="009E2B11">
              <w:rPr>
                <w:rFonts w:eastAsia="Arial"/>
                <w:b/>
                <w:szCs w:val="22"/>
                <w:lang w:eastAsia="en-US"/>
              </w:rPr>
              <w:t>Home ventilation</w:t>
            </w:r>
            <w:bookmarkEnd w:id="76"/>
            <w:bookmarkEnd w:id="77"/>
            <w:bookmarkEnd w:id="78"/>
            <w:bookmarkEnd w:id="79"/>
          </w:p>
          <w:p w:rsidR="008F6CBA" w:rsidRPr="009E2B11" w:rsidRDefault="008F6CBA" w:rsidP="00EC4988">
            <w:pPr>
              <w:spacing w:before="80" w:line="240" w:lineRule="auto"/>
              <w:rPr>
                <w:rFonts w:eastAsia="Arial"/>
              </w:rPr>
            </w:pPr>
            <w:r w:rsidRPr="009E2B11">
              <w:rPr>
                <w:rFonts w:eastAsia="Arial"/>
                <w:bCs/>
                <w:szCs w:val="22"/>
                <w:lang w:eastAsia="en-US"/>
              </w:rPr>
              <w:t xml:space="preserve">A number of jurisdictions submitted home ventilation programs for inclusion on the General List. The Pricing Authority has included these services on the General List in recognition that they meet the criteria for inclusion, but will review this decision in the future once the full scope of the National Disability Insurance Scheme </w:t>
            </w:r>
            <w:proofErr w:type="gramStart"/>
            <w:r w:rsidRPr="009E2B11">
              <w:rPr>
                <w:rFonts w:eastAsia="Arial"/>
                <w:bCs/>
                <w:szCs w:val="22"/>
                <w:lang w:eastAsia="en-US"/>
              </w:rPr>
              <w:t>is known</w:t>
            </w:r>
            <w:proofErr w:type="gramEnd"/>
            <w:r w:rsidRPr="009E2B11">
              <w:rPr>
                <w:rFonts w:eastAsia="Arial"/>
                <w:szCs w:val="22"/>
                <w:lang w:eastAsia="en-US"/>
              </w:rPr>
              <w:t>.</w:t>
            </w:r>
          </w:p>
        </w:tc>
      </w:tr>
    </w:tbl>
    <w:p w:rsidR="002A33A3" w:rsidRPr="009E2B11" w:rsidRDefault="002A33A3" w:rsidP="00EC4988">
      <w:pPr>
        <w:pStyle w:val="Heading1"/>
        <w:numPr>
          <w:ilvl w:val="0"/>
          <w:numId w:val="12"/>
        </w:numPr>
        <w:spacing w:line="270" w:lineRule="atLeast"/>
        <w:ind w:left="680" w:hanging="680"/>
      </w:pPr>
      <w:bookmarkStart w:id="80" w:name="_Toc513545958"/>
      <w:r w:rsidRPr="009E2B11">
        <w:t>Classifications used by IHPA to describe public hospital services</w:t>
      </w:r>
      <w:bookmarkEnd w:id="52"/>
      <w:bookmarkEnd w:id="53"/>
      <w:bookmarkEnd w:id="54"/>
      <w:bookmarkEnd w:id="55"/>
      <w:bookmarkEnd w:id="80"/>
    </w:p>
    <w:p w:rsidR="002A33A3" w:rsidRPr="009E2B11" w:rsidRDefault="002A33A3" w:rsidP="00EC4988">
      <w:pPr>
        <w:pStyle w:val="Heading2"/>
        <w:spacing w:line="270" w:lineRule="atLeast"/>
      </w:pPr>
      <w:bookmarkStart w:id="81" w:name="_Toc485391456"/>
      <w:bookmarkStart w:id="82" w:name="_Toc486257862"/>
      <w:bookmarkStart w:id="83" w:name="_Toc487035264"/>
      <w:r w:rsidRPr="009E2B11">
        <w:t>4.1</w:t>
      </w:r>
      <w:r w:rsidRPr="009E2B11">
        <w:tab/>
        <w:t>Overview</w:t>
      </w:r>
      <w:bookmarkEnd w:id="81"/>
      <w:bookmarkEnd w:id="82"/>
      <w:bookmarkEnd w:id="83"/>
    </w:p>
    <w:p w:rsidR="002A33A3" w:rsidRPr="009E2B11" w:rsidRDefault="002A33A3" w:rsidP="00EC4988">
      <w:pPr>
        <w:spacing w:before="140" w:after="140" w:line="270" w:lineRule="atLeast"/>
        <w:rPr>
          <w:rFonts w:cs="Arial"/>
          <w:szCs w:val="20"/>
        </w:rPr>
      </w:pPr>
      <w:r w:rsidRPr="009E2B11">
        <w:rPr>
          <w:rFonts w:cs="Arial"/>
          <w:szCs w:val="20"/>
        </w:rPr>
        <w:t>In order to determine the N</w:t>
      </w:r>
      <w:r w:rsidR="008268E6">
        <w:rPr>
          <w:rFonts w:cs="Arial"/>
          <w:szCs w:val="20"/>
        </w:rPr>
        <w:t xml:space="preserve">ational </w:t>
      </w:r>
      <w:r w:rsidRPr="009E2B11">
        <w:rPr>
          <w:rFonts w:cs="Arial"/>
          <w:szCs w:val="20"/>
        </w:rPr>
        <w:t>E</w:t>
      </w:r>
      <w:r w:rsidR="008268E6">
        <w:rPr>
          <w:rFonts w:cs="Arial"/>
          <w:szCs w:val="20"/>
        </w:rPr>
        <w:t xml:space="preserve">fficient </w:t>
      </w:r>
      <w:r w:rsidRPr="009E2B11">
        <w:rPr>
          <w:rFonts w:cs="Arial"/>
          <w:szCs w:val="20"/>
        </w:rPr>
        <w:t>P</w:t>
      </w:r>
      <w:r w:rsidR="008268E6">
        <w:rPr>
          <w:rFonts w:cs="Arial"/>
          <w:szCs w:val="20"/>
        </w:rPr>
        <w:t>rice (NEP)</w:t>
      </w:r>
      <w:r w:rsidRPr="009E2B11">
        <w:rPr>
          <w:rFonts w:cs="Arial"/>
          <w:szCs w:val="20"/>
        </w:rPr>
        <w:t xml:space="preserve"> for services funded on an activity basis, IHPA must first specify the classification</w:t>
      </w:r>
      <w:r w:rsidR="00AC525B">
        <w:rPr>
          <w:rFonts w:cs="Arial"/>
          <w:szCs w:val="20"/>
        </w:rPr>
        <w:t xml:space="preserve"> system</w:t>
      </w:r>
      <w:r w:rsidRPr="009E2B11">
        <w:rPr>
          <w:rFonts w:cs="Arial"/>
          <w:szCs w:val="20"/>
        </w:rPr>
        <w:t>s, counting rules, data and coding standards</w:t>
      </w:r>
      <w:r w:rsidR="0098602B">
        <w:rPr>
          <w:rFonts w:cs="Arial"/>
          <w:szCs w:val="20"/>
        </w:rPr>
        <w:t>,</w:t>
      </w:r>
      <w:r w:rsidRPr="009E2B11">
        <w:rPr>
          <w:rFonts w:cs="Arial"/>
          <w:szCs w:val="20"/>
        </w:rPr>
        <w:t xml:space="preserve"> as well as the methods and standards for costing data.</w:t>
      </w:r>
    </w:p>
    <w:p w:rsidR="002A33A3" w:rsidRPr="009E2B11" w:rsidRDefault="002A33A3" w:rsidP="00EC4988">
      <w:pPr>
        <w:spacing w:before="140" w:after="140" w:line="270" w:lineRule="atLeast"/>
        <w:rPr>
          <w:rFonts w:cstheme="minorHAnsi"/>
        </w:rPr>
      </w:pPr>
      <w:r w:rsidRPr="009E2B11">
        <w:rPr>
          <w:rFonts w:cstheme="minorHAnsi"/>
        </w:rPr>
        <w:t xml:space="preserve">Classification systems provide the hospital sector with a nationally consistent method of classifying all types of patients, their treatment and associated costs in order to better </w:t>
      </w:r>
      <w:proofErr w:type="gramStart"/>
      <w:r w:rsidRPr="009E2B11">
        <w:rPr>
          <w:rFonts w:cstheme="minorHAnsi"/>
        </w:rPr>
        <w:t>manage,</w:t>
      </w:r>
      <w:proofErr w:type="gramEnd"/>
      <w:r w:rsidRPr="009E2B11">
        <w:rPr>
          <w:rFonts w:cstheme="minorHAnsi"/>
        </w:rPr>
        <w:t xml:space="preserve"> measure and fund high quality and efficient health care services.</w:t>
      </w:r>
    </w:p>
    <w:p w:rsidR="002A33A3" w:rsidRPr="009E2B11" w:rsidRDefault="002A33A3" w:rsidP="00EC4988">
      <w:pPr>
        <w:spacing w:before="140" w:after="140" w:line="270" w:lineRule="atLeast"/>
        <w:rPr>
          <w:rFonts w:cstheme="minorHAnsi"/>
        </w:rPr>
      </w:pPr>
      <w:r w:rsidRPr="009E2B11">
        <w:rPr>
          <w:rFonts w:cstheme="minorHAnsi"/>
        </w:rPr>
        <w:t xml:space="preserve">Classification systems are a critical element of </w:t>
      </w:r>
      <w:r w:rsidR="008268E6">
        <w:rPr>
          <w:rFonts w:cstheme="minorHAnsi"/>
        </w:rPr>
        <w:t>activity based funding (</w:t>
      </w:r>
      <w:r>
        <w:rPr>
          <w:rFonts w:cstheme="minorHAnsi"/>
        </w:rPr>
        <w:t>ABF</w:t>
      </w:r>
      <w:r w:rsidR="008268E6">
        <w:rPr>
          <w:rFonts w:cstheme="minorHAnsi"/>
        </w:rPr>
        <w:t>)</w:t>
      </w:r>
      <w:r w:rsidRPr="009E2B11">
        <w:rPr>
          <w:rFonts w:cstheme="minorHAnsi"/>
        </w:rPr>
        <w:t xml:space="preserve"> as they group patients who have similar conditions and cost similar amounts per episode (i.e. the groups are clinically relevant and resource homogenous).</w:t>
      </w:r>
    </w:p>
    <w:p w:rsidR="002A33A3" w:rsidRPr="009E2B11" w:rsidRDefault="002A33A3" w:rsidP="00EC4988">
      <w:pPr>
        <w:pStyle w:val="Heading2"/>
        <w:spacing w:line="270" w:lineRule="atLeast"/>
      </w:pPr>
      <w:bookmarkStart w:id="84" w:name="_Toc485391458"/>
      <w:bookmarkStart w:id="85" w:name="_Toc486257864"/>
      <w:bookmarkStart w:id="86" w:name="_Toc487035266"/>
      <w:r w:rsidRPr="009E2B11">
        <w:t>4.</w:t>
      </w:r>
      <w:r w:rsidR="008268E6">
        <w:t>2</w:t>
      </w:r>
      <w:r w:rsidRPr="009E2B11">
        <w:tab/>
        <w:t>Australian Refined Diagnosis Related Groups classification</w:t>
      </w:r>
      <w:bookmarkEnd w:id="84"/>
      <w:bookmarkEnd w:id="85"/>
      <w:bookmarkEnd w:id="86"/>
    </w:p>
    <w:p w:rsidR="002A33A3" w:rsidRPr="009E2B11" w:rsidRDefault="002A33A3" w:rsidP="00615559">
      <w:pPr>
        <w:spacing w:before="140" w:after="140" w:line="270" w:lineRule="atLeast"/>
        <w:rPr>
          <w:rFonts w:cs="Arial"/>
          <w:szCs w:val="20"/>
        </w:rPr>
      </w:pPr>
      <w:r w:rsidRPr="009E2B11">
        <w:rPr>
          <w:rFonts w:cs="Arial"/>
          <w:iCs/>
          <w:szCs w:val="20"/>
        </w:rPr>
        <w:t>For NEP1</w:t>
      </w:r>
      <w:r w:rsidR="002F47F2">
        <w:rPr>
          <w:rFonts w:cs="Arial"/>
          <w:iCs/>
          <w:szCs w:val="20"/>
        </w:rPr>
        <w:t>8</w:t>
      </w:r>
      <w:r w:rsidRPr="009E2B11">
        <w:rPr>
          <w:rFonts w:cs="Arial"/>
          <w:iCs/>
          <w:szCs w:val="20"/>
        </w:rPr>
        <w:t xml:space="preserve"> IHPA used the </w:t>
      </w:r>
      <w:hyperlink r:id="rId24" w:history="1">
        <w:r w:rsidRPr="00DC7C06">
          <w:rPr>
            <w:rStyle w:val="Hyperlink"/>
            <w:color w:val="008542" w:themeColor="accent2"/>
          </w:rPr>
          <w:t>Australian Refined Diagnosis Related Groups</w:t>
        </w:r>
      </w:hyperlink>
      <w:r w:rsidRPr="009E2B11">
        <w:rPr>
          <w:rFonts w:cs="Arial"/>
          <w:iCs/>
          <w:szCs w:val="20"/>
        </w:rPr>
        <w:t xml:space="preserve"> (AR-DRG) Version </w:t>
      </w:r>
      <w:r w:rsidR="002F47F2">
        <w:rPr>
          <w:rFonts w:cs="Arial"/>
          <w:iCs/>
          <w:szCs w:val="20"/>
        </w:rPr>
        <w:t>9</w:t>
      </w:r>
      <w:r w:rsidRPr="009E2B11">
        <w:rPr>
          <w:rFonts w:cs="Arial"/>
          <w:iCs/>
          <w:szCs w:val="20"/>
        </w:rPr>
        <w:t xml:space="preserve"> classification </w:t>
      </w:r>
      <w:r w:rsidR="00A467D6">
        <w:rPr>
          <w:rFonts w:cs="Arial"/>
          <w:iCs/>
          <w:szCs w:val="20"/>
        </w:rPr>
        <w:t xml:space="preserve">system </w:t>
      </w:r>
      <w:r w:rsidRPr="009E2B11">
        <w:rPr>
          <w:rFonts w:cs="Arial"/>
          <w:iCs/>
          <w:szCs w:val="20"/>
        </w:rPr>
        <w:t xml:space="preserve">to price admitted acute patient services. </w:t>
      </w:r>
      <w:r w:rsidR="00C220C5">
        <w:t>The new version</w:t>
      </w:r>
      <w:r w:rsidR="002F47F2">
        <w:t xml:space="preserve"> </w:t>
      </w:r>
      <w:r w:rsidR="00A467D6">
        <w:t>simplifies the classification</w:t>
      </w:r>
      <w:r w:rsidR="002E20A9">
        <w:t xml:space="preserve"> structure, enhances</w:t>
      </w:r>
      <w:r w:rsidR="00D05132">
        <w:t xml:space="preserve"> its</w:t>
      </w:r>
      <w:r w:rsidR="002E20A9">
        <w:t xml:space="preserve"> clinical coherence, aligns</w:t>
      </w:r>
      <w:r w:rsidR="00D05132">
        <w:t xml:space="preserve"> with current clinical practice</w:t>
      </w:r>
      <w:r w:rsidR="002E20A9">
        <w:t xml:space="preserve"> and promotes</w:t>
      </w:r>
      <w:r w:rsidR="003C3D9E">
        <w:t xml:space="preserve"> a reliance on patient characteristics by</w:t>
      </w:r>
      <w:r w:rsidR="004A02F6">
        <w:t xml:space="preserve"> removing </w:t>
      </w:r>
      <w:r w:rsidR="002F47F2">
        <w:t xml:space="preserve">administrative </w:t>
      </w:r>
      <w:proofErr w:type="gramStart"/>
      <w:r w:rsidR="002F47F2">
        <w:t xml:space="preserve">variables </w:t>
      </w:r>
      <w:r w:rsidR="004A02F6">
        <w:t>which</w:t>
      </w:r>
      <w:proofErr w:type="gramEnd"/>
      <w:r w:rsidR="004A02F6">
        <w:t xml:space="preserve"> were </w:t>
      </w:r>
      <w:r w:rsidR="003C3D9E">
        <w:t xml:space="preserve">used as </w:t>
      </w:r>
      <w:r w:rsidR="00EF2CF0">
        <w:t>proxies for complexity</w:t>
      </w:r>
      <w:r w:rsidR="003C3D9E">
        <w:t xml:space="preserve">. </w:t>
      </w:r>
      <w:r w:rsidR="00C716FB">
        <w:t xml:space="preserve">AR-DRG Version 9 uses the Tenth Edition of the </w:t>
      </w:r>
      <w:hyperlink r:id="rId25" w:history="1">
        <w:r w:rsidRPr="00B01769">
          <w:rPr>
            <w:rStyle w:val="Hyperlink"/>
            <w:color w:val="008542" w:themeColor="accent2"/>
          </w:rPr>
          <w:t>International Statistical Classification of Diseases and Related Health Problems, Tenth Revision, Australian Modification</w:t>
        </w:r>
      </w:hyperlink>
      <w:r w:rsidRPr="009E2B11">
        <w:rPr>
          <w:rFonts w:cs="Arial"/>
          <w:szCs w:val="20"/>
        </w:rPr>
        <w:t xml:space="preserve"> (ICD-10-AM) and the Australian Classification of Health Interventions</w:t>
      </w:r>
      <w:r w:rsidR="00C716FB">
        <w:rPr>
          <w:rFonts w:cs="Arial"/>
          <w:szCs w:val="20"/>
        </w:rPr>
        <w:t xml:space="preserve"> (ACHI)</w:t>
      </w:r>
      <w:r w:rsidRPr="009E2B11">
        <w:rPr>
          <w:rFonts w:cs="Arial"/>
          <w:szCs w:val="20"/>
        </w:rPr>
        <w:t xml:space="preserve"> for the underlying diagnosis and </w:t>
      </w:r>
      <w:r w:rsidR="00C716FB">
        <w:rPr>
          <w:rFonts w:cs="Arial"/>
          <w:szCs w:val="20"/>
        </w:rPr>
        <w:t>intervention</w:t>
      </w:r>
      <w:r w:rsidRPr="009E2B11">
        <w:rPr>
          <w:rFonts w:cs="Arial"/>
          <w:szCs w:val="20"/>
        </w:rPr>
        <w:t xml:space="preserve"> coding.</w:t>
      </w:r>
    </w:p>
    <w:p w:rsidR="002A33A3" w:rsidRDefault="002A33A3" w:rsidP="00EC4988">
      <w:pPr>
        <w:spacing w:before="140" w:after="140" w:line="270" w:lineRule="atLeast"/>
      </w:pPr>
      <w:r w:rsidRPr="009E2B11">
        <w:t xml:space="preserve">IHPA will </w:t>
      </w:r>
      <w:r w:rsidR="00F40155">
        <w:t xml:space="preserve">continue to </w:t>
      </w:r>
      <w:r w:rsidRPr="009E2B11">
        <w:t xml:space="preserve">use AR-DRG Version 9 to price admitted acute </w:t>
      </w:r>
      <w:r w:rsidR="00EF2CF0">
        <w:t xml:space="preserve">patient </w:t>
      </w:r>
      <w:r w:rsidRPr="009E2B11">
        <w:t>services for NEP1</w:t>
      </w:r>
      <w:r w:rsidR="00F40155">
        <w:t>9</w:t>
      </w:r>
      <w:r w:rsidRPr="009E2B11">
        <w:t xml:space="preserve"> underpinned by ICD-10-AM</w:t>
      </w:r>
      <w:r w:rsidR="00C716FB">
        <w:t>/ACHI</w:t>
      </w:r>
      <w:r w:rsidRPr="009E2B11">
        <w:t xml:space="preserve"> </w:t>
      </w:r>
      <w:r w:rsidR="008147B1">
        <w:t>Eleventh</w:t>
      </w:r>
      <w:r w:rsidR="00A20588">
        <w:t xml:space="preserve"> </w:t>
      </w:r>
      <w:r w:rsidR="00C716FB">
        <w:t>Edition</w:t>
      </w:r>
      <w:r w:rsidRPr="009E2B11">
        <w:t>.</w:t>
      </w:r>
    </w:p>
    <w:p w:rsidR="00A035A9" w:rsidRDefault="00A035A9" w:rsidP="00EC4988">
      <w:pPr>
        <w:spacing w:before="140" w:after="140" w:line="270" w:lineRule="atLeast"/>
        <w:ind w:right="-53"/>
        <w:rPr>
          <w:rFonts w:asciiTheme="minorHAnsi" w:hAnsiTheme="minorHAnsi" w:cstheme="minorHAnsi"/>
          <w:szCs w:val="22"/>
        </w:rPr>
      </w:pPr>
      <w:r>
        <w:rPr>
          <w:rFonts w:asciiTheme="minorHAnsi" w:hAnsiTheme="minorHAnsi" w:cstheme="minorHAnsi"/>
          <w:szCs w:val="22"/>
        </w:rPr>
        <w:t>IHPA commenced development o</w:t>
      </w:r>
      <w:r w:rsidR="00C716FB">
        <w:rPr>
          <w:rFonts w:asciiTheme="minorHAnsi" w:hAnsiTheme="minorHAnsi" w:cstheme="minorHAnsi"/>
          <w:szCs w:val="22"/>
        </w:rPr>
        <w:t>f the Eleventh Edition of ICD-10-AM</w:t>
      </w:r>
      <w:r w:rsidR="00224FF6">
        <w:rPr>
          <w:rFonts w:asciiTheme="minorHAnsi" w:hAnsiTheme="minorHAnsi" w:cstheme="minorHAnsi"/>
          <w:szCs w:val="22"/>
        </w:rPr>
        <w:t>/</w:t>
      </w:r>
      <w:r w:rsidR="00371489">
        <w:rPr>
          <w:rFonts w:asciiTheme="minorHAnsi" w:hAnsiTheme="minorHAnsi" w:cstheme="minorHAnsi"/>
          <w:szCs w:val="22"/>
        </w:rPr>
        <w:t>ACHI</w:t>
      </w:r>
      <w:r w:rsidR="00F92E1B">
        <w:rPr>
          <w:rFonts w:asciiTheme="minorHAnsi" w:hAnsiTheme="minorHAnsi" w:cstheme="minorHAnsi"/>
          <w:szCs w:val="22"/>
        </w:rPr>
        <w:t xml:space="preserve"> and</w:t>
      </w:r>
      <w:r w:rsidR="00C716FB">
        <w:rPr>
          <w:rFonts w:asciiTheme="minorHAnsi" w:hAnsiTheme="minorHAnsi" w:cstheme="minorHAnsi"/>
          <w:szCs w:val="22"/>
        </w:rPr>
        <w:t xml:space="preserve"> </w:t>
      </w:r>
      <w:r w:rsidR="00F92E1B">
        <w:rPr>
          <w:rFonts w:asciiTheme="minorHAnsi" w:hAnsiTheme="minorHAnsi" w:cstheme="minorHAnsi"/>
          <w:szCs w:val="22"/>
        </w:rPr>
        <w:t xml:space="preserve">AR-DRG </w:t>
      </w:r>
      <w:r w:rsidR="00C716FB">
        <w:rPr>
          <w:rFonts w:asciiTheme="minorHAnsi" w:hAnsiTheme="minorHAnsi" w:cstheme="minorHAnsi"/>
          <w:szCs w:val="22"/>
        </w:rPr>
        <w:t xml:space="preserve">Version 10 </w:t>
      </w:r>
      <w:r>
        <w:rPr>
          <w:rFonts w:asciiTheme="minorHAnsi" w:hAnsiTheme="minorHAnsi" w:cstheme="minorHAnsi"/>
          <w:szCs w:val="22"/>
        </w:rPr>
        <w:t xml:space="preserve">in 2017. </w:t>
      </w:r>
      <w:r w:rsidR="00ED6CEA">
        <w:rPr>
          <w:rFonts w:asciiTheme="minorHAnsi" w:hAnsiTheme="minorHAnsi" w:cstheme="minorHAnsi"/>
          <w:szCs w:val="22"/>
        </w:rPr>
        <w:t xml:space="preserve">AR-DRG </w:t>
      </w:r>
      <w:r w:rsidR="00F92E1B">
        <w:rPr>
          <w:rFonts w:asciiTheme="minorHAnsi" w:hAnsiTheme="minorHAnsi" w:cstheme="minorHAnsi"/>
          <w:szCs w:val="22"/>
        </w:rPr>
        <w:t xml:space="preserve">Version 10 </w:t>
      </w:r>
      <w:proofErr w:type="gramStart"/>
      <w:r w:rsidR="00F92E1B">
        <w:rPr>
          <w:rFonts w:asciiTheme="minorHAnsi" w:hAnsiTheme="minorHAnsi" w:cstheme="minorHAnsi"/>
          <w:szCs w:val="22"/>
        </w:rPr>
        <w:t>is being</w:t>
      </w:r>
      <w:r w:rsidR="00DB435B">
        <w:rPr>
          <w:rFonts w:asciiTheme="minorHAnsi" w:hAnsiTheme="minorHAnsi" w:cstheme="minorHAnsi"/>
          <w:szCs w:val="22"/>
        </w:rPr>
        <w:t xml:space="preserve"> developed</w:t>
      </w:r>
      <w:proofErr w:type="gramEnd"/>
      <w:r w:rsidR="00D05132">
        <w:rPr>
          <w:rFonts w:asciiTheme="minorHAnsi" w:hAnsiTheme="minorHAnsi" w:cstheme="minorHAnsi"/>
          <w:szCs w:val="22"/>
        </w:rPr>
        <w:t xml:space="preserve"> in</w:t>
      </w:r>
      <w:r w:rsidR="008B52CB">
        <w:rPr>
          <w:rFonts w:asciiTheme="minorHAnsi" w:hAnsiTheme="minorHAnsi" w:cstheme="minorHAnsi"/>
          <w:szCs w:val="22"/>
        </w:rPr>
        <w:t>-house</w:t>
      </w:r>
      <w:r w:rsidR="00220170">
        <w:rPr>
          <w:rFonts w:asciiTheme="minorHAnsi" w:hAnsiTheme="minorHAnsi" w:cstheme="minorHAnsi"/>
          <w:szCs w:val="22"/>
        </w:rPr>
        <w:t xml:space="preserve"> by IHPA</w:t>
      </w:r>
      <w:r w:rsidR="008B52CB">
        <w:rPr>
          <w:rFonts w:asciiTheme="minorHAnsi" w:hAnsiTheme="minorHAnsi" w:cstheme="minorHAnsi"/>
          <w:szCs w:val="22"/>
        </w:rPr>
        <w:t xml:space="preserve"> to leverage and build</w:t>
      </w:r>
      <w:r>
        <w:rPr>
          <w:rFonts w:asciiTheme="minorHAnsi" w:hAnsiTheme="minorHAnsi" w:cstheme="minorHAnsi"/>
          <w:szCs w:val="22"/>
        </w:rPr>
        <w:t xml:space="preserve"> </w:t>
      </w:r>
      <w:r w:rsidR="0098602B">
        <w:rPr>
          <w:rFonts w:asciiTheme="minorHAnsi" w:hAnsiTheme="minorHAnsi" w:cstheme="minorHAnsi"/>
          <w:szCs w:val="22"/>
        </w:rPr>
        <w:t xml:space="preserve">upon </w:t>
      </w:r>
      <w:r>
        <w:rPr>
          <w:rFonts w:asciiTheme="minorHAnsi" w:hAnsiTheme="minorHAnsi" w:cstheme="minorHAnsi"/>
          <w:szCs w:val="22"/>
        </w:rPr>
        <w:t xml:space="preserve">existing capabilities of </w:t>
      </w:r>
      <w:r w:rsidR="003C3D9E">
        <w:rPr>
          <w:rFonts w:asciiTheme="minorHAnsi" w:hAnsiTheme="minorHAnsi" w:cstheme="minorHAnsi"/>
          <w:szCs w:val="22"/>
        </w:rPr>
        <w:t>IHPA’s</w:t>
      </w:r>
      <w:r>
        <w:rPr>
          <w:rFonts w:asciiTheme="minorHAnsi" w:hAnsiTheme="minorHAnsi" w:cstheme="minorHAnsi"/>
          <w:szCs w:val="22"/>
        </w:rPr>
        <w:t xml:space="preserve"> workforce. The </w:t>
      </w:r>
      <w:hyperlink r:id="rId26" w:history="1">
        <w:r w:rsidRPr="008071F6">
          <w:rPr>
            <w:rStyle w:val="Hyperlink"/>
            <w:color w:val="008542" w:themeColor="accent2"/>
          </w:rPr>
          <w:t>Australian Consortium for Classification Development</w:t>
        </w:r>
      </w:hyperlink>
      <w:r w:rsidR="00ED6CEA">
        <w:rPr>
          <w:rFonts w:asciiTheme="minorHAnsi" w:hAnsiTheme="minorHAnsi" w:cstheme="minorHAnsi"/>
          <w:szCs w:val="22"/>
        </w:rPr>
        <w:t xml:space="preserve"> </w:t>
      </w:r>
      <w:r>
        <w:rPr>
          <w:rFonts w:asciiTheme="minorHAnsi" w:hAnsiTheme="minorHAnsi" w:cstheme="minorHAnsi"/>
          <w:szCs w:val="22"/>
        </w:rPr>
        <w:t>remain</w:t>
      </w:r>
      <w:r w:rsidR="00ED6CEA">
        <w:rPr>
          <w:rFonts w:asciiTheme="minorHAnsi" w:hAnsiTheme="minorHAnsi" w:cstheme="minorHAnsi"/>
          <w:szCs w:val="22"/>
        </w:rPr>
        <w:t>s</w:t>
      </w:r>
      <w:r>
        <w:rPr>
          <w:rFonts w:asciiTheme="minorHAnsi" w:hAnsiTheme="minorHAnsi" w:cstheme="minorHAnsi"/>
          <w:szCs w:val="22"/>
        </w:rPr>
        <w:t xml:space="preserve"> responsible for updates to </w:t>
      </w:r>
      <w:r w:rsidR="00EF2CF0">
        <w:rPr>
          <w:rFonts w:asciiTheme="minorHAnsi" w:hAnsiTheme="minorHAnsi" w:cstheme="minorHAnsi"/>
          <w:szCs w:val="22"/>
        </w:rPr>
        <w:t xml:space="preserve">the </w:t>
      </w:r>
      <w:r w:rsidR="00DB435B">
        <w:rPr>
          <w:rFonts w:asciiTheme="minorHAnsi" w:hAnsiTheme="minorHAnsi" w:cstheme="minorHAnsi"/>
          <w:szCs w:val="22"/>
        </w:rPr>
        <w:t>Eleventh Edition of ICD-10-AM and ACHI</w:t>
      </w:r>
      <w:r>
        <w:rPr>
          <w:rFonts w:asciiTheme="minorHAnsi" w:hAnsiTheme="minorHAnsi" w:cstheme="minorHAnsi"/>
          <w:szCs w:val="22"/>
        </w:rPr>
        <w:t>.</w:t>
      </w:r>
    </w:p>
    <w:p w:rsidR="0079134F" w:rsidRDefault="00265FD1" w:rsidP="00EC4988">
      <w:pPr>
        <w:spacing w:before="140" w:after="140" w:line="270" w:lineRule="atLeast"/>
      </w:pPr>
      <w:r>
        <w:t xml:space="preserve">IHPA </w:t>
      </w:r>
      <w:r w:rsidR="00B01769">
        <w:t>undertook targeted stakeholder consultation on</w:t>
      </w:r>
      <w:r w:rsidR="00220170">
        <w:t xml:space="preserve"> the</w:t>
      </w:r>
      <w:r>
        <w:t xml:space="preserve"> work program to identify and prioritise areas for consideration</w:t>
      </w:r>
      <w:r w:rsidR="00076438">
        <w:t xml:space="preserve"> in </w:t>
      </w:r>
      <w:r w:rsidR="00B01769">
        <w:t>Version 10</w:t>
      </w:r>
      <w:r w:rsidR="00220170">
        <w:t>.</w:t>
      </w:r>
    </w:p>
    <w:p w:rsidR="00F73830" w:rsidRDefault="00F73830" w:rsidP="00EC4988">
      <w:pPr>
        <w:spacing w:before="140" w:after="140" w:line="270" w:lineRule="atLeast"/>
      </w:pPr>
      <w:r>
        <w:t xml:space="preserve">In response to prior </w:t>
      </w:r>
      <w:r w:rsidR="004D6740" w:rsidRPr="004D6740">
        <w:rPr>
          <w:rFonts w:eastAsia="Arial" w:cs="Arial"/>
          <w:szCs w:val="22"/>
          <w:lang w:eastAsia="en-US"/>
        </w:rPr>
        <w:t>Pricing Framework Consultation Paper</w:t>
      </w:r>
      <w:r w:rsidR="002B66D1" w:rsidRPr="004D6740">
        <w:rPr>
          <w:rFonts w:eastAsia="Arial" w:cs="Arial"/>
          <w:szCs w:val="22"/>
          <w:lang w:eastAsia="en-US"/>
        </w:rPr>
        <w:t>s</w:t>
      </w:r>
      <w:r>
        <w:t xml:space="preserve">, </w:t>
      </w:r>
      <w:r w:rsidR="00DB435B">
        <w:t>stakeholders have recommended reducing</w:t>
      </w:r>
      <w:r>
        <w:t xml:space="preserve"> the degree of change between AR-DRG classification versions to ensure funding stability for health services. </w:t>
      </w:r>
      <w:r w:rsidR="00862E7B">
        <w:t xml:space="preserve">IHPA has </w:t>
      </w:r>
      <w:r w:rsidR="00E47780">
        <w:t xml:space="preserve">focused </w:t>
      </w:r>
      <w:r w:rsidR="0098602B">
        <w:t xml:space="preserve">its </w:t>
      </w:r>
      <w:r w:rsidR="00E47780">
        <w:t xml:space="preserve">refinement work for </w:t>
      </w:r>
      <w:r>
        <w:t xml:space="preserve">AR-DRG </w:t>
      </w:r>
      <w:r w:rsidR="00E47780">
        <w:t>Version 10 to a few high priori</w:t>
      </w:r>
      <w:r w:rsidR="003C3D9E">
        <w:t>ty areas</w:t>
      </w:r>
      <w:r w:rsidR="00B01769">
        <w:t xml:space="preserve"> to address these concerns, while noting that r</w:t>
      </w:r>
      <w:r w:rsidR="00DB435B">
        <w:t>egular revisions are required to ensure that it maintains currency and reflects changes in costs.</w:t>
      </w:r>
    </w:p>
    <w:p w:rsidR="00DB435B" w:rsidRDefault="00DB435B" w:rsidP="00EC4988">
      <w:pPr>
        <w:spacing w:before="140" w:line="270" w:lineRule="atLeast"/>
      </w:pPr>
      <w:r>
        <w:t>Major work on the classification has included</w:t>
      </w:r>
      <w:r w:rsidRPr="00FD4902">
        <w:t xml:space="preserve"> </w:t>
      </w:r>
      <w:r>
        <w:rPr>
          <w:rFonts w:cs="Arial"/>
          <w:iCs/>
          <w:szCs w:val="20"/>
        </w:rPr>
        <w:t xml:space="preserve">a review </w:t>
      </w:r>
      <w:r w:rsidRPr="00FD4902">
        <w:rPr>
          <w:rFonts w:cs="Arial"/>
          <w:iCs/>
          <w:szCs w:val="20"/>
        </w:rPr>
        <w:t xml:space="preserve">of </w:t>
      </w:r>
      <w:r w:rsidR="008147B1">
        <w:rPr>
          <w:rFonts w:cs="Arial"/>
          <w:iCs/>
          <w:szCs w:val="20"/>
        </w:rPr>
        <w:t xml:space="preserve">the diagnoses that contribute to complexity </w:t>
      </w:r>
      <w:r>
        <w:rPr>
          <w:rFonts w:cs="Arial"/>
          <w:iCs/>
          <w:szCs w:val="20"/>
        </w:rPr>
        <w:t>within the complexity model. Other areas include consideration of a proposal</w:t>
      </w:r>
      <w:r w:rsidRPr="00FD4902">
        <w:rPr>
          <w:rFonts w:cs="Arial"/>
          <w:iCs/>
          <w:szCs w:val="20"/>
        </w:rPr>
        <w:t xml:space="preserve"> to differentiate </w:t>
      </w:r>
      <w:r>
        <w:rPr>
          <w:rFonts w:cs="Arial"/>
          <w:iCs/>
          <w:szCs w:val="20"/>
        </w:rPr>
        <w:t xml:space="preserve">caesarean section deliveries according to whether they </w:t>
      </w:r>
      <w:proofErr w:type="gramStart"/>
      <w:r>
        <w:rPr>
          <w:rFonts w:cs="Arial"/>
          <w:iCs/>
          <w:szCs w:val="20"/>
        </w:rPr>
        <w:t>are performed</w:t>
      </w:r>
      <w:proofErr w:type="gramEnd"/>
      <w:r>
        <w:rPr>
          <w:rFonts w:cs="Arial"/>
          <w:iCs/>
          <w:szCs w:val="20"/>
        </w:rPr>
        <w:t xml:space="preserve"> </w:t>
      </w:r>
      <w:r w:rsidR="008147B1">
        <w:rPr>
          <w:rFonts w:cs="Arial"/>
          <w:iCs/>
          <w:szCs w:val="20"/>
        </w:rPr>
        <w:t xml:space="preserve">prior to </w:t>
      </w:r>
      <w:r w:rsidR="008147B1">
        <w:rPr>
          <w:rFonts w:cs="Arial"/>
          <w:iCs/>
          <w:szCs w:val="20"/>
        </w:rPr>
        <w:br/>
        <w:t xml:space="preserve">the commencement of labour or following the commencement of labour, a </w:t>
      </w:r>
      <w:r w:rsidRPr="00FD4902">
        <w:rPr>
          <w:rFonts w:cs="Arial"/>
          <w:iCs/>
          <w:szCs w:val="20"/>
        </w:rPr>
        <w:t xml:space="preserve">review of new </w:t>
      </w:r>
      <w:r w:rsidR="008147B1">
        <w:rPr>
          <w:rFonts w:cs="Arial"/>
          <w:iCs/>
          <w:szCs w:val="20"/>
        </w:rPr>
        <w:br/>
      </w:r>
      <w:r w:rsidRPr="00FD4902">
        <w:rPr>
          <w:rFonts w:cs="Arial"/>
          <w:iCs/>
          <w:szCs w:val="20"/>
        </w:rPr>
        <w:t xml:space="preserve">health technology submissions and </w:t>
      </w:r>
      <w:r>
        <w:rPr>
          <w:rFonts w:cs="Arial"/>
          <w:iCs/>
          <w:szCs w:val="20"/>
        </w:rPr>
        <w:t>other updates sourced through p</w:t>
      </w:r>
      <w:r>
        <w:t>ublic submissions.</w:t>
      </w:r>
    </w:p>
    <w:p w:rsidR="00A20588" w:rsidRDefault="00A20588" w:rsidP="00EC4988">
      <w:pPr>
        <w:spacing w:before="140" w:line="270" w:lineRule="atLeast"/>
      </w:pPr>
      <w:r>
        <w:t>IHPA</w:t>
      </w:r>
      <w:r w:rsidR="00220170">
        <w:t xml:space="preserve"> </w:t>
      </w:r>
      <w:r w:rsidR="00045A57">
        <w:t>undertook</w:t>
      </w:r>
      <w:r w:rsidR="00220170">
        <w:t xml:space="preserve"> a</w:t>
      </w:r>
      <w:r w:rsidR="000E74A4">
        <w:t xml:space="preserve"> </w:t>
      </w:r>
      <w:hyperlink r:id="rId27" w:history="1">
        <w:r w:rsidRPr="00EE024E">
          <w:rPr>
            <w:rStyle w:val="Hyperlink"/>
            <w:color w:val="008542" w:themeColor="accent2"/>
          </w:rPr>
          <w:t>public consultation</w:t>
        </w:r>
      </w:hyperlink>
      <w:r>
        <w:t xml:space="preserve"> on the proposed changes for AR-DRG Version 10 from May to June 2018. </w:t>
      </w:r>
      <w:r w:rsidR="00606E73">
        <w:t xml:space="preserve">Stakeholder feedback </w:t>
      </w:r>
      <w:proofErr w:type="gramStart"/>
      <w:r w:rsidR="00606E73">
        <w:t>will be considered</w:t>
      </w:r>
      <w:proofErr w:type="gramEnd"/>
      <w:r w:rsidR="00606E73">
        <w:t xml:space="preserve"> in finalising the classification. </w:t>
      </w:r>
      <w:r w:rsidR="005E3D25">
        <w:t>The Australian Consortium for Classification Development</w:t>
      </w:r>
      <w:r>
        <w:t xml:space="preserve"> will undertake consultatio</w:t>
      </w:r>
      <w:r w:rsidR="005E3D25">
        <w:t xml:space="preserve">n on </w:t>
      </w:r>
      <w:r w:rsidR="00C716FB">
        <w:t xml:space="preserve">the Eleventh Edition of </w:t>
      </w:r>
      <w:r w:rsidR="005E3D25">
        <w:t>ICD-10-AM</w:t>
      </w:r>
      <w:r w:rsidR="00C716FB">
        <w:t xml:space="preserve"> and ACHI classification systems</w:t>
      </w:r>
      <w:r w:rsidR="000E74A4">
        <w:t xml:space="preserve"> from</w:t>
      </w:r>
      <w:r w:rsidR="005E3D25">
        <w:t xml:space="preserve"> July</w:t>
      </w:r>
      <w:r w:rsidR="000E74A4">
        <w:t xml:space="preserve"> to </w:t>
      </w:r>
      <w:r w:rsidR="009E44FC">
        <w:t>September</w:t>
      </w:r>
      <w:r w:rsidR="005E3D25">
        <w:t xml:space="preserve"> 2018.</w:t>
      </w:r>
    </w:p>
    <w:p w:rsidR="002A1686" w:rsidRPr="009E2B11" w:rsidRDefault="002A1686" w:rsidP="002A1686">
      <w:pPr>
        <w:pStyle w:val="Heading3"/>
        <w:spacing w:line="270" w:lineRule="atLeast"/>
      </w:pPr>
      <w:bookmarkStart w:id="87" w:name="_Toc485391459"/>
      <w:bookmarkStart w:id="88" w:name="_Toc486257865"/>
      <w:bookmarkStart w:id="89" w:name="_Toc487035269"/>
      <w:r>
        <w:t>4.2.1</w:t>
      </w:r>
      <w:r w:rsidRPr="009E2B11">
        <w:tab/>
      </w:r>
      <w:r>
        <w:t>Recording of additional diagnoses</w:t>
      </w:r>
    </w:p>
    <w:p w:rsidR="002A1686" w:rsidRDefault="002A1686" w:rsidP="002A1686">
      <w:pPr>
        <w:spacing w:before="140" w:after="140" w:line="270" w:lineRule="atLeast"/>
        <w:ind w:right="-51"/>
      </w:pPr>
      <w:r w:rsidRPr="00CC03C9">
        <w:rPr>
          <w:rFonts w:cs="Calibri"/>
        </w:rPr>
        <w:t xml:space="preserve">The </w:t>
      </w:r>
      <w:hyperlink r:id="rId28" w:history="1">
        <w:r w:rsidRPr="00CC03C9">
          <w:rPr>
            <w:rStyle w:val="Hyperlink"/>
            <w:color w:val="008542" w:themeColor="accent2"/>
          </w:rPr>
          <w:t>Australian Coding Standards</w:t>
        </w:r>
      </w:hyperlink>
      <w:r w:rsidRPr="00CC03C9">
        <w:rPr>
          <w:rFonts w:cs="Calibri"/>
        </w:rPr>
        <w:t xml:space="preserve"> (ACS) provides guidance to clinical coders to </w:t>
      </w:r>
      <w:r>
        <w:rPr>
          <w:rFonts w:cs="Calibri"/>
        </w:rPr>
        <w:t xml:space="preserve">ensure </w:t>
      </w:r>
      <w:r w:rsidRPr="00CC03C9">
        <w:rPr>
          <w:rFonts w:cs="Calibri"/>
        </w:rPr>
        <w:t>that sound coding convention is applied when assigning diagnosis and intervention codes</w:t>
      </w:r>
      <w:r>
        <w:rPr>
          <w:rFonts w:cs="Calibri"/>
        </w:rPr>
        <w:t>.</w:t>
      </w:r>
      <w:r w:rsidRPr="001F739C">
        <w:rPr>
          <w:rFonts w:cs="Arial"/>
        </w:rPr>
        <w:t xml:space="preserve"> </w:t>
      </w:r>
      <w:r>
        <w:rPr>
          <w:rFonts w:cs="Arial"/>
        </w:rPr>
        <w:t>‘</w:t>
      </w:r>
      <w:r w:rsidRPr="000B5988">
        <w:rPr>
          <w:rFonts w:cs="Arial"/>
        </w:rPr>
        <w:t xml:space="preserve">ACS 0002 </w:t>
      </w:r>
      <w:r w:rsidRPr="000B5988">
        <w:rPr>
          <w:rFonts w:cs="Arial"/>
          <w:i/>
        </w:rPr>
        <w:t>Additional diagnoses</w:t>
      </w:r>
      <w:r>
        <w:rPr>
          <w:rFonts w:cs="Arial"/>
          <w:i/>
        </w:rPr>
        <w:t>’</w:t>
      </w:r>
      <w:r w:rsidRPr="000B5988">
        <w:rPr>
          <w:rFonts w:cs="Arial"/>
          <w:i/>
        </w:rPr>
        <w:t xml:space="preserve"> </w:t>
      </w:r>
      <w:r w:rsidRPr="000B5988">
        <w:rPr>
          <w:rFonts w:cs="Arial"/>
        </w:rPr>
        <w:t xml:space="preserve">is </w:t>
      </w:r>
      <w:r>
        <w:rPr>
          <w:rFonts w:cs="Arial"/>
        </w:rPr>
        <w:t>a</w:t>
      </w:r>
      <w:r w:rsidRPr="000B5988">
        <w:rPr>
          <w:rFonts w:cs="Arial"/>
        </w:rPr>
        <w:t xml:space="preserve"> standard </w:t>
      </w:r>
      <w:r>
        <w:rPr>
          <w:rFonts w:cs="Arial"/>
        </w:rPr>
        <w:t>which aims to ensure</w:t>
      </w:r>
      <w:r w:rsidRPr="000B5988">
        <w:rPr>
          <w:rFonts w:cs="Arial"/>
        </w:rPr>
        <w:t xml:space="preserve"> that clinical coders are reporting data on patients</w:t>
      </w:r>
      <w:r>
        <w:rPr>
          <w:rFonts w:cs="Arial"/>
        </w:rPr>
        <w:t>’</w:t>
      </w:r>
      <w:r w:rsidRPr="000B5988">
        <w:rPr>
          <w:rFonts w:cs="Arial"/>
        </w:rPr>
        <w:t xml:space="preserve"> additional diagnoses </w:t>
      </w:r>
      <w:r>
        <w:rPr>
          <w:rFonts w:cs="Arial"/>
        </w:rPr>
        <w:t xml:space="preserve">consistently and that only conditions which are significant to </w:t>
      </w:r>
      <w:r>
        <w:rPr>
          <w:rFonts w:cs="Arial"/>
        </w:rPr>
        <w:br/>
        <w:t>the episode of care are assigned as additional diagnoses and reported in national data sets.</w:t>
      </w:r>
    </w:p>
    <w:p w:rsidR="002A1686" w:rsidRDefault="002A1686" w:rsidP="002A1686">
      <w:pPr>
        <w:spacing w:before="80" w:after="80"/>
      </w:pPr>
      <w:r>
        <w:t>Despite the national standard and regular revision, determining significance can be relatively subjective. The implementation of ABF coincided with improved capture of diagnosis and procedural information for public hospital care. The increased reporting of additional diagnoses may not always be consistent with the principle of ACS 0002 to assign codes for conditions that are ‘significant’ to the episode of care. In some circumstances, this may lead to an increase in the complexity level assigned to an episode of care in the AR-DRG classification system.</w:t>
      </w:r>
    </w:p>
    <w:p w:rsidR="002A1686" w:rsidRDefault="002A1686" w:rsidP="002A1686">
      <w:pPr>
        <w:spacing w:before="80" w:after="80"/>
      </w:pPr>
      <w:r>
        <w:t xml:space="preserve">IHPA and the Australian Consortium for Classification Development is revising ‘ACS 0002 </w:t>
      </w:r>
      <w:r w:rsidRPr="000B5988">
        <w:rPr>
          <w:rFonts w:cs="Arial"/>
          <w:i/>
        </w:rPr>
        <w:t>Additional diagnoses</w:t>
      </w:r>
      <w:r>
        <w:rPr>
          <w:rFonts w:cs="Arial"/>
          <w:i/>
        </w:rPr>
        <w:t>’</w:t>
      </w:r>
      <w:r>
        <w:t xml:space="preserve"> for the Eleventh Edition to make the standard more explicit as to what deems a condition to be significant for code assignment in an admitted acute episode of care. Proposed changes </w:t>
      </w:r>
      <w:proofErr w:type="gramStart"/>
      <w:r>
        <w:t>will be canvassed</w:t>
      </w:r>
      <w:proofErr w:type="gramEnd"/>
      <w:r>
        <w:t xml:space="preserve"> in public consultation during the second half of 2018.</w:t>
      </w:r>
    </w:p>
    <w:p w:rsidR="002A1686" w:rsidRPr="009E2B11" w:rsidRDefault="002A1686" w:rsidP="002A1686">
      <w:pPr>
        <w:pStyle w:val="Heading3"/>
        <w:spacing w:line="270" w:lineRule="atLeast"/>
      </w:pPr>
      <w:r>
        <w:t>4.2.2</w:t>
      </w:r>
      <w:r w:rsidRPr="009E2B11">
        <w:tab/>
      </w:r>
      <w:r>
        <w:t>Phasing out support for older classification versions</w:t>
      </w:r>
    </w:p>
    <w:p w:rsidR="002A1686" w:rsidRDefault="002A1686" w:rsidP="002A1686">
      <w:pPr>
        <w:spacing w:before="140" w:after="140" w:line="270" w:lineRule="atLeast"/>
        <w:ind w:right="-51"/>
        <w:rPr>
          <w:rFonts w:cs="Calibri"/>
        </w:rPr>
      </w:pPr>
      <w:r>
        <w:rPr>
          <w:rFonts w:cs="Calibri"/>
        </w:rPr>
        <w:t xml:space="preserve">In the </w:t>
      </w:r>
      <w:r w:rsidRPr="00090AC6">
        <w:rPr>
          <w:rFonts w:cs="Calibri"/>
        </w:rPr>
        <w:t>Pricing Framework Consultation Paper 2018-19</w:t>
      </w:r>
      <w:r>
        <w:rPr>
          <w:rFonts w:cs="Calibri"/>
        </w:rPr>
        <w:t xml:space="preserve">, IHPA sought feedback on an intention </w:t>
      </w:r>
      <w:r>
        <w:rPr>
          <w:rFonts w:cs="Calibri"/>
        </w:rPr>
        <w:br/>
        <w:t xml:space="preserve">to phase </w:t>
      </w:r>
      <w:r w:rsidRPr="00F84DE3">
        <w:t xml:space="preserve">out </w:t>
      </w:r>
      <w:r>
        <w:t xml:space="preserve">support for </w:t>
      </w:r>
      <w:r w:rsidRPr="00F84DE3">
        <w:t xml:space="preserve">old </w:t>
      </w:r>
      <w:r>
        <w:t xml:space="preserve">AR-DRG classification </w:t>
      </w:r>
      <w:r w:rsidRPr="00F84DE3">
        <w:t xml:space="preserve">versions </w:t>
      </w:r>
      <w:r>
        <w:t xml:space="preserve">with </w:t>
      </w:r>
      <w:r w:rsidRPr="00F84DE3">
        <w:t xml:space="preserve">sufficient </w:t>
      </w:r>
      <w:proofErr w:type="gramStart"/>
      <w:r w:rsidRPr="00F84DE3">
        <w:t>lead time</w:t>
      </w:r>
      <w:proofErr w:type="gramEnd"/>
      <w:r w:rsidRPr="00F84DE3">
        <w:t xml:space="preserve"> for the private sector.</w:t>
      </w:r>
      <w:r>
        <w:rPr>
          <w:rFonts w:cs="Calibri"/>
        </w:rPr>
        <w:t xml:space="preserve"> This reflected the complexity and difficulty of mapping across older versions and classification improvements not being realised by hospitals or health funds using older versions.</w:t>
      </w:r>
    </w:p>
    <w:p w:rsidR="002A1686" w:rsidRDefault="002A1686" w:rsidP="002A1686">
      <w:pPr>
        <w:rPr>
          <w:rFonts w:cs="Arial"/>
        </w:rPr>
      </w:pPr>
      <w:r>
        <w:rPr>
          <w:rFonts w:cs="Arial"/>
        </w:rPr>
        <w:t>IHPA has undertaken targeted consultation with representatives from private hospital and health insurer groups on an intention</w:t>
      </w:r>
      <w:r w:rsidRPr="00CF6532">
        <w:rPr>
          <w:rFonts w:cs="Arial"/>
        </w:rPr>
        <w:t xml:space="preserve"> to cease support for versions of the AR-DRG classification system prior to AR-DRG V6.X from 1 July 2019,</w:t>
      </w:r>
      <w:r>
        <w:rPr>
          <w:rFonts w:cs="Arial"/>
        </w:rPr>
        <w:t xml:space="preserve"> which is</w:t>
      </w:r>
      <w:r w:rsidRPr="00CF6532">
        <w:rPr>
          <w:rFonts w:cs="Arial"/>
        </w:rPr>
        <w:t xml:space="preserve"> the release date of AR-DRG Version 10.</w:t>
      </w:r>
      <w:r>
        <w:rPr>
          <w:rFonts w:cs="Arial"/>
        </w:rPr>
        <w:t xml:space="preserve"> Stakeholders have supported phasing out AR-DRG classification versions up to and including Version 4.2 from 1 July 2019. However, a number of stakeholders recommended an additional </w:t>
      </w:r>
      <w:proofErr w:type="gramStart"/>
      <w:r>
        <w:rPr>
          <w:rFonts w:cs="Arial"/>
        </w:rPr>
        <w:t>lead time</w:t>
      </w:r>
      <w:proofErr w:type="gramEnd"/>
      <w:r>
        <w:rPr>
          <w:rFonts w:cs="Arial"/>
        </w:rPr>
        <w:t xml:space="preserve"> prior to phasing out support for Version 5.</w:t>
      </w:r>
      <w:r>
        <w:rPr>
          <w:rFonts w:cs="Arial"/>
        </w:rPr>
        <w:t xml:space="preserve"> </w:t>
      </w:r>
    </w:p>
    <w:p w:rsidR="002A1686" w:rsidRDefault="002A1686" w:rsidP="002A1686">
      <w:pPr>
        <w:spacing w:after="80"/>
        <w:rPr>
          <w:rFonts w:cs="Arial"/>
        </w:rPr>
      </w:pPr>
      <w:r w:rsidRPr="00CF6532">
        <w:rPr>
          <w:rFonts w:cs="Arial"/>
        </w:rPr>
        <w:t xml:space="preserve">IHPA ceasing support for AR-DRG versions prior to AR-DRG V6.X </w:t>
      </w:r>
      <w:r>
        <w:rPr>
          <w:rFonts w:cs="Arial"/>
        </w:rPr>
        <w:t xml:space="preserve">would </w:t>
      </w:r>
      <w:r w:rsidRPr="00CF6532">
        <w:rPr>
          <w:rFonts w:cs="Arial"/>
        </w:rPr>
        <w:t>mean IHPA would no longer:</w:t>
      </w:r>
    </w:p>
    <w:p w:rsidR="002A1686" w:rsidRPr="00CF6532" w:rsidRDefault="002A1686" w:rsidP="002A1686">
      <w:pPr>
        <w:pStyle w:val="ListParagraph"/>
        <w:framePr w:hSpace="0" w:wrap="auto" w:vAnchor="margin" w:hAnchor="text" w:xAlign="left" w:yAlign="inline"/>
        <w:numPr>
          <w:ilvl w:val="0"/>
          <w:numId w:val="33"/>
        </w:numPr>
      </w:pPr>
      <w:r w:rsidRPr="00CF6532">
        <w:t>Implement mapping fixes, or provide amended grouper specifications or grouper certification for old versions to adjust for coding changes that have a significant impact on DRG grouping</w:t>
      </w:r>
      <w:r>
        <w:t>.</w:t>
      </w:r>
    </w:p>
    <w:p w:rsidR="002A1686" w:rsidRPr="00CF6532" w:rsidRDefault="002A1686" w:rsidP="002A1686">
      <w:pPr>
        <w:pStyle w:val="ListParagraph"/>
        <w:framePr w:hSpace="0" w:wrap="auto" w:vAnchor="margin" w:hAnchor="text" w:xAlign="left" w:yAlign="inline"/>
        <w:numPr>
          <w:ilvl w:val="0"/>
          <w:numId w:val="33"/>
        </w:numPr>
      </w:pPr>
      <w:r w:rsidRPr="00CF6532">
        <w:t>Undertake impact analysis of coding or DRG changes on old versions</w:t>
      </w:r>
      <w:r>
        <w:t>.</w:t>
      </w:r>
    </w:p>
    <w:p w:rsidR="002A1686" w:rsidRPr="00CF6532" w:rsidRDefault="002A1686" w:rsidP="002A1686">
      <w:pPr>
        <w:pStyle w:val="ListParagraph"/>
        <w:framePr w:hSpace="0" w:wrap="auto" w:vAnchor="margin" w:hAnchor="text" w:xAlign="left" w:yAlign="inline"/>
        <w:numPr>
          <w:ilvl w:val="0"/>
          <w:numId w:val="33"/>
        </w:numPr>
      </w:pPr>
      <w:r w:rsidRPr="00CF6532">
        <w:t>Accept public or other submissions specific to an old version.</w:t>
      </w:r>
    </w:p>
    <w:p w:rsidR="002A1686" w:rsidRPr="00CF6532" w:rsidRDefault="002A1686" w:rsidP="002A1686">
      <w:pPr>
        <w:pStyle w:val="ListParagraph"/>
        <w:framePr w:hSpace="0" w:wrap="auto" w:vAnchor="margin" w:hAnchor="text" w:xAlign="left" w:yAlign="inline"/>
        <w:numPr>
          <w:ilvl w:val="0"/>
          <w:numId w:val="33"/>
        </w:numPr>
      </w:pPr>
      <w:r w:rsidRPr="00CF6532">
        <w:t>Publish cost reports that contain old</w:t>
      </w:r>
      <w:r>
        <w:t xml:space="preserve"> </w:t>
      </w:r>
      <w:r w:rsidRPr="00CF6532">
        <w:t>versions</w:t>
      </w:r>
      <w:r>
        <w:t>.</w:t>
      </w:r>
    </w:p>
    <w:p w:rsidR="002A1686" w:rsidRPr="00CF6532" w:rsidRDefault="002A1686" w:rsidP="002A1686">
      <w:pPr>
        <w:pStyle w:val="ListParagraph"/>
        <w:framePr w:hSpace="0" w:wrap="auto" w:vAnchor="margin" w:hAnchor="text" w:xAlign="left" w:yAlign="inline"/>
        <w:numPr>
          <w:ilvl w:val="0"/>
          <w:numId w:val="33"/>
        </w:numPr>
      </w:pPr>
      <w:r w:rsidRPr="00CF6532">
        <w:t>Provide grouper specifications for old versions to grouper vendors</w:t>
      </w:r>
      <w:r>
        <w:t>.</w:t>
      </w:r>
    </w:p>
    <w:p w:rsidR="002A1686" w:rsidRPr="00CF6532" w:rsidRDefault="002A1686" w:rsidP="002A1686">
      <w:pPr>
        <w:pStyle w:val="ListParagraph"/>
        <w:framePr w:hSpace="0" w:wrap="auto" w:vAnchor="margin" w:hAnchor="text" w:xAlign="left" w:yAlign="inline"/>
        <w:numPr>
          <w:ilvl w:val="0"/>
          <w:numId w:val="33"/>
        </w:numPr>
        <w:spacing w:after="160"/>
        <w:ind w:left="714" w:hanging="357"/>
      </w:pPr>
      <w:r w:rsidRPr="00CF6532">
        <w:t>Provide manuals or publications for old</w:t>
      </w:r>
      <w:r>
        <w:t xml:space="preserve"> </w:t>
      </w:r>
      <w:r w:rsidRPr="00CF6532">
        <w:t>versions</w:t>
      </w:r>
      <w:r>
        <w:t>.</w:t>
      </w:r>
    </w:p>
    <w:p w:rsidR="002A1686" w:rsidRDefault="002A1686" w:rsidP="002A1686">
      <w:pPr>
        <w:spacing w:before="80" w:after="80"/>
      </w:pPr>
      <w:r>
        <w:t xml:space="preserve">IHPA considers that the proposed date provides the private sector with sufficient </w:t>
      </w:r>
      <w:proofErr w:type="gramStart"/>
      <w:r>
        <w:t>lead time</w:t>
      </w:r>
      <w:proofErr w:type="gramEnd"/>
      <w:r>
        <w:t xml:space="preserve"> to move to more recent AR-DRG classification versions and will allow organisations to benefit </w:t>
      </w:r>
      <w:r>
        <w:br/>
        <w:t xml:space="preserve">from their increased clinical currency and statistical accuracy in classifying patient care. </w:t>
      </w:r>
    </w:p>
    <w:p w:rsidR="002A1686" w:rsidRDefault="002A1686" w:rsidP="002A1686">
      <w:pPr>
        <w:spacing w:before="80" w:after="80"/>
      </w:pPr>
      <w:r>
        <w:t xml:space="preserve">IHPA’s final decision </w:t>
      </w:r>
      <w:proofErr w:type="gramStart"/>
      <w:r>
        <w:t>will be informed</w:t>
      </w:r>
      <w:proofErr w:type="gramEnd"/>
      <w:r>
        <w:t xml:space="preserve"> by further discussion with the private sector. Phasing out support will not preclude hospitals from using older AR-DRG versions to classify patient care.</w:t>
      </w:r>
    </w:p>
    <w:p w:rsidR="002A1686" w:rsidRPr="009E2B11" w:rsidRDefault="002A1686" w:rsidP="002A1686">
      <w:pPr>
        <w:pStyle w:val="Heading3"/>
        <w:spacing w:line="270" w:lineRule="atLeast"/>
      </w:pPr>
      <w:r>
        <w:t>4.2.3</w:t>
      </w:r>
      <w:r w:rsidRPr="009E2B11">
        <w:tab/>
      </w:r>
      <w:r>
        <w:t>AR-DRG development cycle</w:t>
      </w:r>
    </w:p>
    <w:p w:rsidR="002A1686" w:rsidRPr="00FB268E" w:rsidRDefault="002A1686" w:rsidP="002A1686">
      <w:pPr>
        <w:spacing w:before="140" w:after="140" w:line="270" w:lineRule="atLeast"/>
        <w:ind w:right="-194"/>
      </w:pPr>
      <w:r w:rsidRPr="00FB268E">
        <w:t>AR</w:t>
      </w:r>
      <w:r w:rsidRPr="00FB268E">
        <w:noBreakHyphen/>
        <w:t>DRG development currently occurs on a biennial basis, with an updated AR</w:t>
      </w:r>
      <w:r w:rsidRPr="00FB268E">
        <w:noBreakHyphen/>
        <w:t>DRG version released every two years. Updates ensure the AR</w:t>
      </w:r>
      <w:r w:rsidRPr="00FB268E">
        <w:noBreakHyphen/>
        <w:t xml:space="preserve">DRG classification remains clinically relevant, maintains currency with clinical terminology and practice and </w:t>
      </w:r>
      <w:r>
        <w:t>is</w:t>
      </w:r>
      <w:r w:rsidRPr="00FB268E">
        <w:t xml:space="preserve"> fit for purpose for </w:t>
      </w:r>
      <w:r>
        <w:t xml:space="preserve">the </w:t>
      </w:r>
      <w:r w:rsidRPr="00FB268E">
        <w:t>ABF</w:t>
      </w:r>
      <w:r>
        <w:t xml:space="preserve"> system</w:t>
      </w:r>
      <w:r w:rsidRPr="00FB268E">
        <w:t>.</w:t>
      </w:r>
    </w:p>
    <w:p w:rsidR="002A1686" w:rsidRPr="00FB268E" w:rsidRDefault="002A1686" w:rsidP="002A1686">
      <w:pPr>
        <w:spacing w:before="140" w:after="140" w:line="270" w:lineRule="atLeast"/>
      </w:pPr>
      <w:r>
        <w:t>D</w:t>
      </w:r>
      <w:r w:rsidRPr="00FB268E">
        <w:t xml:space="preserve">evelopment of a new </w:t>
      </w:r>
      <w:r>
        <w:t xml:space="preserve">AR-DRG </w:t>
      </w:r>
      <w:r w:rsidRPr="00FB268E">
        <w:t xml:space="preserve">version commences immediately after the release of the previous version. This means that changes in the previous version </w:t>
      </w:r>
      <w:proofErr w:type="gramStart"/>
      <w:r w:rsidRPr="00FB268E">
        <w:t>are not able to</w:t>
      </w:r>
      <w:proofErr w:type="gramEnd"/>
      <w:r w:rsidRPr="00FB268E">
        <w:t xml:space="preserve"> be assessed when a new version is being developed. It also means that the data used to develop the new </w:t>
      </w:r>
      <w:r>
        <w:br/>
      </w:r>
      <w:r w:rsidRPr="00FB268E">
        <w:t xml:space="preserve">AR-DRG version is based on </w:t>
      </w:r>
      <w:proofErr w:type="gramStart"/>
      <w:r>
        <w:t>data which</w:t>
      </w:r>
      <w:proofErr w:type="gramEnd"/>
      <w:r>
        <w:t xml:space="preserve"> is reported using </w:t>
      </w:r>
      <w:r w:rsidRPr="00FB268E">
        <w:t>the previous ICD-10-AM/ACHI edition.</w:t>
      </w:r>
    </w:p>
    <w:p w:rsidR="002A1686" w:rsidRPr="00FB268E" w:rsidRDefault="002A1686" w:rsidP="002A1686">
      <w:pPr>
        <w:spacing w:before="140" w:after="140" w:line="270" w:lineRule="atLeast"/>
      </w:pPr>
      <w:r w:rsidRPr="00FB268E">
        <w:t xml:space="preserve">While this </w:t>
      </w:r>
      <w:r>
        <w:t xml:space="preserve">may </w:t>
      </w:r>
      <w:r w:rsidRPr="00FB268E">
        <w:t>suggest</w:t>
      </w:r>
      <w:r>
        <w:t xml:space="preserve"> that</w:t>
      </w:r>
      <w:r w:rsidRPr="00FB268E">
        <w:t xml:space="preserve"> the development cycle </w:t>
      </w:r>
      <w:proofErr w:type="gramStart"/>
      <w:r w:rsidRPr="00FB268E">
        <w:t>is fast paced</w:t>
      </w:r>
      <w:proofErr w:type="gramEnd"/>
      <w:r w:rsidRPr="00FB268E">
        <w:t>, the timeframe for classification changes to be implemented and to flow from ICD</w:t>
      </w:r>
      <w:r w:rsidRPr="00FB268E">
        <w:noBreakHyphen/>
        <w:t>10</w:t>
      </w:r>
      <w:r w:rsidRPr="00FB268E">
        <w:noBreakHyphen/>
        <w:t>AM/ACHI to the AR</w:t>
      </w:r>
      <w:r w:rsidRPr="00FB268E">
        <w:noBreakHyphen/>
        <w:t>DRG classification can be lengthy.</w:t>
      </w:r>
      <w:r>
        <w:t xml:space="preserve"> </w:t>
      </w:r>
      <w:r w:rsidRPr="00FB268E">
        <w:t xml:space="preserve">Furthermore, if a request for a new </w:t>
      </w:r>
      <w:r>
        <w:t xml:space="preserve">intervention </w:t>
      </w:r>
      <w:r w:rsidRPr="00FB268E">
        <w:t xml:space="preserve">code </w:t>
      </w:r>
      <w:proofErr w:type="gramStart"/>
      <w:r w:rsidRPr="00FB268E">
        <w:t>is received</w:t>
      </w:r>
      <w:proofErr w:type="gramEnd"/>
      <w:r w:rsidRPr="00FB268E">
        <w:t xml:space="preserve"> too late in the ACHI development cycle the time interval for consideration in the AR-DRG classification is lengthier. </w:t>
      </w:r>
    </w:p>
    <w:p w:rsidR="002A1686" w:rsidRPr="00FB268E" w:rsidRDefault="002A1686" w:rsidP="002A1686">
      <w:pPr>
        <w:spacing w:before="140" w:after="140" w:line="270" w:lineRule="atLeast"/>
      </w:pPr>
      <w:r w:rsidRPr="00FB268E">
        <w:t>Increasing the lengt</w:t>
      </w:r>
      <w:r>
        <w:t>h of the development cycle is likely to cause</w:t>
      </w:r>
      <w:r w:rsidRPr="00FB268E">
        <w:t xml:space="preserve"> greater instability </w:t>
      </w:r>
      <w:r>
        <w:t>as</w:t>
      </w:r>
      <w:r w:rsidRPr="00FB268E">
        <w:t xml:space="preserve"> significant change</w:t>
      </w:r>
      <w:r>
        <w:t>s to the classification are</w:t>
      </w:r>
      <w:r w:rsidRPr="00FB268E">
        <w:t xml:space="preserve"> required</w:t>
      </w:r>
      <w:r>
        <w:t xml:space="preserve"> to reflect changes in models of care and hospital costs.</w:t>
      </w:r>
    </w:p>
    <w:p w:rsidR="002A1686" w:rsidRDefault="002A1686" w:rsidP="002A1686">
      <w:pPr>
        <w:spacing w:before="140" w:after="140" w:line="270" w:lineRule="atLeast"/>
      </w:pPr>
      <w:r>
        <w:t>A balance is required</w:t>
      </w:r>
      <w:r w:rsidRPr="00FB268E">
        <w:t xml:space="preserve"> between updating t</w:t>
      </w:r>
      <w:r>
        <w:t>he AR</w:t>
      </w:r>
      <w:r>
        <w:noBreakHyphen/>
        <w:t>DRG and ICD</w:t>
      </w:r>
      <w:r>
        <w:noBreakHyphen/>
        <w:t>10</w:t>
      </w:r>
      <w:r>
        <w:noBreakHyphen/>
        <w:t>AM/ACHI</w:t>
      </w:r>
      <w:r w:rsidRPr="00FB268E">
        <w:t xml:space="preserve"> classifications in light of changes to clinical practice and terminology and the stability of the classifications for </w:t>
      </w:r>
      <w:r>
        <w:t>health services</w:t>
      </w:r>
      <w:r w:rsidRPr="00FB268E">
        <w:t>.</w:t>
      </w:r>
      <w:r>
        <w:t xml:space="preserve"> </w:t>
      </w:r>
      <w:r w:rsidRPr="00FB268E">
        <w:t xml:space="preserve">IHPA </w:t>
      </w:r>
      <w:r>
        <w:t xml:space="preserve">seeks </w:t>
      </w:r>
      <w:r w:rsidRPr="00FB268E">
        <w:t xml:space="preserve">stakeholder views </w:t>
      </w:r>
      <w:r>
        <w:t>on</w:t>
      </w:r>
      <w:r w:rsidRPr="00FB268E">
        <w:t xml:space="preserve"> the</w:t>
      </w:r>
      <w:r>
        <w:t xml:space="preserve"> appropriate timing of the </w:t>
      </w:r>
      <w:r w:rsidRPr="00FB268E">
        <w:t>development cycle.</w:t>
      </w:r>
      <w:r w:rsidRPr="00FB268E">
        <w:t xml:space="preserve"> </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2A1686" w:rsidRPr="009E2B11" w:rsidTr="003450B8">
        <w:trPr>
          <w:trHeight w:val="2364"/>
          <w:tblHeader/>
        </w:trPr>
        <w:tc>
          <w:tcPr>
            <w:tcW w:w="9180" w:type="dxa"/>
            <w:vAlign w:val="center"/>
          </w:tcPr>
          <w:p w:rsidR="002A1686" w:rsidRPr="009E2B11" w:rsidRDefault="002A1686" w:rsidP="003450B8">
            <w:pPr>
              <w:pStyle w:val="Heading3"/>
              <w:spacing w:before="60" w:after="80"/>
              <w:rPr>
                <w:sz w:val="25"/>
                <w:szCs w:val="25"/>
              </w:rPr>
            </w:pPr>
            <w:r w:rsidRPr="009E2B11">
              <w:rPr>
                <w:sz w:val="25"/>
                <w:szCs w:val="25"/>
              </w:rPr>
              <w:t>Consultation question</w:t>
            </w:r>
          </w:p>
          <w:p w:rsidR="002A1686" w:rsidRDefault="002A1686" w:rsidP="003450B8">
            <w:pPr>
              <w:pStyle w:val="ListParagraph"/>
              <w:framePr w:hSpace="0" w:wrap="auto" w:vAnchor="margin" w:hAnchor="text" w:xAlign="left" w:yAlign="inline"/>
            </w:pPr>
            <w:proofErr w:type="gramStart"/>
            <w:r>
              <w:t xml:space="preserve">How could ‘Australian Coding Standard 0002 </w:t>
            </w:r>
            <w:r>
              <w:rPr>
                <w:i/>
              </w:rPr>
              <w:t>Additional Diagnoses’</w:t>
            </w:r>
            <w:r w:rsidRPr="003C3FB5">
              <w:rPr>
                <w:sz w:val="26"/>
                <w:szCs w:val="26"/>
              </w:rPr>
              <w:t xml:space="preserve"> </w:t>
            </w:r>
            <w:r>
              <w:t>be amended to better clarify what is deemed a significant condition for code assignment?</w:t>
            </w:r>
            <w:proofErr w:type="gramEnd"/>
          </w:p>
          <w:p w:rsidR="002A1686" w:rsidRDefault="002A1686" w:rsidP="003450B8">
            <w:pPr>
              <w:pStyle w:val="ListParagraph"/>
              <w:framePr w:hSpace="0" w:wrap="auto" w:vAnchor="margin" w:hAnchor="text" w:xAlign="left" w:yAlign="inline"/>
              <w:spacing w:before="120"/>
            </w:pPr>
            <w:r>
              <w:t>Do you support the proposed timeframe to phase out support for AR-DRG classification versions prior to AR-DRG Version 6.X from 1 July 2019?</w:t>
            </w:r>
          </w:p>
          <w:p w:rsidR="002A1686" w:rsidRPr="009E2B11" w:rsidRDefault="002A1686" w:rsidP="003450B8">
            <w:pPr>
              <w:pStyle w:val="ListParagraph"/>
              <w:framePr w:hSpace="0" w:wrap="auto" w:vAnchor="margin" w:hAnchor="text" w:xAlign="left" w:yAlign="inline"/>
              <w:spacing w:before="120"/>
            </w:pPr>
            <w:r>
              <w:t>Do you support the current biennial AR-DRG development cycle. If not, what is a more appropriate development cycle?</w:t>
            </w:r>
          </w:p>
        </w:tc>
      </w:tr>
    </w:tbl>
    <w:p w:rsidR="002A33A3" w:rsidRPr="009E2B11" w:rsidRDefault="008268E6" w:rsidP="00EC4988">
      <w:pPr>
        <w:pStyle w:val="Heading2"/>
        <w:spacing w:line="270" w:lineRule="atLeast"/>
        <w:ind w:left="737" w:hanging="737"/>
      </w:pPr>
      <w:r>
        <w:t>4.3</w:t>
      </w:r>
      <w:r w:rsidR="002A33A3" w:rsidRPr="009E2B11">
        <w:tab/>
        <w:t>Australian National Subacute and Non-Acute Patient classification</w:t>
      </w:r>
      <w:bookmarkEnd w:id="87"/>
      <w:bookmarkEnd w:id="88"/>
      <w:bookmarkEnd w:id="89"/>
    </w:p>
    <w:p w:rsidR="002A33A3" w:rsidRPr="009E2B11" w:rsidRDefault="002A33A3" w:rsidP="00EC4988">
      <w:pPr>
        <w:spacing w:before="140" w:after="140" w:line="270" w:lineRule="atLeast"/>
        <w:rPr>
          <w:rFonts w:cs="Arial"/>
          <w:iCs/>
          <w:szCs w:val="20"/>
        </w:rPr>
      </w:pPr>
      <w:r w:rsidRPr="009E2B11">
        <w:rPr>
          <w:rFonts w:cs="Arial"/>
          <w:iCs/>
          <w:szCs w:val="20"/>
        </w:rPr>
        <w:t>For NEP1</w:t>
      </w:r>
      <w:r w:rsidR="00264C8A">
        <w:rPr>
          <w:rFonts w:cs="Arial"/>
          <w:iCs/>
          <w:szCs w:val="20"/>
        </w:rPr>
        <w:t>8</w:t>
      </w:r>
      <w:r w:rsidRPr="009E2B11">
        <w:rPr>
          <w:rFonts w:cs="Arial"/>
          <w:iCs/>
          <w:szCs w:val="20"/>
        </w:rPr>
        <w:t xml:space="preserve"> IHPA used the </w:t>
      </w:r>
      <w:hyperlink r:id="rId29" w:history="1">
        <w:r w:rsidRPr="00DC7C06">
          <w:rPr>
            <w:rStyle w:val="Hyperlink"/>
            <w:color w:val="008542" w:themeColor="accent2"/>
          </w:rPr>
          <w:t>Australian National Subacute and Non-Acute Patient</w:t>
        </w:r>
      </w:hyperlink>
      <w:r w:rsidRPr="009E2B11">
        <w:rPr>
          <w:rFonts w:cs="Arial"/>
          <w:iCs/>
          <w:szCs w:val="20"/>
        </w:rPr>
        <w:t xml:space="preserve"> (AN-SNAP) Version 4 classification</w:t>
      </w:r>
      <w:r w:rsidR="00B01769">
        <w:rPr>
          <w:rFonts w:cs="Arial"/>
          <w:iCs/>
          <w:szCs w:val="20"/>
        </w:rPr>
        <w:t xml:space="preserve"> system</w:t>
      </w:r>
      <w:r w:rsidRPr="009E2B11">
        <w:rPr>
          <w:rFonts w:cs="Arial"/>
          <w:iCs/>
          <w:szCs w:val="20"/>
        </w:rPr>
        <w:t xml:space="preserve"> to price admitted </w:t>
      </w:r>
      <w:r w:rsidR="00B01769">
        <w:rPr>
          <w:rFonts w:cs="Arial"/>
          <w:iCs/>
          <w:szCs w:val="20"/>
        </w:rPr>
        <w:t>subacute and non-acute services</w:t>
      </w:r>
      <w:r w:rsidRPr="009E2B11">
        <w:rPr>
          <w:rFonts w:cs="Arial"/>
          <w:iCs/>
          <w:szCs w:val="20"/>
        </w:rPr>
        <w:t xml:space="preserve">. However, per diem prices </w:t>
      </w:r>
      <w:proofErr w:type="gramStart"/>
      <w:r w:rsidRPr="009E2B11">
        <w:rPr>
          <w:rFonts w:cs="Arial"/>
          <w:iCs/>
          <w:szCs w:val="20"/>
        </w:rPr>
        <w:t>were retained</w:t>
      </w:r>
      <w:proofErr w:type="gramEnd"/>
      <w:r w:rsidRPr="009E2B11">
        <w:rPr>
          <w:rFonts w:cs="Arial"/>
          <w:iCs/>
          <w:szCs w:val="20"/>
        </w:rPr>
        <w:t xml:space="preserve"> for paediatric palliative care due to insufficient cost and activity data.</w:t>
      </w:r>
    </w:p>
    <w:p w:rsidR="002A33A3" w:rsidRPr="009E2B11" w:rsidRDefault="002A33A3" w:rsidP="00EC4988">
      <w:pPr>
        <w:spacing w:before="140" w:after="140" w:line="270" w:lineRule="atLeast"/>
        <w:rPr>
          <w:rFonts w:cs="Arial"/>
          <w:iCs/>
          <w:szCs w:val="20"/>
        </w:rPr>
      </w:pPr>
      <w:r w:rsidRPr="009E2B11">
        <w:rPr>
          <w:rFonts w:cs="Arial"/>
          <w:iCs/>
          <w:szCs w:val="20"/>
        </w:rPr>
        <w:t>IHPA will continue to use AN-SNAP Version 4 to price subacute services for NEP1</w:t>
      </w:r>
      <w:r w:rsidR="00E23496">
        <w:rPr>
          <w:rFonts w:cs="Arial"/>
          <w:iCs/>
          <w:szCs w:val="20"/>
        </w:rPr>
        <w:t>9</w:t>
      </w:r>
      <w:r w:rsidRPr="009E2B11">
        <w:rPr>
          <w:rFonts w:cs="Arial"/>
          <w:iCs/>
          <w:szCs w:val="20"/>
        </w:rPr>
        <w:t xml:space="preserve">. </w:t>
      </w:r>
      <w:r w:rsidRPr="009E2B11">
        <w:t xml:space="preserve">Subacute and non-acute </w:t>
      </w:r>
      <w:proofErr w:type="gramStart"/>
      <w:r w:rsidRPr="009E2B11">
        <w:t>services which are not classified using AN-SNAP</w:t>
      </w:r>
      <w:proofErr w:type="gramEnd"/>
      <w:r w:rsidRPr="009E2B11">
        <w:t xml:space="preserve"> will be classified using DRGs.</w:t>
      </w:r>
    </w:p>
    <w:p w:rsidR="002A33A3" w:rsidRDefault="002A33A3" w:rsidP="00EC4988">
      <w:pPr>
        <w:spacing w:before="140" w:after="140" w:line="270" w:lineRule="atLeast"/>
        <w:rPr>
          <w:rFonts w:cs="Arial"/>
          <w:iCs/>
          <w:szCs w:val="20"/>
        </w:rPr>
      </w:pPr>
      <w:r w:rsidRPr="009E2B11">
        <w:rPr>
          <w:rFonts w:cs="Arial"/>
          <w:iCs/>
          <w:szCs w:val="20"/>
        </w:rPr>
        <w:t xml:space="preserve">IHPA will </w:t>
      </w:r>
      <w:r w:rsidR="000E74A4">
        <w:rPr>
          <w:rFonts w:cs="Arial"/>
          <w:iCs/>
          <w:szCs w:val="20"/>
        </w:rPr>
        <w:t xml:space="preserve">also </w:t>
      </w:r>
      <w:r w:rsidR="000210DF">
        <w:rPr>
          <w:rFonts w:cs="Arial"/>
          <w:iCs/>
          <w:szCs w:val="20"/>
        </w:rPr>
        <w:t>continue to review whether there is sufficiently robust activity and cost data to price</w:t>
      </w:r>
      <w:r w:rsidRPr="009E2B11">
        <w:rPr>
          <w:rFonts w:cs="Arial"/>
          <w:iCs/>
          <w:szCs w:val="20"/>
        </w:rPr>
        <w:t xml:space="preserve"> paediatric palliative care services using the</w:t>
      </w:r>
      <w:r w:rsidR="000210DF">
        <w:rPr>
          <w:rFonts w:cs="Arial"/>
          <w:iCs/>
          <w:szCs w:val="20"/>
        </w:rPr>
        <w:t xml:space="preserve"> AN-SNAP classification for </w:t>
      </w:r>
      <w:r w:rsidR="004757BE">
        <w:rPr>
          <w:rFonts w:cs="Arial"/>
          <w:iCs/>
          <w:szCs w:val="20"/>
        </w:rPr>
        <w:t>NEP19</w:t>
      </w:r>
      <w:r w:rsidR="000210DF">
        <w:rPr>
          <w:rFonts w:cs="Arial"/>
          <w:iCs/>
          <w:szCs w:val="20"/>
        </w:rPr>
        <w:t xml:space="preserve">, noting </w:t>
      </w:r>
      <w:r w:rsidR="000E74A4">
        <w:rPr>
          <w:rFonts w:cs="Arial"/>
          <w:iCs/>
          <w:szCs w:val="20"/>
        </w:rPr>
        <w:br/>
      </w:r>
      <w:r w:rsidR="000210DF">
        <w:rPr>
          <w:rFonts w:cs="Arial"/>
          <w:iCs/>
          <w:szCs w:val="20"/>
        </w:rPr>
        <w:t xml:space="preserve">that there has historically been a very low volume of costed </w:t>
      </w:r>
      <w:r w:rsidR="00004E43">
        <w:rPr>
          <w:rFonts w:cs="Arial"/>
          <w:iCs/>
          <w:szCs w:val="20"/>
        </w:rPr>
        <w:t>paediatric palliative care episodes</w:t>
      </w:r>
      <w:r w:rsidR="000210DF">
        <w:rPr>
          <w:rFonts w:cs="Arial"/>
          <w:iCs/>
          <w:szCs w:val="20"/>
        </w:rPr>
        <w:t>.</w:t>
      </w:r>
    </w:p>
    <w:p w:rsidR="00C906BC" w:rsidRPr="009E2B11" w:rsidRDefault="00C906BC" w:rsidP="00EC4988">
      <w:pPr>
        <w:pStyle w:val="Heading3"/>
        <w:spacing w:line="270" w:lineRule="atLeast"/>
      </w:pPr>
      <w:r>
        <w:t>4.</w:t>
      </w:r>
      <w:r w:rsidR="008268E6">
        <w:t>3</w:t>
      </w:r>
      <w:r>
        <w:t>.1</w:t>
      </w:r>
      <w:r w:rsidRPr="009E2B11">
        <w:tab/>
      </w:r>
      <w:r>
        <w:t>Developing AN-SNAP Version 5</w:t>
      </w:r>
    </w:p>
    <w:p w:rsidR="00525A2D" w:rsidRDefault="00336803" w:rsidP="00EC4988">
      <w:pPr>
        <w:spacing w:before="140" w:after="140" w:line="270" w:lineRule="atLeast"/>
        <w:rPr>
          <w:rFonts w:cstheme="minorHAnsi"/>
        </w:rPr>
      </w:pPr>
      <w:r>
        <w:rPr>
          <w:rFonts w:cstheme="minorHAnsi"/>
        </w:rPr>
        <w:t xml:space="preserve">IHPA is continuing </w:t>
      </w:r>
      <w:r w:rsidR="00280592">
        <w:rPr>
          <w:rFonts w:cstheme="minorHAnsi"/>
        </w:rPr>
        <w:t>to develop the next version of</w:t>
      </w:r>
      <w:r>
        <w:rPr>
          <w:rFonts w:cstheme="minorHAnsi"/>
        </w:rPr>
        <w:t xml:space="preserve"> </w:t>
      </w:r>
      <w:r w:rsidR="004757BE">
        <w:rPr>
          <w:rFonts w:cstheme="minorHAnsi"/>
        </w:rPr>
        <w:t xml:space="preserve">the </w:t>
      </w:r>
      <w:r>
        <w:rPr>
          <w:rFonts w:cstheme="minorHAnsi"/>
        </w:rPr>
        <w:t>AN-SNAP</w:t>
      </w:r>
      <w:r w:rsidR="004757BE">
        <w:rPr>
          <w:rFonts w:cstheme="minorHAnsi"/>
        </w:rPr>
        <w:t xml:space="preserve"> classification</w:t>
      </w:r>
      <w:r w:rsidR="00280592">
        <w:rPr>
          <w:rFonts w:cstheme="minorHAnsi"/>
        </w:rPr>
        <w:t>.</w:t>
      </w:r>
      <w:r>
        <w:rPr>
          <w:rFonts w:cstheme="minorHAnsi"/>
        </w:rPr>
        <w:t xml:space="preserve"> </w:t>
      </w:r>
      <w:r w:rsidR="00373083">
        <w:rPr>
          <w:rFonts w:cstheme="minorHAnsi"/>
        </w:rPr>
        <w:t>The</w:t>
      </w:r>
      <w:r w:rsidR="00525A2D">
        <w:rPr>
          <w:rFonts w:cstheme="minorHAnsi"/>
        </w:rPr>
        <w:t xml:space="preserve"> </w:t>
      </w:r>
      <w:hyperlink r:id="rId30" w:history="1">
        <w:r w:rsidR="00525A2D" w:rsidRPr="00373083">
          <w:rPr>
            <w:rStyle w:val="Hyperlink"/>
            <w:color w:val="008542" w:themeColor="accent2"/>
          </w:rPr>
          <w:t>AN-SNAP Version 4 final report</w:t>
        </w:r>
      </w:hyperlink>
      <w:r w:rsidR="00373083" w:rsidRPr="00373083">
        <w:rPr>
          <w:rFonts w:cstheme="minorHAnsi"/>
        </w:rPr>
        <w:t xml:space="preserve"> </w:t>
      </w:r>
      <w:r w:rsidR="009678AD">
        <w:rPr>
          <w:rFonts w:cstheme="minorHAnsi"/>
        </w:rPr>
        <w:t>highlighted</w:t>
      </w:r>
      <w:r w:rsidR="00373083" w:rsidRPr="00373083">
        <w:rPr>
          <w:rFonts w:cstheme="minorHAnsi"/>
        </w:rPr>
        <w:t xml:space="preserve"> </w:t>
      </w:r>
      <w:r w:rsidR="00525A2D">
        <w:rPr>
          <w:rFonts w:cstheme="minorHAnsi"/>
        </w:rPr>
        <w:t xml:space="preserve">a key </w:t>
      </w:r>
      <w:r w:rsidR="00AB30F8">
        <w:rPr>
          <w:rFonts w:cstheme="minorHAnsi"/>
        </w:rPr>
        <w:t xml:space="preserve">limitation </w:t>
      </w:r>
      <w:r w:rsidR="00E23496">
        <w:rPr>
          <w:rFonts w:cstheme="minorHAnsi"/>
        </w:rPr>
        <w:t>to developing</w:t>
      </w:r>
      <w:r w:rsidR="00525A2D">
        <w:rPr>
          <w:rFonts w:cstheme="minorHAnsi"/>
        </w:rPr>
        <w:t xml:space="preserve"> prior </w:t>
      </w:r>
      <w:proofErr w:type="gramStart"/>
      <w:r w:rsidR="00525A2D">
        <w:rPr>
          <w:rFonts w:cstheme="minorHAnsi"/>
        </w:rPr>
        <w:t xml:space="preserve">versions </w:t>
      </w:r>
      <w:r w:rsidR="009678AD">
        <w:rPr>
          <w:rFonts w:cstheme="minorHAnsi"/>
        </w:rPr>
        <w:t>which</w:t>
      </w:r>
      <w:proofErr w:type="gramEnd"/>
      <w:r w:rsidR="009678AD">
        <w:rPr>
          <w:rFonts w:cstheme="minorHAnsi"/>
        </w:rPr>
        <w:t xml:space="preserve"> </w:t>
      </w:r>
      <w:r w:rsidR="00525A2D">
        <w:rPr>
          <w:rFonts w:cstheme="minorHAnsi"/>
        </w:rPr>
        <w:t>has been a lack of data to assess options for making major structural changes to the classification.</w:t>
      </w:r>
      <w:r w:rsidR="001553CE">
        <w:rPr>
          <w:rFonts w:cstheme="minorHAnsi"/>
        </w:rPr>
        <w:t xml:space="preserve"> Considerable progress has </w:t>
      </w:r>
      <w:r w:rsidR="00A93BC2">
        <w:rPr>
          <w:rFonts w:cstheme="minorHAnsi"/>
        </w:rPr>
        <w:t xml:space="preserve">since </w:t>
      </w:r>
      <w:r w:rsidR="001553CE">
        <w:rPr>
          <w:rFonts w:cstheme="minorHAnsi"/>
        </w:rPr>
        <w:t xml:space="preserve">been made </w:t>
      </w:r>
      <w:r w:rsidR="00A93BC2">
        <w:rPr>
          <w:rFonts w:cstheme="minorHAnsi"/>
        </w:rPr>
        <w:t xml:space="preserve">by </w:t>
      </w:r>
      <w:r w:rsidR="001C3460">
        <w:rPr>
          <w:rFonts w:cstheme="minorHAnsi"/>
        </w:rPr>
        <w:t xml:space="preserve">states and territories </w:t>
      </w:r>
      <w:r w:rsidR="00A93BC2">
        <w:rPr>
          <w:rFonts w:cstheme="minorHAnsi"/>
        </w:rPr>
        <w:t xml:space="preserve">in </w:t>
      </w:r>
      <w:r w:rsidR="00280592">
        <w:rPr>
          <w:rFonts w:cstheme="minorHAnsi"/>
        </w:rPr>
        <w:t xml:space="preserve">the </w:t>
      </w:r>
      <w:r w:rsidR="001553CE">
        <w:rPr>
          <w:rFonts w:cstheme="minorHAnsi"/>
        </w:rPr>
        <w:t xml:space="preserve">collection of subacute </w:t>
      </w:r>
      <w:r w:rsidR="001C3460">
        <w:rPr>
          <w:rFonts w:cstheme="minorHAnsi"/>
        </w:rPr>
        <w:t xml:space="preserve">activity and cost </w:t>
      </w:r>
      <w:proofErr w:type="gramStart"/>
      <w:r w:rsidR="00C7585D">
        <w:rPr>
          <w:rFonts w:cstheme="minorHAnsi"/>
        </w:rPr>
        <w:t xml:space="preserve">data </w:t>
      </w:r>
      <w:r w:rsidR="00A93BC2">
        <w:rPr>
          <w:rFonts w:cstheme="minorHAnsi"/>
        </w:rPr>
        <w:t>which</w:t>
      </w:r>
      <w:proofErr w:type="gramEnd"/>
      <w:r w:rsidR="00A93BC2">
        <w:rPr>
          <w:rFonts w:cstheme="minorHAnsi"/>
        </w:rPr>
        <w:t xml:space="preserve"> </w:t>
      </w:r>
      <w:r w:rsidR="003B653A">
        <w:rPr>
          <w:rFonts w:cstheme="minorHAnsi"/>
        </w:rPr>
        <w:t xml:space="preserve">may support improvements </w:t>
      </w:r>
      <w:r w:rsidR="00532962">
        <w:rPr>
          <w:rFonts w:cstheme="minorHAnsi"/>
        </w:rPr>
        <w:t xml:space="preserve">for </w:t>
      </w:r>
      <w:r w:rsidR="00280592">
        <w:rPr>
          <w:rFonts w:cstheme="minorHAnsi"/>
        </w:rPr>
        <w:t>AN-SNAP Version 5</w:t>
      </w:r>
      <w:r w:rsidR="00532962">
        <w:rPr>
          <w:rFonts w:cstheme="minorHAnsi"/>
        </w:rPr>
        <w:t>.</w:t>
      </w:r>
    </w:p>
    <w:p w:rsidR="00856D33" w:rsidRDefault="00C906BC" w:rsidP="00E23496">
      <w:pPr>
        <w:spacing w:before="140" w:after="0" w:line="270" w:lineRule="atLeast"/>
        <w:ind w:right="-51"/>
      </w:pPr>
      <w:r w:rsidRPr="00387F0E">
        <w:t xml:space="preserve">IHPA is working with jurisdictional and clinical stakeholders through its </w:t>
      </w:r>
      <w:r w:rsidR="00E23496">
        <w:t>Subacute Care Working Group</w:t>
      </w:r>
      <w:r w:rsidRPr="00387F0E">
        <w:t xml:space="preserve"> to</w:t>
      </w:r>
      <w:r w:rsidR="00E23496">
        <w:t xml:space="preserve"> identify </w:t>
      </w:r>
      <w:r w:rsidR="004C73C2" w:rsidRPr="00387F0E">
        <w:t>areas for improvement in</w:t>
      </w:r>
      <w:r w:rsidRPr="00387F0E">
        <w:t xml:space="preserve"> </w:t>
      </w:r>
      <w:r w:rsidR="001C3460" w:rsidRPr="00387F0E">
        <w:t>AN-SNAP Version 5</w:t>
      </w:r>
      <w:r w:rsidRPr="00387F0E">
        <w:t xml:space="preserve">. </w:t>
      </w:r>
      <w:r w:rsidR="00856D33">
        <w:t>Potential areas for consideration include:</w:t>
      </w:r>
    </w:p>
    <w:p w:rsidR="00E23496" w:rsidRPr="007E0458" w:rsidRDefault="004757BE" w:rsidP="00E23496">
      <w:pPr>
        <w:pStyle w:val="ListParagraph"/>
        <w:framePr w:hSpace="0" w:wrap="auto" w:vAnchor="margin" w:hAnchor="text" w:xAlign="left" w:yAlign="inline"/>
        <w:rPr>
          <w:b/>
        </w:rPr>
      </w:pPr>
      <w:proofErr w:type="gramStart"/>
      <w:r>
        <w:t>I</w:t>
      </w:r>
      <w:r w:rsidR="00E23496">
        <w:t xml:space="preserve">nvestigating </w:t>
      </w:r>
      <w:r w:rsidR="00532962">
        <w:t>improvements using</w:t>
      </w:r>
      <w:r w:rsidR="00E23496">
        <w:t xml:space="preserve"> the </w:t>
      </w:r>
      <w:r w:rsidR="00532962">
        <w:t xml:space="preserve">existing </w:t>
      </w:r>
      <w:r w:rsidR="00E23496">
        <w:t>primary grouping variables in the rehabilitation, palliative care and non-acute branches of the AN-SNAP classification.</w:t>
      </w:r>
      <w:proofErr w:type="gramEnd"/>
    </w:p>
    <w:p w:rsidR="00E23496" w:rsidRDefault="00532962" w:rsidP="00E23496">
      <w:pPr>
        <w:pStyle w:val="ListParagraph"/>
        <w:framePr w:hSpace="0" w:wrap="auto" w:vAnchor="margin" w:hAnchor="text" w:xAlign="left" w:yAlign="inline"/>
        <w:rPr>
          <w:b/>
        </w:rPr>
      </w:pPr>
      <w:proofErr w:type="gramStart"/>
      <w:r>
        <w:t>Reviewing the</w:t>
      </w:r>
      <w:r w:rsidR="00E23496">
        <w:t xml:space="preserve"> measure of </w:t>
      </w:r>
      <w:r>
        <w:t>patient cognitive impairment in</w:t>
      </w:r>
      <w:r w:rsidR="00E23496">
        <w:t xml:space="preserve"> the geriatric evaluation and management branch of the classification to improve its performance.</w:t>
      </w:r>
      <w:proofErr w:type="gramEnd"/>
    </w:p>
    <w:p w:rsidR="00076ACE" w:rsidRPr="00F457EB" w:rsidRDefault="004757BE" w:rsidP="00076ACE">
      <w:pPr>
        <w:pStyle w:val="ListParagraph"/>
        <w:framePr w:hSpace="0" w:wrap="auto" w:vAnchor="margin" w:hAnchor="text" w:xAlign="left" w:yAlign="inline"/>
        <w:rPr>
          <w:b/>
        </w:rPr>
      </w:pPr>
      <w:proofErr w:type="gramStart"/>
      <w:r>
        <w:t>I</w:t>
      </w:r>
      <w:r w:rsidR="00E23496">
        <w:t xml:space="preserve">nvestigating the </w:t>
      </w:r>
      <w:r w:rsidR="00F457EB">
        <w:t>relationship</w:t>
      </w:r>
      <w:r w:rsidR="00E23496">
        <w:t xml:space="preserve"> between the psychogeriatric care type and the Australian Mental Health Care Classification as well as with other care types.</w:t>
      </w:r>
      <w:proofErr w:type="gramEnd"/>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5C3E5D" w:rsidRPr="009E2B11" w:rsidTr="00CC0529">
        <w:trPr>
          <w:trHeight w:val="1089"/>
          <w:tblHeader/>
        </w:trPr>
        <w:tc>
          <w:tcPr>
            <w:tcW w:w="9180" w:type="dxa"/>
            <w:vAlign w:val="center"/>
          </w:tcPr>
          <w:p w:rsidR="005C3E5D" w:rsidRPr="009E2B11" w:rsidRDefault="005C3E5D" w:rsidP="00CA0199">
            <w:pPr>
              <w:pStyle w:val="Heading3"/>
              <w:spacing w:before="60" w:after="80"/>
              <w:rPr>
                <w:sz w:val="25"/>
                <w:szCs w:val="25"/>
              </w:rPr>
            </w:pPr>
            <w:bookmarkStart w:id="90" w:name="_Toc485391460"/>
            <w:bookmarkStart w:id="91" w:name="_Toc486257866"/>
            <w:bookmarkStart w:id="92" w:name="_Toc487035270"/>
            <w:r w:rsidRPr="009E2B11">
              <w:rPr>
                <w:sz w:val="25"/>
                <w:szCs w:val="25"/>
              </w:rPr>
              <w:t>Consultation question</w:t>
            </w:r>
          </w:p>
          <w:p w:rsidR="005C3E5D" w:rsidRPr="009E2B11" w:rsidRDefault="005C3E5D" w:rsidP="00E23496">
            <w:pPr>
              <w:pStyle w:val="ListParagraph"/>
              <w:framePr w:hSpace="0" w:wrap="auto" w:vAnchor="margin" w:hAnchor="text" w:xAlign="left" w:yAlign="inline"/>
            </w:pPr>
            <w:r>
              <w:t xml:space="preserve">What areas </w:t>
            </w:r>
            <w:proofErr w:type="gramStart"/>
            <w:r>
              <w:t>should be considered</w:t>
            </w:r>
            <w:proofErr w:type="gramEnd"/>
            <w:r>
              <w:t xml:space="preserve"> in developing Version 5 of the Australian National Subacute and Non-Acute Patient classification</w:t>
            </w:r>
            <w:r w:rsidRPr="009E2B11">
              <w:t>?</w:t>
            </w:r>
          </w:p>
        </w:tc>
      </w:tr>
    </w:tbl>
    <w:p w:rsidR="002A33A3" w:rsidRPr="009E2B11" w:rsidRDefault="002A33A3" w:rsidP="00EC4988">
      <w:pPr>
        <w:pStyle w:val="Heading2"/>
        <w:spacing w:line="270" w:lineRule="atLeast"/>
        <w:ind w:left="737" w:hanging="737"/>
      </w:pPr>
      <w:r w:rsidRPr="009E2B11">
        <w:t>4.</w:t>
      </w:r>
      <w:r w:rsidR="008268E6">
        <w:t>4</w:t>
      </w:r>
      <w:r w:rsidRPr="009E2B11">
        <w:tab/>
        <w:t>Tier 2 Non-Admitted Services classification</w:t>
      </w:r>
      <w:bookmarkEnd w:id="90"/>
      <w:bookmarkEnd w:id="91"/>
      <w:bookmarkEnd w:id="92"/>
    </w:p>
    <w:p w:rsidR="004D1405" w:rsidRPr="009E2B11" w:rsidRDefault="004D1405" w:rsidP="00EC4988">
      <w:pPr>
        <w:pStyle w:val="Heading3"/>
        <w:spacing w:line="270" w:lineRule="atLeast"/>
      </w:pPr>
      <w:r>
        <w:t>4.</w:t>
      </w:r>
      <w:r w:rsidR="008268E6">
        <w:t>4</w:t>
      </w:r>
      <w:r>
        <w:t>.1</w:t>
      </w:r>
      <w:r w:rsidRPr="009E2B11">
        <w:tab/>
      </w:r>
      <w:r w:rsidR="005900BC">
        <w:t>Refinement of the Tier 2 Non-Admitted Services classification</w:t>
      </w:r>
    </w:p>
    <w:p w:rsidR="004D1405" w:rsidRDefault="004D1405" w:rsidP="00EC4988">
      <w:pPr>
        <w:spacing w:before="140" w:after="140" w:line="270" w:lineRule="atLeast"/>
      </w:pPr>
      <w:r w:rsidRPr="009E2B11">
        <w:t xml:space="preserve">The </w:t>
      </w:r>
      <w:hyperlink r:id="rId31" w:history="1">
        <w:r w:rsidR="00DC7C06" w:rsidRPr="00DC7C06">
          <w:rPr>
            <w:rStyle w:val="Hyperlink"/>
            <w:color w:val="008542" w:themeColor="accent2"/>
          </w:rPr>
          <w:t>Tier 2 Non-Admitted Services</w:t>
        </w:r>
      </w:hyperlink>
      <w:r w:rsidRPr="009E2B11">
        <w:t xml:space="preserve"> classification</w:t>
      </w:r>
      <w:r w:rsidR="009678AD">
        <w:t xml:space="preserve"> system</w:t>
      </w:r>
      <w:r w:rsidRPr="009E2B11">
        <w:t xml:space="preserve"> categorises a public hospital’s </w:t>
      </w:r>
      <w:r w:rsidR="009678AD">
        <w:br/>
      </w:r>
      <w:r w:rsidRPr="009E2B11">
        <w:t xml:space="preserve">non-admitted services into </w:t>
      </w:r>
      <w:proofErr w:type="gramStart"/>
      <w:r w:rsidRPr="009E2B11">
        <w:t>classes which are generally based on the nature of the service provided</w:t>
      </w:r>
      <w:proofErr w:type="gramEnd"/>
      <w:r w:rsidRPr="009E2B11">
        <w:t xml:space="preserve"> and the type of clinician providing the service.</w:t>
      </w:r>
    </w:p>
    <w:p w:rsidR="004D1405" w:rsidRDefault="004D1405" w:rsidP="00EC4988">
      <w:pPr>
        <w:spacing w:before="140" w:after="140" w:line="270" w:lineRule="atLeast"/>
      </w:pPr>
      <w:r w:rsidRPr="009E2B11">
        <w:t>For NEP1</w:t>
      </w:r>
      <w:r>
        <w:t>9</w:t>
      </w:r>
      <w:r w:rsidRPr="009E2B11">
        <w:t xml:space="preserve">, IHPA will continue to use the Tier 2 Non-Admitted Services classification for </w:t>
      </w:r>
      <w:r>
        <w:br/>
      </w:r>
      <w:r w:rsidRPr="009E2B11">
        <w:t>pricing no</w:t>
      </w:r>
      <w:r w:rsidR="004757BE">
        <w:t>n-admitted services</w:t>
      </w:r>
      <w:r w:rsidRPr="009E2B11">
        <w:t xml:space="preserve"> as work on </w:t>
      </w:r>
      <w:r w:rsidR="004757BE">
        <w:t>a</w:t>
      </w:r>
      <w:r>
        <w:t xml:space="preserve"> new non-admitted care classification continues.</w:t>
      </w:r>
    </w:p>
    <w:p w:rsidR="00456E24" w:rsidRPr="00456E24" w:rsidRDefault="00456E24" w:rsidP="00EC4988">
      <w:pPr>
        <w:spacing w:before="140" w:after="140" w:line="270" w:lineRule="atLeast"/>
      </w:pPr>
      <w:r>
        <w:t xml:space="preserve">IHPA is working with jurisdictions to consider a proposal in response to the </w:t>
      </w:r>
      <w:r w:rsidR="004D6740" w:rsidRPr="00090AC6">
        <w:t>Pricing Framework Consultation Paper</w:t>
      </w:r>
      <w:r w:rsidRPr="00090AC6">
        <w:t xml:space="preserve"> 2018-19</w:t>
      </w:r>
      <w:r>
        <w:rPr>
          <w:i/>
        </w:rPr>
        <w:t xml:space="preserve"> </w:t>
      </w:r>
      <w:r>
        <w:t>to include a ‘first</w:t>
      </w:r>
      <w:r w:rsidR="00076ACE">
        <w:t xml:space="preserve"> service event</w:t>
      </w:r>
      <w:r>
        <w:t>’ indicator in the non-admitted data collection</w:t>
      </w:r>
      <w:r w:rsidR="00076ACE">
        <w:t>s</w:t>
      </w:r>
      <w:r>
        <w:t xml:space="preserve">. </w:t>
      </w:r>
      <w:r w:rsidR="00870745">
        <w:t>Initial</w:t>
      </w:r>
      <w:r>
        <w:t xml:space="preserve"> analysis using prior costing study data </w:t>
      </w:r>
      <w:r w:rsidR="00870745">
        <w:t>indicate</w:t>
      </w:r>
      <w:r w:rsidR="005523B8">
        <w:t>s</w:t>
      </w:r>
      <w:r w:rsidR="00870745">
        <w:t xml:space="preserve"> a</w:t>
      </w:r>
      <w:r>
        <w:t xml:space="preserve"> cost difference between initial and subsequent service events</w:t>
      </w:r>
      <w:r w:rsidR="00870745">
        <w:t>. The indicator could support</w:t>
      </w:r>
      <w:r w:rsidR="00481909">
        <w:t xml:space="preserve"> service planning</w:t>
      </w:r>
      <w:r w:rsidR="005523B8">
        <w:t>,</w:t>
      </w:r>
      <w:r w:rsidR="00481909">
        <w:t xml:space="preserve"> analysis</w:t>
      </w:r>
      <w:r w:rsidR="005523B8">
        <w:t xml:space="preserve"> </w:t>
      </w:r>
      <w:r w:rsidR="004757BE">
        <w:br/>
      </w:r>
      <w:r w:rsidR="005523B8">
        <w:t>and classification development. However, IHPA</w:t>
      </w:r>
      <w:r w:rsidR="004757BE">
        <w:t xml:space="preserve"> notes stakeholder feedback regarding</w:t>
      </w:r>
      <w:r w:rsidR="005523B8">
        <w:t xml:space="preserve"> the administrative burden of new reporting requirements.</w:t>
      </w:r>
    </w:p>
    <w:p w:rsidR="003D4C73" w:rsidRPr="009E2B11" w:rsidRDefault="004D1405" w:rsidP="00EC4988">
      <w:pPr>
        <w:pStyle w:val="Heading3"/>
        <w:spacing w:line="270" w:lineRule="atLeast"/>
      </w:pPr>
      <w:bookmarkStart w:id="93" w:name="_Toc461200419"/>
      <w:bookmarkStart w:id="94" w:name="_Toc461204952"/>
      <w:bookmarkStart w:id="95" w:name="_Toc485391372"/>
      <w:bookmarkStart w:id="96" w:name="_Toc485391461"/>
      <w:bookmarkStart w:id="97" w:name="_Toc486257867"/>
      <w:bookmarkStart w:id="98" w:name="_Toc487035271"/>
      <w:r>
        <w:t>4.</w:t>
      </w:r>
      <w:r w:rsidR="008268E6">
        <w:t>4</w:t>
      </w:r>
      <w:r>
        <w:t>.</w:t>
      </w:r>
      <w:r w:rsidR="006B331E">
        <w:t>2</w:t>
      </w:r>
      <w:r w:rsidR="003D4C73" w:rsidRPr="009E2B11">
        <w:tab/>
      </w:r>
      <w:r w:rsidR="00A06E88">
        <w:t>Home ventilation services</w:t>
      </w:r>
    </w:p>
    <w:p w:rsidR="000035AC" w:rsidRDefault="000035AC" w:rsidP="008D0D52">
      <w:pPr>
        <w:spacing w:before="140" w:after="140" w:line="270" w:lineRule="atLeast"/>
      </w:pPr>
      <w:r>
        <w:t xml:space="preserve">Non-admitted home ventilation services transitioned from </w:t>
      </w:r>
      <w:r w:rsidR="00F231B9">
        <w:t xml:space="preserve">block funding to ABF in 2015-16. The price was </w:t>
      </w:r>
      <w:r>
        <w:t xml:space="preserve">determined based on a 2015 </w:t>
      </w:r>
      <w:hyperlink r:id="rId32" w:history="1">
        <w:r w:rsidRPr="000035AC">
          <w:rPr>
            <w:rStyle w:val="Hyperlink"/>
            <w:color w:val="008542" w:themeColor="accent2"/>
          </w:rPr>
          <w:t>costing study</w:t>
        </w:r>
      </w:hyperlink>
      <w:r w:rsidRPr="000035AC">
        <w:t xml:space="preserve"> for home-delivered services</w:t>
      </w:r>
      <w:r>
        <w:t xml:space="preserve">. </w:t>
      </w:r>
      <w:r w:rsidRPr="00C82590">
        <w:t>The costing study considered the costs of patients who required ventilation</w:t>
      </w:r>
      <w:r w:rsidR="00F231B9">
        <w:t xml:space="preserve"> for</w:t>
      </w:r>
      <w:r w:rsidRPr="00C82590">
        <w:t xml:space="preserve"> </w:t>
      </w:r>
      <w:r>
        <w:t>18</w:t>
      </w:r>
      <w:r w:rsidRPr="00C82590">
        <w:t xml:space="preserve"> hours </w:t>
      </w:r>
      <w:r>
        <w:t xml:space="preserve">or more </w:t>
      </w:r>
      <w:r w:rsidRPr="00C82590">
        <w:t>per day</w:t>
      </w:r>
      <w:r>
        <w:t>.</w:t>
      </w:r>
    </w:p>
    <w:p w:rsidR="00EF5F61" w:rsidRDefault="000035AC" w:rsidP="008D0D52">
      <w:pPr>
        <w:spacing w:before="140" w:after="140" w:line="270" w:lineRule="atLeast"/>
      </w:pPr>
      <w:r>
        <w:t xml:space="preserve">Version 4 of the Tier 2 Non-Admitted Services classification </w:t>
      </w:r>
      <w:proofErr w:type="gramStart"/>
      <w:r>
        <w:t>was introduced</w:t>
      </w:r>
      <w:proofErr w:type="gramEnd"/>
      <w:r>
        <w:t xml:space="preserve"> in </w:t>
      </w:r>
      <w:r w:rsidR="00834103">
        <w:t>2015-16</w:t>
      </w:r>
      <w:r>
        <w:t xml:space="preserve"> </w:t>
      </w:r>
      <w:r w:rsidR="00F231B9">
        <w:t>and</w:t>
      </w:r>
      <w:r>
        <w:t xml:space="preserve"> expanded the home-delivered ventilation class (10.19) to </w:t>
      </w:r>
      <w:r w:rsidR="00F231B9">
        <w:t xml:space="preserve">also </w:t>
      </w:r>
      <w:r>
        <w:t>include patients who are dependent on ventilation at night and who</w:t>
      </w:r>
      <w:r w:rsidR="008D0D52">
        <w:t>,</w:t>
      </w:r>
      <w:r>
        <w:t xml:space="preserve"> without ventilator support</w:t>
      </w:r>
      <w:r w:rsidR="008D0D52">
        <w:t>,</w:t>
      </w:r>
      <w:r>
        <w:t xml:space="preserve"> would be at risk of imminent hospitalisation. As the price </w:t>
      </w:r>
      <w:r w:rsidR="00EF5F61">
        <w:t xml:space="preserve">was based on a costing </w:t>
      </w:r>
      <w:proofErr w:type="gramStart"/>
      <w:r w:rsidR="00EF5F61">
        <w:t>study which</w:t>
      </w:r>
      <w:proofErr w:type="gramEnd"/>
      <w:r w:rsidR="00EF5F61">
        <w:t xml:space="preserve"> predated the expanded clinic definition, </w:t>
      </w:r>
      <w:r w:rsidR="00F231B9">
        <w:t xml:space="preserve">patients who were ventilated for less than 18 hours </w:t>
      </w:r>
      <w:r w:rsidR="00EF5F61">
        <w:t>were overpriced.</w:t>
      </w:r>
    </w:p>
    <w:p w:rsidR="00EF5F61" w:rsidRDefault="00765652" w:rsidP="008D0D52">
      <w:pPr>
        <w:spacing w:before="140" w:after="140" w:line="270" w:lineRule="atLeast"/>
      </w:pPr>
      <w:r>
        <w:t>In 2017, IHPA identified anomalies</w:t>
      </w:r>
      <w:r w:rsidRPr="00765652">
        <w:t xml:space="preserve"> </w:t>
      </w:r>
      <w:r>
        <w:t xml:space="preserve">in the reporting of activity and costs for home ventilation </w:t>
      </w:r>
      <w:proofErr w:type="gramStart"/>
      <w:r>
        <w:t xml:space="preserve">services </w:t>
      </w:r>
      <w:r w:rsidR="00834103">
        <w:t>which were likely</w:t>
      </w:r>
      <w:proofErr w:type="gramEnd"/>
      <w:r w:rsidR="00834103">
        <w:t xml:space="preserve"> attributable to the 2015-16 changes</w:t>
      </w:r>
      <w:r>
        <w:t xml:space="preserve">. </w:t>
      </w:r>
      <w:r w:rsidR="00EF5F61">
        <w:t xml:space="preserve">The </w:t>
      </w:r>
      <w:r w:rsidR="00EF5F61" w:rsidRPr="00090AC6">
        <w:t>Pricing Framework 2018-19</w:t>
      </w:r>
      <w:r w:rsidR="00EF5F61">
        <w:t xml:space="preserve"> advised that t</w:t>
      </w:r>
      <w:r w:rsidRPr="00EF5F61">
        <w:t>he</w:t>
      </w:r>
      <w:r>
        <w:t xml:space="preserve"> services w</w:t>
      </w:r>
      <w:r w:rsidR="00F231B9">
        <w:t>ill</w:t>
      </w:r>
      <w:r w:rsidR="00EF5F61">
        <w:t xml:space="preserve"> be</w:t>
      </w:r>
      <w:r>
        <w:t xml:space="preserve"> block funded </w:t>
      </w:r>
      <w:r w:rsidR="004A1D4C">
        <w:t>in</w:t>
      </w:r>
      <w:r>
        <w:t xml:space="preserve"> 2018-19</w:t>
      </w:r>
      <w:r w:rsidR="004A1D4C">
        <w:t xml:space="preserve"> based on actual costs as reported </w:t>
      </w:r>
      <w:r w:rsidR="00834103">
        <w:br/>
      </w:r>
      <w:r w:rsidR="004A1D4C">
        <w:t>by jurisdictions</w:t>
      </w:r>
      <w:r>
        <w:t xml:space="preserve"> </w:t>
      </w:r>
      <w:r w:rsidR="00EF5F61">
        <w:t xml:space="preserve">and </w:t>
      </w:r>
      <w:r w:rsidR="00834103">
        <w:t xml:space="preserve">that work would commence </w:t>
      </w:r>
      <w:r w:rsidR="00EF5F61">
        <w:t>to return home ventilation to ABF in the future.</w:t>
      </w:r>
    </w:p>
    <w:p w:rsidR="008D0D52" w:rsidRPr="008D0D52" w:rsidRDefault="00765652" w:rsidP="008D0D52">
      <w:pPr>
        <w:spacing w:before="140" w:after="140" w:line="270" w:lineRule="atLeast"/>
        <w:rPr>
          <w:rFonts w:eastAsia="Arial" w:cs="Arial"/>
          <w:szCs w:val="22"/>
          <w:lang w:eastAsia="en-US"/>
        </w:rPr>
      </w:pPr>
      <w:r>
        <w:t xml:space="preserve">In response to the </w:t>
      </w:r>
      <w:r w:rsidR="004D6740" w:rsidRPr="00090AC6">
        <w:rPr>
          <w:rFonts w:eastAsia="Arial" w:cs="Arial"/>
          <w:szCs w:val="22"/>
          <w:lang w:eastAsia="en-US"/>
        </w:rPr>
        <w:t>Pricing Framework Consultation Paper</w:t>
      </w:r>
      <w:r w:rsidRPr="00090AC6">
        <w:rPr>
          <w:rFonts w:eastAsia="Arial" w:cs="Arial"/>
          <w:szCs w:val="22"/>
          <w:lang w:eastAsia="en-US"/>
        </w:rPr>
        <w:t xml:space="preserve"> 2018-19</w:t>
      </w:r>
      <w:r>
        <w:rPr>
          <w:rFonts w:eastAsia="Arial" w:cs="Arial"/>
          <w:i/>
          <w:szCs w:val="22"/>
          <w:lang w:eastAsia="en-US"/>
        </w:rPr>
        <w:t xml:space="preserve">, </w:t>
      </w:r>
      <w:r>
        <w:rPr>
          <w:rFonts w:eastAsia="Arial" w:cs="Arial"/>
          <w:szCs w:val="22"/>
          <w:lang w:eastAsia="en-US"/>
        </w:rPr>
        <w:t>stakeholders were</w:t>
      </w:r>
      <w:r w:rsidR="00A36584">
        <w:rPr>
          <w:rFonts w:eastAsia="Arial" w:cs="Arial"/>
          <w:szCs w:val="22"/>
          <w:lang w:eastAsia="en-US"/>
        </w:rPr>
        <w:t xml:space="preserve"> generally</w:t>
      </w:r>
      <w:r>
        <w:rPr>
          <w:rFonts w:eastAsia="Arial" w:cs="Arial"/>
          <w:szCs w:val="22"/>
          <w:lang w:eastAsia="en-US"/>
        </w:rPr>
        <w:t xml:space="preserve"> supportive of </w:t>
      </w:r>
      <w:r w:rsidR="004A1D4C">
        <w:rPr>
          <w:rFonts w:eastAsia="Arial" w:cs="Arial"/>
          <w:szCs w:val="22"/>
          <w:lang w:eastAsia="en-US"/>
        </w:rPr>
        <w:t>investigating a split in</w:t>
      </w:r>
      <w:r>
        <w:rPr>
          <w:rFonts w:eastAsia="Arial" w:cs="Arial"/>
          <w:szCs w:val="22"/>
          <w:lang w:eastAsia="en-US"/>
        </w:rPr>
        <w:t xml:space="preserve"> the home ventilation class</w:t>
      </w:r>
      <w:r w:rsidR="004A1D4C">
        <w:rPr>
          <w:rFonts w:eastAsia="Arial" w:cs="Arial"/>
          <w:szCs w:val="22"/>
          <w:lang w:eastAsia="en-US"/>
        </w:rPr>
        <w:t xml:space="preserve"> to</w:t>
      </w:r>
      <w:r w:rsidR="00A36584" w:rsidRPr="007C6E16">
        <w:t xml:space="preserve"> account for cost differences in </w:t>
      </w:r>
      <w:r w:rsidR="008D0D52">
        <w:br/>
      </w:r>
      <w:r w:rsidR="00A36584" w:rsidRPr="007C6E16">
        <w:t>the complexity of services provided</w:t>
      </w:r>
      <w:r w:rsidR="00D80201">
        <w:rPr>
          <w:rFonts w:eastAsia="Arial" w:cs="Arial"/>
          <w:szCs w:val="22"/>
          <w:lang w:eastAsia="en-US"/>
        </w:rPr>
        <w:t>.</w:t>
      </w:r>
      <w:r w:rsidR="00B3227E">
        <w:rPr>
          <w:rFonts w:eastAsia="Arial" w:cs="Arial"/>
          <w:szCs w:val="22"/>
          <w:lang w:eastAsia="en-US"/>
        </w:rPr>
        <w:t xml:space="preserve"> </w:t>
      </w:r>
      <w:r w:rsidR="008D0D52">
        <w:rPr>
          <w:rFonts w:eastAsia="Arial" w:cs="Arial"/>
          <w:szCs w:val="22"/>
          <w:lang w:eastAsia="en-US"/>
        </w:rPr>
        <w:t>IHPA is considering a split between people who require continuous ventilation for over 18 hours and those who require ventilation for 18 hours or less.</w:t>
      </w:r>
      <w:r w:rsidR="00E23496">
        <w:rPr>
          <w:rFonts w:eastAsia="Arial" w:cs="Arial"/>
          <w:szCs w:val="22"/>
          <w:lang w:eastAsia="en-US"/>
        </w:rPr>
        <w:t xml:space="preserve"> The introduction of a new home ventilation class will allow IHPA to more accurately price home ventilation services by allowing high cost and low cost services to </w:t>
      </w:r>
      <w:proofErr w:type="gramStart"/>
      <w:r w:rsidR="00E23496">
        <w:rPr>
          <w:rFonts w:eastAsia="Arial" w:cs="Arial"/>
          <w:szCs w:val="22"/>
          <w:lang w:eastAsia="en-US"/>
        </w:rPr>
        <w:t>be differentiated</w:t>
      </w:r>
      <w:proofErr w:type="gramEnd"/>
      <w:r w:rsidR="00B3227E">
        <w:rPr>
          <w:rFonts w:eastAsia="Arial" w:cs="Arial"/>
          <w:szCs w:val="22"/>
          <w:lang w:eastAsia="en-US"/>
        </w:rPr>
        <w:t>.</w:t>
      </w:r>
      <w:r w:rsidR="00504933">
        <w:rPr>
          <w:rFonts w:eastAsia="Arial" w:cs="Arial"/>
          <w:szCs w:val="22"/>
          <w:lang w:eastAsia="en-US"/>
        </w:rPr>
        <w:t xml:space="preserve"> IHPA is also investigating whether there is sufficient activity and cost data to support different classes for paediatric and adult home ventilation patients.</w:t>
      </w:r>
    </w:p>
    <w:p w:rsidR="002A33A3" w:rsidRPr="009E2B11" w:rsidRDefault="008268E6" w:rsidP="00EC4988">
      <w:pPr>
        <w:pStyle w:val="Heading3"/>
        <w:spacing w:line="270" w:lineRule="atLeast"/>
      </w:pPr>
      <w:r>
        <w:t>4.4</w:t>
      </w:r>
      <w:r w:rsidR="003D4C73">
        <w:t>.</w:t>
      </w:r>
      <w:r w:rsidR="006B331E">
        <w:t>3</w:t>
      </w:r>
      <w:r w:rsidR="002A33A3" w:rsidRPr="009E2B11">
        <w:tab/>
        <w:t>Multidisciplinary case conferences where the patient is not present</w:t>
      </w:r>
      <w:bookmarkEnd w:id="93"/>
      <w:bookmarkEnd w:id="94"/>
      <w:bookmarkEnd w:id="95"/>
      <w:bookmarkEnd w:id="96"/>
      <w:bookmarkEnd w:id="97"/>
      <w:bookmarkEnd w:id="98"/>
    </w:p>
    <w:p w:rsidR="003D0950" w:rsidRDefault="003D0950" w:rsidP="00EC4988">
      <w:pPr>
        <w:spacing w:before="140" w:after="140" w:line="270" w:lineRule="atLeast"/>
      </w:pPr>
      <w:r>
        <w:t xml:space="preserve">For NEP18, IHPA introduced new Tier 2 Non-Admitted Services classes and shadow price weights for multidisciplinary case conferences </w:t>
      </w:r>
      <w:r w:rsidR="00DB3013">
        <w:t xml:space="preserve">(MDCCs) </w:t>
      </w:r>
      <w:r>
        <w:t>where the patient is not present</w:t>
      </w:r>
      <w:r w:rsidR="008D0D52">
        <w:t xml:space="preserve">. The change </w:t>
      </w:r>
      <w:proofErr w:type="gramStart"/>
      <w:r w:rsidR="008D0D52">
        <w:t>was made</w:t>
      </w:r>
      <w:r w:rsidR="00AD5938">
        <w:t xml:space="preserve"> to better account for the important role of MDCCs in </w:t>
      </w:r>
      <w:r>
        <w:t>clinical care and given strong stakeholder support</w:t>
      </w:r>
      <w:proofErr w:type="gramEnd"/>
      <w:r>
        <w:t>.</w:t>
      </w:r>
    </w:p>
    <w:p w:rsidR="003D0950" w:rsidRDefault="00DB3013" w:rsidP="00EC4988">
      <w:pPr>
        <w:spacing w:before="140" w:after="140" w:line="270" w:lineRule="atLeast"/>
      </w:pPr>
      <w:r>
        <w:t>A shadow price weight for the medical-led MDCC class (20.56) was included in the NEP18 Determination</w:t>
      </w:r>
      <w:r w:rsidR="00905C60">
        <w:t>. The shadow price was determined based on cost data</w:t>
      </w:r>
      <w:r>
        <w:t xml:space="preserve"> </w:t>
      </w:r>
      <w:r w:rsidR="00905C60">
        <w:t>from</w:t>
      </w:r>
      <w:r>
        <w:t xml:space="preserve"> </w:t>
      </w:r>
      <w:hyperlink r:id="rId33" w:history="1">
        <w:r w:rsidRPr="00DB3013">
          <w:t xml:space="preserve">a </w:t>
        </w:r>
        <w:r w:rsidRPr="00DB3013">
          <w:rPr>
            <w:rStyle w:val="Hyperlink"/>
            <w:color w:val="008542" w:themeColor="accent2"/>
          </w:rPr>
          <w:t>201</w:t>
        </w:r>
        <w:r>
          <w:rPr>
            <w:rStyle w:val="Hyperlink"/>
            <w:color w:val="008542" w:themeColor="accent2"/>
          </w:rPr>
          <w:t>6</w:t>
        </w:r>
        <w:r w:rsidRPr="00DB3013">
          <w:rPr>
            <w:rStyle w:val="Hyperlink"/>
            <w:color w:val="008542" w:themeColor="accent2"/>
          </w:rPr>
          <w:t xml:space="preserve"> </w:t>
        </w:r>
        <w:r w:rsidR="00504933">
          <w:rPr>
            <w:rStyle w:val="Hyperlink"/>
            <w:color w:val="008542" w:themeColor="accent2"/>
          </w:rPr>
          <w:t xml:space="preserve">costing </w:t>
        </w:r>
        <w:r w:rsidRPr="00DB3013">
          <w:rPr>
            <w:rStyle w:val="Hyperlink"/>
            <w:color w:val="008542" w:themeColor="accent2"/>
          </w:rPr>
          <w:t>study</w:t>
        </w:r>
      </w:hyperlink>
      <w:r>
        <w:t xml:space="preserve"> </w:t>
      </w:r>
      <w:r w:rsidR="00905C60">
        <w:t>on</w:t>
      </w:r>
      <w:r>
        <w:t xml:space="preserve"> MDCCs where the patient is not present. The shadow price </w:t>
      </w:r>
      <w:proofErr w:type="gramStart"/>
      <w:r>
        <w:t>is intended</w:t>
      </w:r>
      <w:proofErr w:type="gramEnd"/>
      <w:r>
        <w:t xml:space="preserve"> to provide an indicative cost for service planning purposes.</w:t>
      </w:r>
    </w:p>
    <w:p w:rsidR="002A33A3" w:rsidRDefault="00625EA7" w:rsidP="00EC4988">
      <w:pPr>
        <w:spacing w:before="140" w:after="140" w:line="270" w:lineRule="atLeast"/>
      </w:pPr>
      <w:r>
        <w:t>IHPA was unable to determine a shadow price weight for the</w:t>
      </w:r>
      <w:r w:rsidR="00DB3013">
        <w:t xml:space="preserve"> allied health-led MDCC class (40.62) due to insufficient cost information in the 2016 study to model an indicative cost.</w:t>
      </w:r>
      <w:r>
        <w:t xml:space="preserve"> </w:t>
      </w:r>
      <w:r>
        <w:br/>
      </w:r>
      <w:r w:rsidR="00DB3013">
        <w:t>IHPA will work with jurisdictions to obtain the data to determine a shadow price for t</w:t>
      </w:r>
      <w:r>
        <w:t>he allied hea</w:t>
      </w:r>
      <w:r w:rsidR="00504933">
        <w:t>lth-led MDCC class for 201</w:t>
      </w:r>
      <w:r w:rsidR="006A01AD">
        <w:t>9</w:t>
      </w:r>
      <w:r w:rsidR="00504933">
        <w:t>-</w:t>
      </w:r>
      <w:r w:rsidR="006A01AD">
        <w:t>20</w:t>
      </w:r>
      <w:r w:rsidR="00504933">
        <w:t>.</w:t>
      </w:r>
    </w:p>
    <w:p w:rsidR="00E23496" w:rsidRDefault="00E23496" w:rsidP="00EC4988">
      <w:pPr>
        <w:spacing w:before="140" w:after="140" w:line="270" w:lineRule="atLeast"/>
      </w:pPr>
      <w:r>
        <w:t>In the meantime, IHPA intends to continue to</w:t>
      </w:r>
      <w:r w:rsidR="008F152D">
        <w:t xml:space="preserve"> shadow</w:t>
      </w:r>
      <w:r>
        <w:t xml:space="preserve"> price the medical-led MDCCs where the patient is not present.</w:t>
      </w:r>
    </w:p>
    <w:p w:rsidR="006B331E" w:rsidRPr="009E2B11" w:rsidRDefault="006B331E" w:rsidP="006B331E">
      <w:pPr>
        <w:pStyle w:val="Heading3"/>
        <w:spacing w:line="270" w:lineRule="atLeast"/>
      </w:pPr>
      <w:r>
        <w:t>4.4.4</w:t>
      </w:r>
      <w:r w:rsidRPr="009E2B11">
        <w:tab/>
      </w:r>
      <w:r>
        <w:t>Development of the Australian Non-Admitted Care Classification</w:t>
      </w:r>
    </w:p>
    <w:p w:rsidR="006B331E" w:rsidRDefault="006B331E" w:rsidP="006B331E">
      <w:pPr>
        <w:spacing w:before="140" w:after="140" w:line="270" w:lineRule="atLeast"/>
        <w:rPr>
          <w:rFonts w:cs="Arial"/>
        </w:rPr>
      </w:pPr>
      <w:r w:rsidRPr="009E2B11">
        <w:t xml:space="preserve">IHPA is developing a new Australian Non-Admitted Care Classification </w:t>
      </w:r>
      <w:r>
        <w:t xml:space="preserve">(ANACC) </w:t>
      </w:r>
      <w:r w:rsidRPr="009E2B11">
        <w:t xml:space="preserve">that </w:t>
      </w:r>
      <w:r>
        <w:t xml:space="preserve">will </w:t>
      </w:r>
      <w:r w:rsidRPr="009E2B11">
        <w:rPr>
          <w:rFonts w:cs="Arial"/>
        </w:rPr>
        <w:t xml:space="preserve">better describe patient </w:t>
      </w:r>
      <w:r>
        <w:rPr>
          <w:rFonts w:cs="Arial"/>
        </w:rPr>
        <w:t xml:space="preserve">characteristics and the </w:t>
      </w:r>
      <w:r w:rsidRPr="009E2B11">
        <w:rPr>
          <w:rFonts w:cs="Arial"/>
        </w:rPr>
        <w:t xml:space="preserve">complexity </w:t>
      </w:r>
      <w:r>
        <w:rPr>
          <w:rFonts w:cs="Arial"/>
        </w:rPr>
        <w:t xml:space="preserve">of care </w:t>
      </w:r>
      <w:proofErr w:type="gramStart"/>
      <w:r>
        <w:rPr>
          <w:rFonts w:cs="Arial"/>
        </w:rPr>
        <w:t xml:space="preserve">in order to more </w:t>
      </w:r>
      <w:r w:rsidRPr="009E2B11">
        <w:rPr>
          <w:rFonts w:cs="Arial"/>
        </w:rPr>
        <w:t>accurately reflect</w:t>
      </w:r>
      <w:proofErr w:type="gramEnd"/>
      <w:r w:rsidRPr="009E2B11">
        <w:rPr>
          <w:rFonts w:cs="Arial"/>
        </w:rPr>
        <w:t xml:space="preserve"> the costs of non-admitted </w:t>
      </w:r>
      <w:r>
        <w:rPr>
          <w:rFonts w:cs="Arial"/>
        </w:rPr>
        <w:t>services</w:t>
      </w:r>
      <w:r w:rsidRPr="009E2B11">
        <w:rPr>
          <w:rFonts w:cs="Arial"/>
        </w:rPr>
        <w:t xml:space="preserve">. </w:t>
      </w:r>
      <w:r>
        <w:rPr>
          <w:rFonts w:cs="Arial"/>
        </w:rPr>
        <w:t xml:space="preserve">The new classification would account for changes in how care is delivered as services transition to the non-admitted setting, as new electronic medical records allow for more detailed data capture and as funders test new funding </w:t>
      </w:r>
      <w:proofErr w:type="gramStart"/>
      <w:r>
        <w:rPr>
          <w:rFonts w:cs="Arial"/>
        </w:rPr>
        <w:t>models which</w:t>
      </w:r>
      <w:proofErr w:type="gramEnd"/>
      <w:r>
        <w:rPr>
          <w:rFonts w:cs="Arial"/>
        </w:rPr>
        <w:t xml:space="preserve"> span multiple settings.</w:t>
      </w:r>
    </w:p>
    <w:p w:rsidR="006B331E" w:rsidRDefault="006B331E" w:rsidP="006B331E">
      <w:pPr>
        <w:spacing w:before="140" w:after="140" w:line="270" w:lineRule="atLeast"/>
        <w:ind w:right="-53"/>
      </w:pPr>
      <w:r w:rsidRPr="00F05BCB">
        <w:t xml:space="preserve">IHPA’s analysis of existing national data and prior costing studies indicates that there is the potential to </w:t>
      </w:r>
      <w:r>
        <w:t xml:space="preserve">use diagnosis-type and intervention-type variables to classify non-admitted care </w:t>
      </w:r>
      <w:r>
        <w:br/>
        <w:t xml:space="preserve">in the future. However, there is currently limited patient diagnosis and intervention information reported for non-admitted </w:t>
      </w:r>
      <w:proofErr w:type="gramStart"/>
      <w:r>
        <w:t>patients</w:t>
      </w:r>
      <w:proofErr w:type="gramEnd"/>
      <w:r>
        <w:t xml:space="preserve"> as outpatient information systems are immature in many centres and reporting is inconsistent.</w:t>
      </w:r>
    </w:p>
    <w:p w:rsidR="006B331E" w:rsidRDefault="006B331E" w:rsidP="006B331E">
      <w:pPr>
        <w:spacing w:before="140" w:after="140" w:line="270" w:lineRule="atLeast"/>
      </w:pPr>
      <w:r>
        <w:t>IHPA undertook public consultation from February to April 2018</w:t>
      </w:r>
      <w:r w:rsidRPr="00F05BCB">
        <w:t xml:space="preserve"> </w:t>
      </w:r>
      <w:r>
        <w:t>to inform ANACC development</w:t>
      </w:r>
      <w:r w:rsidRPr="00F05BCB">
        <w:t xml:space="preserve">. The </w:t>
      </w:r>
      <w:hyperlink r:id="rId34" w:history="1">
        <w:r w:rsidRPr="00F05BCB">
          <w:rPr>
            <w:rStyle w:val="Hyperlink"/>
            <w:color w:val="008542" w:themeColor="accent2"/>
          </w:rPr>
          <w:t>consultation paper</w:t>
        </w:r>
      </w:hyperlink>
      <w:r w:rsidRPr="00F05BCB">
        <w:t xml:space="preserve"> described the non-admitted care landscape, changes to the types of services provided across settings, innovations in models of care and the impacts of digital transformation on data reporting. </w:t>
      </w:r>
      <w:r>
        <w:t xml:space="preserve">The consultation paper also canvassed classifying variables informed by an initial review of cost drivers including patient presenting problem, diagnoses and intervention groupings. Complexity variables </w:t>
      </w:r>
      <w:proofErr w:type="gramStart"/>
      <w:r>
        <w:t>were also canvassed</w:t>
      </w:r>
      <w:proofErr w:type="gramEnd"/>
      <w:r>
        <w:t xml:space="preserve"> including age, comorbidities, </w:t>
      </w:r>
      <w:r w:rsidRPr="00F05BCB">
        <w:t xml:space="preserve">multidisciplinary care, first or follow-up </w:t>
      </w:r>
      <w:r>
        <w:t>visit and</w:t>
      </w:r>
      <w:r w:rsidRPr="00F05BCB">
        <w:t xml:space="preserve"> provider type. </w:t>
      </w:r>
      <w:proofErr w:type="gramStart"/>
      <w:r>
        <w:t>27</w:t>
      </w:r>
      <w:proofErr w:type="gramEnd"/>
      <w:r>
        <w:t xml:space="preserve"> submissions were received including from jurisdictions, peak bodies, clinicians and the public.</w:t>
      </w:r>
    </w:p>
    <w:p w:rsidR="006B331E" w:rsidRDefault="006B331E" w:rsidP="006B331E">
      <w:pPr>
        <w:spacing w:before="140" w:after="140" w:line="270" w:lineRule="atLeast"/>
      </w:pPr>
      <w:r>
        <w:t xml:space="preserve">A national costing study is planned for 2019 to </w:t>
      </w:r>
      <w:r w:rsidRPr="0025203C">
        <w:t xml:space="preserve">collect non-admitted </w:t>
      </w:r>
      <w:r>
        <w:t xml:space="preserve">(including non-admitted subacute) </w:t>
      </w:r>
      <w:r w:rsidRPr="0025203C">
        <w:t xml:space="preserve">activity and cost data and test </w:t>
      </w:r>
      <w:r>
        <w:t xml:space="preserve">the shortlist of variables and </w:t>
      </w:r>
      <w:r w:rsidRPr="0025203C">
        <w:t>potential classification hierarchies</w:t>
      </w:r>
      <w:r>
        <w:t>. IHPA will work closely with its advisory committees to define the scope and select a representative sample of outpatient clinics in Australia. The outcomes of the costing study will underpin the development of a final hierarchy and end classes for the classification.</w:t>
      </w:r>
    </w:p>
    <w:p w:rsidR="006B331E" w:rsidRDefault="006B331E" w:rsidP="006B331E">
      <w:pPr>
        <w:spacing w:before="140" w:after="140" w:line="270" w:lineRule="atLeast"/>
      </w:pPr>
      <w:r>
        <w:t xml:space="preserve">Alongside the costing study, new data specifications </w:t>
      </w:r>
      <w:proofErr w:type="gramStart"/>
      <w:r>
        <w:t>will be discussed</w:t>
      </w:r>
      <w:proofErr w:type="gramEnd"/>
      <w:r>
        <w:t xml:space="preserve"> with IHPA’s advisory committees to start capturing patient-centred variables within national non-admitted data sets.</w:t>
      </w:r>
    </w:p>
    <w:p w:rsidR="006B331E" w:rsidRDefault="006B331E" w:rsidP="00EC4988">
      <w:pPr>
        <w:spacing w:before="140" w:after="140" w:line="270" w:lineRule="atLeast"/>
      </w:pPr>
      <w:r>
        <w:t>Informed by the public consultation, IHPA intends to develop a strategic plan in 2018 that will outline the path for ANACC development, implementation and pricing.</w:t>
      </w:r>
    </w:p>
    <w:p w:rsidR="002A33A3" w:rsidRPr="009E2B11" w:rsidRDefault="002A33A3" w:rsidP="00EC4988">
      <w:pPr>
        <w:pStyle w:val="Heading2"/>
        <w:spacing w:line="270" w:lineRule="atLeast"/>
        <w:ind w:left="737" w:hanging="737"/>
      </w:pPr>
      <w:bookmarkStart w:id="99" w:name="_Toc485391463"/>
      <w:bookmarkStart w:id="100" w:name="_Toc486257870"/>
      <w:bookmarkStart w:id="101" w:name="_Toc487035275"/>
      <w:bookmarkStart w:id="102" w:name="_Toc387673006"/>
      <w:r w:rsidRPr="009E2B11">
        <w:t>4.</w:t>
      </w:r>
      <w:r w:rsidR="008268E6">
        <w:t>5</w:t>
      </w:r>
      <w:r w:rsidRPr="009E2B11">
        <w:tab/>
        <w:t>Emergency care classification</w:t>
      </w:r>
      <w:bookmarkEnd w:id="99"/>
      <w:bookmarkEnd w:id="100"/>
      <w:bookmarkEnd w:id="101"/>
    </w:p>
    <w:p w:rsidR="00B04493" w:rsidRDefault="002A33A3" w:rsidP="00EC4988">
      <w:pPr>
        <w:spacing w:before="140" w:after="140" w:line="270" w:lineRule="atLeast"/>
        <w:ind w:right="-336"/>
      </w:pPr>
      <w:r w:rsidRPr="009E2B11">
        <w:t xml:space="preserve">IHPA currently uses the </w:t>
      </w:r>
      <w:hyperlink r:id="rId35" w:history="1">
        <w:r w:rsidRPr="00DC7C06">
          <w:rPr>
            <w:rStyle w:val="Hyperlink"/>
            <w:color w:val="008542" w:themeColor="accent2"/>
          </w:rPr>
          <w:t>Urgency Related Group</w:t>
        </w:r>
        <w:r w:rsidR="00DC7C06">
          <w:rPr>
            <w:rStyle w:val="Hyperlink"/>
            <w:color w:val="008542" w:themeColor="accent2"/>
          </w:rPr>
          <w:t>s</w:t>
        </w:r>
        <w:r w:rsidRPr="00DC7C06">
          <w:t xml:space="preserve"> and </w:t>
        </w:r>
        <w:r w:rsidRPr="00DC7C06">
          <w:rPr>
            <w:rStyle w:val="Hyperlink"/>
            <w:color w:val="008542" w:themeColor="accent2"/>
          </w:rPr>
          <w:t>Urgency Disposition Group</w:t>
        </w:r>
      </w:hyperlink>
      <w:r w:rsidR="00DC7C06">
        <w:rPr>
          <w:rStyle w:val="Hyperlink"/>
          <w:color w:val="008542" w:themeColor="accent2"/>
        </w:rPr>
        <w:t>s</w:t>
      </w:r>
      <w:r w:rsidR="008029C0">
        <w:t xml:space="preserve"> </w:t>
      </w:r>
      <w:r w:rsidRPr="009E2B11">
        <w:t xml:space="preserve">classification systems to classify presentations to emergency departments and emergency services for </w:t>
      </w:r>
      <w:r>
        <w:t>ABF</w:t>
      </w:r>
      <w:r w:rsidRPr="009E2B11">
        <w:t xml:space="preserve"> purposes.</w:t>
      </w:r>
      <w:r w:rsidR="00363381">
        <w:t xml:space="preserve"> </w:t>
      </w:r>
      <w:r w:rsidRPr="009E2B11">
        <w:t xml:space="preserve">IHPA </w:t>
      </w:r>
      <w:r w:rsidR="00513A65">
        <w:t>acknowledges</w:t>
      </w:r>
      <w:r w:rsidR="00B04493">
        <w:t xml:space="preserve"> that</w:t>
      </w:r>
      <w:r w:rsidR="005D562B">
        <w:t xml:space="preserve"> the</w:t>
      </w:r>
      <w:r w:rsidR="00B04493">
        <w:t xml:space="preserve"> classification </w:t>
      </w:r>
      <w:r w:rsidR="00513A65">
        <w:t xml:space="preserve">of emergency care should have </w:t>
      </w:r>
      <w:r w:rsidR="00363381">
        <w:t>a</w:t>
      </w:r>
      <w:r w:rsidRPr="009E2B11">
        <w:t xml:space="preserve"> stronger emphasis on patient factors, such as diagnosis, compared to the current focus on triage category</w:t>
      </w:r>
      <w:r w:rsidR="00363381">
        <w:t>.</w:t>
      </w:r>
      <w:r w:rsidR="00513A65">
        <w:t xml:space="preserve"> IHPA therefore commenced work on </w:t>
      </w:r>
      <w:r w:rsidR="002F6204">
        <w:t>the</w:t>
      </w:r>
      <w:r w:rsidR="00363381">
        <w:t xml:space="preserve"> </w:t>
      </w:r>
      <w:r w:rsidR="00B310AA">
        <w:t>Australian Emergency Care Classification</w:t>
      </w:r>
      <w:r w:rsidR="00156FAF">
        <w:t xml:space="preserve"> (AECC)</w:t>
      </w:r>
      <w:r w:rsidR="00513A65">
        <w:t xml:space="preserve"> in 2015. </w:t>
      </w:r>
    </w:p>
    <w:p w:rsidR="00363381" w:rsidRDefault="00B310AA" w:rsidP="00EC4988">
      <w:pPr>
        <w:spacing w:before="140" w:after="140" w:line="270" w:lineRule="atLeast"/>
        <w:ind w:right="-53"/>
      </w:pPr>
      <w:r>
        <w:t>A</w:t>
      </w:r>
      <w:r w:rsidRPr="00B310AA">
        <w:t xml:space="preserve"> </w:t>
      </w:r>
      <w:hyperlink r:id="rId36" w:history="1">
        <w:r w:rsidRPr="00635AC5">
          <w:rPr>
            <w:rStyle w:val="Hyperlink"/>
            <w:color w:val="008542" w:themeColor="accent2"/>
          </w:rPr>
          <w:t>costing study</w:t>
        </w:r>
      </w:hyperlink>
      <w:r w:rsidRPr="00B310AA">
        <w:t xml:space="preserve"> </w:t>
      </w:r>
      <w:proofErr w:type="gramStart"/>
      <w:r w:rsidRPr="00B310AA">
        <w:t>was conducted</w:t>
      </w:r>
      <w:proofErr w:type="gramEnd"/>
      <w:r w:rsidR="00635AC5">
        <w:t xml:space="preserve"> in 2016 </w:t>
      </w:r>
      <w:r w:rsidR="00EF4F2B">
        <w:t>in ten</w:t>
      </w:r>
      <w:r w:rsidRPr="00B310AA">
        <w:t xml:space="preserve"> </w:t>
      </w:r>
      <w:r w:rsidR="00635AC5">
        <w:t xml:space="preserve">Australian </w:t>
      </w:r>
      <w:r w:rsidRPr="00B310AA">
        <w:t>emergency departments, representative of the different sizes and roles of emergency departments</w:t>
      </w:r>
      <w:r>
        <w:t xml:space="preserve">, to inform </w:t>
      </w:r>
      <w:r w:rsidR="00513A65">
        <w:t>development of the AECC</w:t>
      </w:r>
      <w:r w:rsidRPr="00B310AA">
        <w:t xml:space="preserve">. </w:t>
      </w:r>
      <w:r w:rsidR="00635AC5">
        <w:br/>
      </w:r>
      <w:r w:rsidRPr="00B310AA">
        <w:t xml:space="preserve">The activity and cost </w:t>
      </w:r>
      <w:r w:rsidR="00156FAF">
        <w:t>data</w:t>
      </w:r>
      <w:r>
        <w:t xml:space="preserve"> collected from</w:t>
      </w:r>
      <w:r w:rsidRPr="00B310AA">
        <w:t xml:space="preserve"> the study </w:t>
      </w:r>
      <w:r>
        <w:t>ha</w:t>
      </w:r>
      <w:r w:rsidR="005D562B">
        <w:t>ve</w:t>
      </w:r>
      <w:r>
        <w:t xml:space="preserve"> </w:t>
      </w:r>
      <w:r w:rsidRPr="00B310AA">
        <w:t xml:space="preserve">enabled the development of a version </w:t>
      </w:r>
      <w:r w:rsidR="00635AC5">
        <w:br/>
      </w:r>
      <w:r w:rsidRPr="00B310AA">
        <w:t xml:space="preserve">of the AECC that was subsequently refined for </w:t>
      </w:r>
      <w:r w:rsidR="00635AC5">
        <w:t>internal and external stakeholder consultation</w:t>
      </w:r>
      <w:r w:rsidRPr="00B310AA">
        <w:t>.</w:t>
      </w:r>
      <w:r w:rsidR="00363381">
        <w:t xml:space="preserve"> </w:t>
      </w:r>
    </w:p>
    <w:p w:rsidR="00BF40E7" w:rsidRDefault="002A33A3" w:rsidP="00EC4988">
      <w:pPr>
        <w:spacing w:before="140" w:after="140" w:line="270" w:lineRule="atLeast"/>
        <w:ind w:right="-194"/>
      </w:pPr>
      <w:r w:rsidRPr="009E2B11">
        <w:t xml:space="preserve">IHPA </w:t>
      </w:r>
      <w:r w:rsidR="00B310AA">
        <w:t>undertook</w:t>
      </w:r>
      <w:r w:rsidRPr="009E2B11">
        <w:t xml:space="preserve"> </w:t>
      </w:r>
      <w:hyperlink r:id="rId37" w:history="1">
        <w:r w:rsidRPr="00B310AA">
          <w:rPr>
            <w:rStyle w:val="Hyperlink"/>
            <w:color w:val="008542" w:themeColor="accent2"/>
          </w:rPr>
          <w:t>public consultation</w:t>
        </w:r>
      </w:hyperlink>
      <w:r w:rsidRPr="009E2B11">
        <w:t xml:space="preserve"> on the draft classification system and data requirements </w:t>
      </w:r>
      <w:r w:rsidR="005B0A81">
        <w:br/>
      </w:r>
      <w:r w:rsidRPr="009E2B11">
        <w:t xml:space="preserve">in </w:t>
      </w:r>
      <w:r w:rsidR="00363381">
        <w:t xml:space="preserve">late </w:t>
      </w:r>
      <w:r w:rsidRPr="009E2B11">
        <w:t xml:space="preserve">2017. </w:t>
      </w:r>
      <w:r w:rsidR="00BF40E7">
        <w:t>The draft AECC introduced major diagnostic groupings as the basis for classifying emergency presentations, with further splits by complexity based on a combination of factors including diagnosis, episode end status, triage category and transport mode.</w:t>
      </w:r>
    </w:p>
    <w:p w:rsidR="005B0A81" w:rsidRDefault="002F6204" w:rsidP="00EC4988">
      <w:pPr>
        <w:spacing w:before="140" w:after="140" w:line="270" w:lineRule="atLeast"/>
        <w:ind w:right="-194"/>
        <w:rPr>
          <w:rFonts w:cstheme="minorHAnsi"/>
          <w:lang w:val="en-US" w:eastAsia="ja-JP"/>
        </w:rPr>
      </w:pPr>
      <w:r>
        <w:rPr>
          <w:rFonts w:cstheme="minorHAnsi"/>
          <w:lang w:val="en-US" w:eastAsia="ja-JP"/>
        </w:rPr>
        <w:t>Feedback on the consultation paper</w:t>
      </w:r>
      <w:r w:rsidR="00363381" w:rsidRPr="00631D8A">
        <w:rPr>
          <w:rFonts w:cstheme="minorHAnsi"/>
          <w:lang w:val="en-US" w:eastAsia="ja-JP"/>
        </w:rPr>
        <w:t xml:space="preserve"> supported the move towards a diagnosis</w:t>
      </w:r>
      <w:r w:rsidR="00363381">
        <w:rPr>
          <w:rFonts w:cstheme="minorHAnsi"/>
          <w:lang w:val="en-US" w:eastAsia="ja-JP"/>
        </w:rPr>
        <w:t>-</w:t>
      </w:r>
      <w:r w:rsidR="00363381" w:rsidRPr="00631D8A">
        <w:rPr>
          <w:rFonts w:cstheme="minorHAnsi"/>
          <w:lang w:val="en-US" w:eastAsia="ja-JP"/>
        </w:rPr>
        <w:t>based classification that incorporates patient complexity</w:t>
      </w:r>
      <w:r w:rsidR="005B0A81">
        <w:rPr>
          <w:rFonts w:cstheme="minorHAnsi"/>
          <w:lang w:val="en-US" w:eastAsia="ja-JP"/>
        </w:rPr>
        <w:t xml:space="preserve"> and regarded the draft classification structure as appropriately representing emergency care. </w:t>
      </w:r>
      <w:r w:rsidR="005B0A81" w:rsidRPr="005B0A81">
        <w:rPr>
          <w:rFonts w:cstheme="minorHAnsi"/>
          <w:lang w:val="en-US" w:eastAsia="ja-JP"/>
        </w:rPr>
        <w:t>A workshop</w:t>
      </w:r>
      <w:r w:rsidR="00BF40E7">
        <w:rPr>
          <w:rFonts w:cstheme="minorHAnsi"/>
          <w:lang w:val="en-US" w:eastAsia="ja-JP"/>
        </w:rPr>
        <w:t xml:space="preserve"> </w:t>
      </w:r>
      <w:r w:rsidR="005B0A81" w:rsidRPr="005B0A81">
        <w:rPr>
          <w:rFonts w:cstheme="minorHAnsi"/>
          <w:lang w:val="en-US" w:eastAsia="ja-JP"/>
        </w:rPr>
        <w:t xml:space="preserve">was </w:t>
      </w:r>
      <w:r w:rsidR="005B0A81">
        <w:rPr>
          <w:rFonts w:cstheme="minorHAnsi"/>
          <w:lang w:val="en-US" w:eastAsia="ja-JP"/>
        </w:rPr>
        <w:t xml:space="preserve">also </w:t>
      </w:r>
      <w:r w:rsidR="005B0A81" w:rsidRPr="005B0A81">
        <w:rPr>
          <w:rFonts w:cstheme="minorHAnsi"/>
          <w:lang w:val="en-US" w:eastAsia="ja-JP"/>
        </w:rPr>
        <w:t xml:space="preserve">held </w:t>
      </w:r>
      <w:r w:rsidR="005B0A81">
        <w:rPr>
          <w:rFonts w:cstheme="minorHAnsi"/>
          <w:lang w:val="en-US" w:eastAsia="ja-JP"/>
        </w:rPr>
        <w:t>in early</w:t>
      </w:r>
      <w:r w:rsidR="005B0A81" w:rsidRPr="005B0A81">
        <w:rPr>
          <w:rFonts w:cstheme="minorHAnsi"/>
          <w:lang w:val="en-US" w:eastAsia="ja-JP"/>
        </w:rPr>
        <w:t xml:space="preserve"> 2018 to </w:t>
      </w:r>
      <w:r w:rsidR="00E23496">
        <w:rPr>
          <w:rFonts w:cstheme="minorHAnsi"/>
          <w:lang w:val="en-US" w:eastAsia="ja-JP"/>
        </w:rPr>
        <w:t xml:space="preserve">refine </w:t>
      </w:r>
      <w:r w:rsidR="005B0A81" w:rsidRPr="005B0A81">
        <w:rPr>
          <w:rFonts w:cstheme="minorHAnsi"/>
          <w:lang w:val="en-US" w:eastAsia="ja-JP"/>
        </w:rPr>
        <w:t xml:space="preserve">key aspects of the classification including </w:t>
      </w:r>
      <w:r w:rsidR="00E23496">
        <w:rPr>
          <w:rFonts w:cstheme="minorHAnsi"/>
          <w:lang w:val="en-US" w:eastAsia="ja-JP"/>
        </w:rPr>
        <w:t>clarifying</w:t>
      </w:r>
      <w:r w:rsidR="005B0A81" w:rsidRPr="005B0A81">
        <w:rPr>
          <w:rFonts w:cstheme="minorHAnsi"/>
          <w:lang w:val="en-US" w:eastAsia="ja-JP"/>
        </w:rPr>
        <w:t xml:space="preserve"> the categories not split by a diagnosis, </w:t>
      </w:r>
      <w:r w:rsidR="00EF4F2B">
        <w:rPr>
          <w:rFonts w:cstheme="minorHAnsi"/>
          <w:lang w:val="en-US" w:eastAsia="ja-JP"/>
        </w:rPr>
        <w:t>refining</w:t>
      </w:r>
      <w:r w:rsidR="00BF40E7">
        <w:rPr>
          <w:rFonts w:cstheme="minorHAnsi"/>
          <w:lang w:val="en-US" w:eastAsia="ja-JP"/>
        </w:rPr>
        <w:t xml:space="preserve"> </w:t>
      </w:r>
      <w:r w:rsidR="005B0A81" w:rsidRPr="005B0A81">
        <w:rPr>
          <w:rFonts w:cstheme="minorHAnsi"/>
          <w:lang w:val="en-US" w:eastAsia="ja-JP"/>
        </w:rPr>
        <w:t xml:space="preserve">the </w:t>
      </w:r>
      <w:r w:rsidR="005B0A81">
        <w:rPr>
          <w:rFonts w:cstheme="minorHAnsi"/>
          <w:lang w:val="en-US" w:eastAsia="ja-JP"/>
        </w:rPr>
        <w:t xml:space="preserve">major </w:t>
      </w:r>
      <w:r w:rsidR="005B0A81" w:rsidRPr="005B0A81">
        <w:rPr>
          <w:rFonts w:cstheme="minorHAnsi"/>
          <w:lang w:val="en-US" w:eastAsia="ja-JP"/>
        </w:rPr>
        <w:t>diagnos</w:t>
      </w:r>
      <w:r w:rsidR="005B0A81">
        <w:rPr>
          <w:rFonts w:cstheme="minorHAnsi"/>
          <w:lang w:val="en-US" w:eastAsia="ja-JP"/>
        </w:rPr>
        <w:t>tic</w:t>
      </w:r>
      <w:r w:rsidR="005B0A81" w:rsidRPr="005B0A81">
        <w:rPr>
          <w:rFonts w:cstheme="minorHAnsi"/>
          <w:lang w:val="en-US" w:eastAsia="ja-JP"/>
        </w:rPr>
        <w:t xml:space="preserve"> group</w:t>
      </w:r>
      <w:r w:rsidR="005B0A81">
        <w:rPr>
          <w:rFonts w:cstheme="minorHAnsi"/>
          <w:lang w:val="en-US" w:eastAsia="ja-JP"/>
        </w:rPr>
        <w:t>ings</w:t>
      </w:r>
      <w:r w:rsidR="005B0A81" w:rsidRPr="005B0A81">
        <w:rPr>
          <w:rFonts w:cstheme="minorHAnsi"/>
          <w:lang w:val="en-US" w:eastAsia="ja-JP"/>
        </w:rPr>
        <w:t xml:space="preserve"> and complexity splits.</w:t>
      </w:r>
    </w:p>
    <w:p w:rsidR="009C0289" w:rsidRDefault="005B0A81" w:rsidP="00EC4988">
      <w:pPr>
        <w:spacing w:before="140" w:after="140" w:line="270" w:lineRule="atLeast"/>
        <w:ind w:right="-194"/>
        <w:rPr>
          <w:rFonts w:cstheme="minorHAnsi"/>
          <w:lang w:val="en-US" w:eastAsia="ja-JP"/>
        </w:rPr>
      </w:pPr>
      <w:r>
        <w:rPr>
          <w:rFonts w:cstheme="minorHAnsi"/>
          <w:lang w:val="en-US" w:eastAsia="ja-JP"/>
        </w:rPr>
        <w:t xml:space="preserve">IHPA is finalising Version 1 of </w:t>
      </w:r>
      <w:r w:rsidR="00E97443">
        <w:rPr>
          <w:rFonts w:cstheme="minorHAnsi"/>
          <w:lang w:val="en-US" w:eastAsia="ja-JP"/>
        </w:rPr>
        <w:t xml:space="preserve">the </w:t>
      </w:r>
      <w:r>
        <w:rPr>
          <w:rFonts w:cstheme="minorHAnsi"/>
          <w:lang w:val="en-US" w:eastAsia="ja-JP"/>
        </w:rPr>
        <w:t>AECC, with the final report to be</w:t>
      </w:r>
      <w:r w:rsidR="002F6204">
        <w:rPr>
          <w:rFonts w:cstheme="minorHAnsi"/>
          <w:lang w:val="en-US" w:eastAsia="ja-JP"/>
        </w:rPr>
        <w:t xml:space="preserve"> published on IHPA’s website</w:t>
      </w:r>
      <w:r>
        <w:rPr>
          <w:rFonts w:cstheme="minorHAnsi"/>
          <w:lang w:val="en-US" w:eastAsia="ja-JP"/>
        </w:rPr>
        <w:t xml:space="preserve"> </w:t>
      </w:r>
      <w:r w:rsidR="00090AC6">
        <w:rPr>
          <w:rFonts w:cstheme="minorHAnsi"/>
          <w:lang w:val="en-US" w:eastAsia="ja-JP"/>
        </w:rPr>
        <w:br/>
      </w:r>
      <w:r>
        <w:rPr>
          <w:rFonts w:cstheme="minorHAnsi"/>
          <w:lang w:val="en-US" w:eastAsia="ja-JP"/>
        </w:rPr>
        <w:t xml:space="preserve">in late 2018. </w:t>
      </w:r>
      <w:r w:rsidR="009C0289">
        <w:rPr>
          <w:rFonts w:cstheme="minorHAnsi"/>
          <w:lang w:val="en-US" w:eastAsia="ja-JP"/>
        </w:rPr>
        <w:t xml:space="preserve">The pricing of emergency department care </w:t>
      </w:r>
      <w:r w:rsidR="00090AC6">
        <w:rPr>
          <w:rFonts w:cstheme="minorHAnsi"/>
          <w:lang w:val="en-US" w:eastAsia="ja-JP"/>
        </w:rPr>
        <w:t xml:space="preserve">for NEP19 </w:t>
      </w:r>
      <w:r w:rsidR="009C0289">
        <w:rPr>
          <w:rFonts w:cstheme="minorHAnsi"/>
          <w:lang w:val="en-US" w:eastAsia="ja-JP"/>
        </w:rPr>
        <w:t>is discussed in Chapter Six.</w:t>
      </w:r>
    </w:p>
    <w:p w:rsidR="00BF40E7" w:rsidRDefault="00BF40E7" w:rsidP="00EC4988">
      <w:pPr>
        <w:spacing w:before="140" w:after="140" w:line="270" w:lineRule="atLeast"/>
        <w:ind w:right="-194"/>
        <w:rPr>
          <w:rFonts w:cstheme="minorHAnsi"/>
          <w:lang w:val="en-US" w:eastAsia="ja-JP"/>
        </w:rPr>
      </w:pPr>
      <w:r>
        <w:rPr>
          <w:rFonts w:cstheme="minorHAnsi"/>
          <w:lang w:val="en-US" w:eastAsia="ja-JP"/>
        </w:rPr>
        <w:t>The application of the</w:t>
      </w:r>
      <w:r w:rsidR="00477B9B">
        <w:rPr>
          <w:rFonts w:cstheme="minorHAnsi"/>
          <w:lang w:val="en-US" w:eastAsia="ja-JP"/>
        </w:rPr>
        <w:t xml:space="preserve"> diagnosis-based AECC to emergency services remains</w:t>
      </w:r>
      <w:r>
        <w:rPr>
          <w:rFonts w:cstheme="minorHAnsi"/>
          <w:lang w:val="en-US" w:eastAsia="ja-JP"/>
        </w:rPr>
        <w:t xml:space="preserve"> under consideration. </w:t>
      </w:r>
      <w:r w:rsidR="008029C0">
        <w:rPr>
          <w:rFonts w:cstheme="minorHAnsi"/>
          <w:lang w:val="en-US" w:eastAsia="ja-JP"/>
        </w:rPr>
        <w:t>Emergency services are usually located in small rural and remote hospitals and coll</w:t>
      </w:r>
      <w:r w:rsidR="00477B9B">
        <w:rPr>
          <w:rFonts w:cstheme="minorHAnsi"/>
          <w:lang w:val="en-US" w:eastAsia="ja-JP"/>
        </w:rPr>
        <w:t>ect limited patient information</w:t>
      </w:r>
      <w:r w:rsidR="008029C0">
        <w:rPr>
          <w:rFonts w:cstheme="minorHAnsi"/>
          <w:lang w:val="en-US" w:eastAsia="ja-JP"/>
        </w:rPr>
        <w:t xml:space="preserve">. IHPA is working with jurisdictions to determine whether emergency services could collect a subset of diagnosis data using the </w:t>
      </w:r>
      <w:hyperlink r:id="rId38" w:history="1">
        <w:r w:rsidR="008029C0" w:rsidRPr="00A0577D">
          <w:rPr>
            <w:rStyle w:val="Hyperlink"/>
            <w:color w:val="008542" w:themeColor="accent2"/>
          </w:rPr>
          <w:t>Emergency Department Principal Diagnosis Short List</w:t>
        </w:r>
      </w:hyperlink>
      <w:r w:rsidR="008029C0">
        <w:rPr>
          <w:rFonts w:cstheme="minorHAnsi"/>
          <w:lang w:val="en-US" w:eastAsia="ja-JP"/>
        </w:rPr>
        <w:t xml:space="preserve"> </w:t>
      </w:r>
      <w:r w:rsidR="00076592">
        <w:rPr>
          <w:rFonts w:cstheme="minorHAnsi"/>
          <w:lang w:val="en-US" w:eastAsia="ja-JP"/>
        </w:rPr>
        <w:t xml:space="preserve">(the Short List) </w:t>
      </w:r>
      <w:r w:rsidR="008029C0">
        <w:rPr>
          <w:rFonts w:cstheme="minorHAnsi"/>
          <w:lang w:val="en-US" w:eastAsia="ja-JP"/>
        </w:rPr>
        <w:t xml:space="preserve">to support </w:t>
      </w:r>
      <w:r w:rsidR="00477B9B">
        <w:rPr>
          <w:rFonts w:cstheme="minorHAnsi"/>
          <w:lang w:val="en-US" w:eastAsia="ja-JP"/>
        </w:rPr>
        <w:t>implementation</w:t>
      </w:r>
      <w:r w:rsidR="00076592">
        <w:rPr>
          <w:rFonts w:cstheme="minorHAnsi"/>
          <w:lang w:val="en-US" w:eastAsia="ja-JP"/>
        </w:rPr>
        <w:t xml:space="preserve"> of</w:t>
      </w:r>
      <w:r w:rsidR="008029C0">
        <w:rPr>
          <w:rFonts w:cstheme="minorHAnsi"/>
          <w:lang w:val="en-US" w:eastAsia="ja-JP"/>
        </w:rPr>
        <w:t xml:space="preserve"> the AECC</w:t>
      </w:r>
      <w:r w:rsidR="00477B9B">
        <w:rPr>
          <w:rFonts w:cstheme="minorHAnsi"/>
          <w:lang w:val="en-US" w:eastAsia="ja-JP"/>
        </w:rPr>
        <w:t xml:space="preserve"> for these services</w:t>
      </w:r>
      <w:r w:rsidR="008029C0">
        <w:rPr>
          <w:rFonts w:cstheme="minorHAnsi"/>
          <w:lang w:val="en-US" w:eastAsia="ja-JP"/>
        </w:rPr>
        <w:t>.</w:t>
      </w:r>
    </w:p>
    <w:p w:rsidR="001716A0" w:rsidRDefault="001716A0" w:rsidP="00EC4988">
      <w:pPr>
        <w:spacing w:before="140" w:after="140" w:line="270" w:lineRule="atLeast"/>
        <w:ind w:right="-53"/>
        <w:rPr>
          <w:rFonts w:cstheme="minorHAnsi"/>
          <w:lang w:val="en-US" w:eastAsia="ja-JP"/>
        </w:rPr>
      </w:pPr>
      <w:r>
        <w:rPr>
          <w:rFonts w:cstheme="minorHAnsi"/>
          <w:lang w:val="en-US" w:eastAsia="ja-JP"/>
        </w:rPr>
        <w:t>Improvement</w:t>
      </w:r>
      <w:r w:rsidR="00EB1E1F">
        <w:rPr>
          <w:rFonts w:cstheme="minorHAnsi"/>
          <w:lang w:val="en-US" w:eastAsia="ja-JP"/>
        </w:rPr>
        <w:t>s</w:t>
      </w:r>
      <w:r>
        <w:rPr>
          <w:rFonts w:cstheme="minorHAnsi"/>
          <w:lang w:val="en-US" w:eastAsia="ja-JP"/>
        </w:rPr>
        <w:t xml:space="preserve"> in the reporting of diagnosis information in emergency department and emergency services will support future </w:t>
      </w:r>
      <w:r w:rsidR="005D562B">
        <w:rPr>
          <w:rFonts w:cstheme="minorHAnsi"/>
          <w:lang w:val="en-US" w:eastAsia="ja-JP"/>
        </w:rPr>
        <w:t>versions</w:t>
      </w:r>
      <w:r w:rsidR="00B30EF2">
        <w:rPr>
          <w:rFonts w:cstheme="minorHAnsi"/>
          <w:lang w:val="en-US" w:eastAsia="ja-JP"/>
        </w:rPr>
        <w:t xml:space="preserve"> of the AECC. I</w:t>
      </w:r>
      <w:r>
        <w:rPr>
          <w:rFonts w:cstheme="minorHAnsi"/>
          <w:lang w:val="en-US" w:eastAsia="ja-JP"/>
        </w:rPr>
        <w:t>ntroduction of the Short List from 2018-19 is intended to drive</w:t>
      </w:r>
      <w:r>
        <w:t xml:space="preserve"> consistency in diagnosis reporting and replace inconsistencies whereby states and territories have developed localised short lists and </w:t>
      </w:r>
      <w:r w:rsidR="00B171D9">
        <w:t>use</w:t>
      </w:r>
      <w:r>
        <w:t xml:space="preserve"> different classifications. IHPA has finalised its </w:t>
      </w:r>
      <w:r w:rsidR="0095418E">
        <w:t>interoperability</w:t>
      </w:r>
      <w:r>
        <w:t xml:space="preserve"> tool between the ICD-10-AM and </w:t>
      </w:r>
      <w:hyperlink r:id="rId39" w:history="1">
        <w:r w:rsidRPr="00111599">
          <w:rPr>
            <w:rStyle w:val="Hyperlink"/>
            <w:color w:val="008542" w:themeColor="accent2"/>
          </w:rPr>
          <w:t>SNOMED</w:t>
        </w:r>
        <w:r w:rsidR="00B30EF2" w:rsidRPr="00111599">
          <w:rPr>
            <w:rStyle w:val="Hyperlink"/>
            <w:color w:val="008542" w:themeColor="accent2"/>
          </w:rPr>
          <w:t xml:space="preserve"> CT-AU</w:t>
        </w:r>
      </w:hyperlink>
      <w:r w:rsidR="00B30EF2">
        <w:t xml:space="preserve"> </w:t>
      </w:r>
      <w:proofErr w:type="gramStart"/>
      <w:r>
        <w:t>classifications which</w:t>
      </w:r>
      <w:proofErr w:type="gramEnd"/>
      <w:r>
        <w:t xml:space="preserve"> will also </w:t>
      </w:r>
      <w:r w:rsidR="0095418E">
        <w:t>support greater</w:t>
      </w:r>
      <w:r>
        <w:t xml:space="preserve"> consistency in the reporting of principal diagnosis data</w:t>
      </w:r>
      <w:r w:rsidR="00B30EF2">
        <w:t xml:space="preserve"> nationally</w:t>
      </w:r>
      <w:r>
        <w:t>.</w:t>
      </w:r>
    </w:p>
    <w:p w:rsidR="002A33A3" w:rsidRPr="009E2B11" w:rsidRDefault="002A33A3" w:rsidP="00EC4988">
      <w:pPr>
        <w:pStyle w:val="Heading2"/>
        <w:spacing w:line="270" w:lineRule="atLeast"/>
        <w:ind w:left="737" w:hanging="737"/>
      </w:pPr>
      <w:bookmarkStart w:id="103" w:name="_Toc485391466"/>
      <w:bookmarkStart w:id="104" w:name="_Toc486257873"/>
      <w:bookmarkStart w:id="105" w:name="_Toc487035278"/>
      <w:r w:rsidRPr="009E2B11">
        <w:t>4.</w:t>
      </w:r>
      <w:r w:rsidR="008268E6">
        <w:t>6</w:t>
      </w:r>
      <w:r w:rsidRPr="009E2B11">
        <w:tab/>
        <w:t>Teaching, training and research</w:t>
      </w:r>
      <w:bookmarkEnd w:id="103"/>
      <w:bookmarkEnd w:id="104"/>
      <w:bookmarkEnd w:id="105"/>
    </w:p>
    <w:p w:rsidR="00CA6E8A" w:rsidRPr="009E2B11" w:rsidRDefault="00CA6E8A" w:rsidP="00EC4988">
      <w:pPr>
        <w:pStyle w:val="Heading3"/>
        <w:spacing w:before="120" w:line="270" w:lineRule="atLeast"/>
      </w:pPr>
      <w:r>
        <w:t>4.</w:t>
      </w:r>
      <w:r w:rsidR="008268E6">
        <w:t>6</w:t>
      </w:r>
      <w:r>
        <w:t>.1</w:t>
      </w:r>
      <w:r w:rsidRPr="009E2B11">
        <w:tab/>
      </w:r>
      <w:r>
        <w:t>Australian Teaching and Training Classification</w:t>
      </w:r>
    </w:p>
    <w:p w:rsidR="00D701DD" w:rsidRDefault="002A33A3" w:rsidP="00EC4988">
      <w:pPr>
        <w:spacing w:before="140" w:after="140" w:line="270" w:lineRule="atLeast"/>
        <w:ind w:right="-53"/>
      </w:pPr>
      <w:r w:rsidRPr="009E2B11">
        <w:t xml:space="preserve">Teaching, training and research activities represent an important role of the public hospital system alongside the provision of care to patients. However, there is currently no acceptable classification system for </w:t>
      </w:r>
      <w:r w:rsidR="008D0DEB">
        <w:t>teaching, training and research</w:t>
      </w:r>
      <w:r w:rsidRPr="009E2B11">
        <w:t xml:space="preserve"> </w:t>
      </w:r>
      <w:r w:rsidR="008D0DEB">
        <w:t xml:space="preserve">to allow </w:t>
      </w:r>
      <w:proofErr w:type="gramStart"/>
      <w:r w:rsidR="008D0DEB">
        <w:t>for the</w:t>
      </w:r>
      <w:proofErr w:type="gramEnd"/>
      <w:r w:rsidR="008D0DEB">
        <w:t xml:space="preserve"> activities</w:t>
      </w:r>
      <w:r w:rsidRPr="009E2B11">
        <w:t xml:space="preserve"> to be priced.</w:t>
      </w:r>
      <w:r w:rsidR="00210F34">
        <w:t xml:space="preserve"> </w:t>
      </w:r>
    </w:p>
    <w:p w:rsidR="009F6253" w:rsidRDefault="00090AC6" w:rsidP="00090AC6">
      <w:pPr>
        <w:spacing w:before="140" w:after="140" w:line="270" w:lineRule="atLeast"/>
        <w:ind w:right="-53"/>
      </w:pPr>
      <w:r>
        <w:t>T</w:t>
      </w:r>
      <w:r w:rsidR="00210F34">
        <w:t>eachi</w:t>
      </w:r>
      <w:r w:rsidR="005E4EDE">
        <w:t>ng and</w:t>
      </w:r>
      <w:r w:rsidR="00210F34">
        <w:t xml:space="preserve"> training activities </w:t>
      </w:r>
      <w:r w:rsidR="009D3280">
        <w:t>are</w:t>
      </w:r>
      <w:r>
        <w:t xml:space="preserve"> therefore</w:t>
      </w:r>
      <w:r w:rsidR="009D3280">
        <w:t xml:space="preserve"> </w:t>
      </w:r>
      <w:r>
        <w:t xml:space="preserve">currently </w:t>
      </w:r>
      <w:r w:rsidR="00210F34">
        <w:t>block funded</w:t>
      </w:r>
      <w:r w:rsidR="009D3280">
        <w:t xml:space="preserve"> </w:t>
      </w:r>
      <w:r>
        <w:t>except where</w:t>
      </w:r>
      <w:r w:rsidR="009F6253">
        <w:t xml:space="preserve"> teaching and training </w:t>
      </w:r>
      <w:r w:rsidR="00D13A75">
        <w:t>is</w:t>
      </w:r>
      <w:r w:rsidR="009F6253">
        <w:t xml:space="preserve"> in </w:t>
      </w:r>
      <w:r w:rsidR="00D701DD">
        <w:t>conjunction with patient care (</w:t>
      </w:r>
      <w:r w:rsidR="009F6253">
        <w:t xml:space="preserve">embedded </w:t>
      </w:r>
      <w:r w:rsidR="009066F8">
        <w:t>teaching and training</w:t>
      </w:r>
      <w:r w:rsidR="009F6253">
        <w:t xml:space="preserve">), </w:t>
      </w:r>
      <w:r w:rsidR="00D13A75">
        <w:t xml:space="preserve">such </w:t>
      </w:r>
      <w:r w:rsidR="009F6253">
        <w:t xml:space="preserve">as </w:t>
      </w:r>
      <w:r>
        <w:t>ward rounds. These</w:t>
      </w:r>
      <w:r w:rsidR="009F6253">
        <w:t xml:space="preserve"> costs </w:t>
      </w:r>
      <w:proofErr w:type="gramStart"/>
      <w:r w:rsidR="009F6253">
        <w:t>are reported</w:t>
      </w:r>
      <w:proofErr w:type="gramEnd"/>
      <w:r w:rsidR="009F6253">
        <w:t xml:space="preserve"> as part of routine care and </w:t>
      </w:r>
      <w:r w:rsidR="00D13A75">
        <w:t xml:space="preserve">the costs are reflected </w:t>
      </w:r>
      <w:r w:rsidR="009F6253">
        <w:t>in the ABF price.</w:t>
      </w:r>
    </w:p>
    <w:p w:rsidR="002A33A3" w:rsidRPr="009E2B11" w:rsidRDefault="00B73401" w:rsidP="008D0DEB">
      <w:pPr>
        <w:spacing w:before="140" w:after="140" w:line="270" w:lineRule="atLeast"/>
        <w:ind w:right="89"/>
      </w:pPr>
      <w:r>
        <w:t xml:space="preserve">IHPA </w:t>
      </w:r>
      <w:r w:rsidR="00090AC6">
        <w:t xml:space="preserve">has </w:t>
      </w:r>
      <w:r w:rsidR="00E20CFA">
        <w:t>investigated whether</w:t>
      </w:r>
      <w:r>
        <w:t xml:space="preserve"> t</w:t>
      </w:r>
      <w:r w:rsidR="000F2F48">
        <w:t>he key technical requirements for</w:t>
      </w:r>
      <w:r>
        <w:t xml:space="preserve"> ABF </w:t>
      </w:r>
      <w:proofErr w:type="gramStart"/>
      <w:r>
        <w:t>could be met</w:t>
      </w:r>
      <w:proofErr w:type="gramEnd"/>
      <w:r>
        <w:t xml:space="preserve"> for teaching, training and research</w:t>
      </w:r>
      <w:r w:rsidR="00090AC6">
        <w:t>, including through</w:t>
      </w:r>
      <w:r>
        <w:t xml:space="preserve"> </w:t>
      </w:r>
      <w:r w:rsidR="000F2F48">
        <w:t>a</w:t>
      </w:r>
      <w:r>
        <w:t xml:space="preserve"> comprehensive </w:t>
      </w:r>
      <w:hyperlink r:id="rId40" w:history="1">
        <w:r w:rsidRPr="00504B51">
          <w:rPr>
            <w:rStyle w:val="Hyperlink"/>
            <w:color w:val="008542" w:themeColor="accent2"/>
          </w:rPr>
          <w:t>costing study</w:t>
        </w:r>
      </w:hyperlink>
      <w:r>
        <w:t xml:space="preserve"> </w:t>
      </w:r>
      <w:r w:rsidR="008717DA">
        <w:t>in 2015-16</w:t>
      </w:r>
      <w:r w:rsidR="000F2F48">
        <w:t xml:space="preserve">. The study </w:t>
      </w:r>
      <w:r w:rsidR="008717DA">
        <w:t>concluded</w:t>
      </w:r>
      <w:r w:rsidR="002A33A3" w:rsidRPr="009E2B11">
        <w:t xml:space="preserve"> that it </w:t>
      </w:r>
      <w:r w:rsidR="00E20CFA">
        <w:t>was</w:t>
      </w:r>
      <w:r w:rsidR="002A33A3" w:rsidRPr="009E2B11">
        <w:t xml:space="preserve"> feasible to develop a teaching and training classification.</w:t>
      </w:r>
    </w:p>
    <w:p w:rsidR="008D0DEB" w:rsidRDefault="00292830" w:rsidP="00EC4988">
      <w:pPr>
        <w:spacing w:before="140" w:after="140" w:line="270" w:lineRule="atLeast"/>
        <w:ind w:right="-53"/>
        <w:rPr>
          <w:rFonts w:cs="Arial"/>
        </w:rPr>
      </w:pPr>
      <w:r w:rsidRPr="00540AB1">
        <w:rPr>
          <w:rFonts w:cs="Arial"/>
        </w:rPr>
        <w:t>IHPA has</w:t>
      </w:r>
      <w:r>
        <w:rPr>
          <w:rFonts w:cs="Arial"/>
        </w:rPr>
        <w:t xml:space="preserve"> since </w:t>
      </w:r>
      <w:r w:rsidRPr="00540AB1">
        <w:rPr>
          <w:rFonts w:cs="Arial"/>
        </w:rPr>
        <w:t xml:space="preserve">undertaken a program of work to develop the first version of the </w:t>
      </w:r>
      <w:r>
        <w:rPr>
          <w:rFonts w:cs="Arial"/>
        </w:rPr>
        <w:t>Australian Teaching and Training Classification (</w:t>
      </w:r>
      <w:r w:rsidRPr="00540AB1">
        <w:rPr>
          <w:rFonts w:cs="Arial"/>
        </w:rPr>
        <w:t>ATTC</w:t>
      </w:r>
      <w:r>
        <w:rPr>
          <w:rFonts w:cs="Arial"/>
        </w:rPr>
        <w:t>)</w:t>
      </w:r>
      <w:r w:rsidR="00941C0B">
        <w:rPr>
          <w:rFonts w:cs="Arial"/>
        </w:rPr>
        <w:t>.</w:t>
      </w:r>
      <w:r w:rsidR="009D6C13">
        <w:rPr>
          <w:rFonts w:cs="Arial"/>
        </w:rPr>
        <w:t xml:space="preserve"> The ATTC will assist health services with the administrative management of teaching and training in hospitals, improve statistical reporting, enable quality improvement initiatives</w:t>
      </w:r>
      <w:r w:rsidR="008D0DEB">
        <w:rPr>
          <w:rFonts w:cs="Arial"/>
        </w:rPr>
        <w:t xml:space="preserve"> and improve the transparency and efficiency of funding.</w:t>
      </w:r>
    </w:p>
    <w:p w:rsidR="00C470DE" w:rsidRDefault="008D0DEB" w:rsidP="008D0DEB">
      <w:pPr>
        <w:spacing w:before="140" w:after="140" w:line="270" w:lineRule="atLeast"/>
        <w:ind w:right="-53"/>
      </w:pPr>
      <w:r>
        <w:rPr>
          <w:rFonts w:cs="Arial"/>
        </w:rPr>
        <w:t>A</w:t>
      </w:r>
      <w:r w:rsidR="000F2F48">
        <w:rPr>
          <w:rFonts w:cs="Arial"/>
        </w:rPr>
        <w:t>T</w:t>
      </w:r>
      <w:r>
        <w:rPr>
          <w:rFonts w:cs="Arial"/>
        </w:rPr>
        <w:t xml:space="preserve">TC </w:t>
      </w:r>
      <w:r w:rsidR="000F2F48">
        <w:rPr>
          <w:rFonts w:cs="Arial"/>
        </w:rPr>
        <w:t xml:space="preserve">development </w:t>
      </w:r>
      <w:proofErr w:type="gramStart"/>
      <w:r w:rsidR="009D6C13">
        <w:rPr>
          <w:rFonts w:cs="Arial"/>
        </w:rPr>
        <w:t>has been informed</w:t>
      </w:r>
      <w:proofErr w:type="gramEnd"/>
      <w:r w:rsidR="009D6C13">
        <w:rPr>
          <w:rFonts w:cs="Arial"/>
        </w:rPr>
        <w:t xml:space="preserve"> by the </w:t>
      </w:r>
      <w:r w:rsidR="00B66FA8">
        <w:rPr>
          <w:rFonts w:cs="Arial"/>
        </w:rPr>
        <w:t>costing study and</w:t>
      </w:r>
      <w:r w:rsidR="009D6C13">
        <w:rPr>
          <w:rFonts w:cs="Arial"/>
        </w:rPr>
        <w:t xml:space="preserve"> </w:t>
      </w:r>
      <w:r w:rsidR="000F2F48">
        <w:rPr>
          <w:rFonts w:cs="Arial"/>
        </w:rPr>
        <w:t xml:space="preserve">stakeholder </w:t>
      </w:r>
      <w:r w:rsidR="009D6C13">
        <w:rPr>
          <w:rFonts w:cs="Arial"/>
        </w:rPr>
        <w:t>consultation</w:t>
      </w:r>
      <w:r w:rsidR="00B66FA8">
        <w:rPr>
          <w:rFonts w:cs="Arial"/>
        </w:rPr>
        <w:t xml:space="preserve">. </w:t>
      </w:r>
      <w:r w:rsidR="009066F8">
        <w:rPr>
          <w:rFonts w:cs="Arial"/>
        </w:rPr>
        <w:br/>
      </w:r>
      <w:r>
        <w:rPr>
          <w:rFonts w:cs="Arial"/>
        </w:rPr>
        <w:t xml:space="preserve">The major classification variables </w:t>
      </w:r>
      <w:proofErr w:type="gramStart"/>
      <w:r>
        <w:rPr>
          <w:rFonts w:cs="Arial"/>
        </w:rPr>
        <w:t>have been identified</w:t>
      </w:r>
      <w:proofErr w:type="gramEnd"/>
      <w:r>
        <w:rPr>
          <w:rFonts w:cs="Arial"/>
        </w:rPr>
        <w:t xml:space="preserve"> as profession and training stage. </w:t>
      </w:r>
      <w:hyperlink r:id="rId41" w:history="1">
        <w:r w:rsidR="008717DA">
          <w:rPr>
            <w:rStyle w:val="Hyperlink"/>
            <w:color w:val="008542" w:themeColor="accent2"/>
          </w:rPr>
          <w:t>P</w:t>
        </w:r>
        <w:r w:rsidR="009D6C13" w:rsidRPr="009D6C13">
          <w:rPr>
            <w:rStyle w:val="Hyperlink"/>
            <w:color w:val="008542" w:themeColor="accent2"/>
          </w:rPr>
          <w:t>ublic consultation</w:t>
        </w:r>
      </w:hyperlink>
      <w:r w:rsidR="008717DA" w:rsidRPr="008717DA">
        <w:t xml:space="preserve"> on </w:t>
      </w:r>
      <w:r w:rsidR="000F2F48">
        <w:t xml:space="preserve">a </w:t>
      </w:r>
      <w:r w:rsidR="008717DA" w:rsidRPr="008717DA">
        <w:t xml:space="preserve">draft </w:t>
      </w:r>
      <w:r w:rsidR="000F2F48">
        <w:t>ATTC</w:t>
      </w:r>
      <w:r w:rsidR="008717DA" w:rsidRPr="008717DA">
        <w:t xml:space="preserve"> occurred</w:t>
      </w:r>
      <w:r w:rsidR="006737C9">
        <w:rPr>
          <w:rFonts w:cs="Arial"/>
        </w:rPr>
        <w:t xml:space="preserve"> in late 2017</w:t>
      </w:r>
      <w:r w:rsidR="000F2F48">
        <w:rPr>
          <w:rFonts w:cs="Arial"/>
        </w:rPr>
        <w:t xml:space="preserve"> and s</w:t>
      </w:r>
      <w:r w:rsidR="00B66FA8">
        <w:t xml:space="preserve">takeholders were broadly supportive, </w:t>
      </w:r>
      <w:r w:rsidR="009066F8">
        <w:br/>
      </w:r>
      <w:r w:rsidR="00B66FA8">
        <w:t xml:space="preserve">but requested </w:t>
      </w:r>
      <w:r w:rsidR="000F772C">
        <w:t xml:space="preserve">a </w:t>
      </w:r>
      <w:r w:rsidR="00B66FA8">
        <w:t xml:space="preserve">greater </w:t>
      </w:r>
      <w:r w:rsidR="000F772C">
        <w:t xml:space="preserve">level </w:t>
      </w:r>
      <w:r w:rsidR="00B66FA8">
        <w:t xml:space="preserve">granularity </w:t>
      </w:r>
      <w:r w:rsidR="000F772C">
        <w:t>for</w:t>
      </w:r>
      <w:r w:rsidR="00B66FA8">
        <w:t xml:space="preserve"> specialties within each profession</w:t>
      </w:r>
      <w:r w:rsidR="000F772C">
        <w:t>.</w:t>
      </w:r>
    </w:p>
    <w:p w:rsidR="00C470DE" w:rsidRDefault="00C470DE" w:rsidP="00EC4988">
      <w:pPr>
        <w:spacing w:before="140" w:after="140" w:line="270" w:lineRule="atLeast"/>
        <w:ind w:right="-53"/>
      </w:pPr>
      <w:r>
        <w:t xml:space="preserve">While the costing study </w:t>
      </w:r>
      <w:r w:rsidR="00090AC6">
        <w:t>did identify other variable</w:t>
      </w:r>
      <w:r w:rsidR="009066F8">
        <w:t>s</w:t>
      </w:r>
      <w:r w:rsidR="00090AC6">
        <w:t xml:space="preserve"> which were predictors of costs, small </w:t>
      </w:r>
      <w:r w:rsidR="00A0577D">
        <w:br/>
      </w:r>
      <w:r w:rsidR="00090AC6">
        <w:t xml:space="preserve">sample sizes meant that stable classes could not be determined. </w:t>
      </w:r>
      <w:r w:rsidR="00A0577D">
        <w:t>C</w:t>
      </w:r>
      <w:r>
        <w:t>lassification refinement to incorporate these variables will require further activity and cost data collection by jurisdictions.</w:t>
      </w:r>
    </w:p>
    <w:p w:rsidR="009F70C0" w:rsidRDefault="009F70C0" w:rsidP="00EC4988">
      <w:pPr>
        <w:spacing w:before="140" w:after="140" w:line="270" w:lineRule="atLeast"/>
        <w:ind w:right="-53"/>
        <w:rPr>
          <w:rFonts w:cs="Arial"/>
        </w:rPr>
      </w:pPr>
      <w:r>
        <w:rPr>
          <w:rFonts w:cs="Arial"/>
        </w:rPr>
        <w:t xml:space="preserve">A key challenge in the implementation of the ATTC is the availability of activity and cost data. </w:t>
      </w:r>
      <w:r w:rsidRPr="00C86424">
        <w:t xml:space="preserve">Teaching and training activity </w:t>
      </w:r>
      <w:proofErr w:type="gramStart"/>
      <w:r w:rsidR="009E6C4C">
        <w:t>has</w:t>
      </w:r>
      <w:r w:rsidRPr="00C86424">
        <w:t xml:space="preserve"> been collected</w:t>
      </w:r>
      <w:proofErr w:type="gramEnd"/>
      <w:r w:rsidRPr="00C86424">
        <w:t xml:space="preserve"> on a best endeavours basis since </w:t>
      </w:r>
      <w:r w:rsidR="001D2B68">
        <w:t>2014-15</w:t>
      </w:r>
      <w:r w:rsidRPr="00C86424">
        <w:t xml:space="preserve">, with research data included in the data set from </w:t>
      </w:r>
      <w:r w:rsidR="001D2B68">
        <w:t>2016-17</w:t>
      </w:r>
      <w:r w:rsidRPr="00C86424">
        <w:t>.</w:t>
      </w:r>
      <w:r w:rsidRPr="009F70C0">
        <w:t xml:space="preserve"> </w:t>
      </w:r>
      <w:r w:rsidRPr="00C86424">
        <w:t xml:space="preserve">There has been a substantial increase in data reported </w:t>
      </w:r>
      <w:r w:rsidR="009E6C4C">
        <w:t xml:space="preserve">by jurisdictions over this time and these improvements </w:t>
      </w:r>
      <w:proofErr w:type="gramStart"/>
      <w:r w:rsidR="009E6C4C">
        <w:t>are expected</w:t>
      </w:r>
      <w:proofErr w:type="gramEnd"/>
      <w:r w:rsidR="009E6C4C">
        <w:t xml:space="preserve"> to continue</w:t>
      </w:r>
      <w:r>
        <w:t>.</w:t>
      </w:r>
    </w:p>
    <w:p w:rsidR="009C1DF5" w:rsidRPr="00F90E1B" w:rsidRDefault="00655364" w:rsidP="00EC4988">
      <w:pPr>
        <w:spacing w:before="140" w:after="140" w:line="270" w:lineRule="atLeast"/>
        <w:ind w:right="-53"/>
        <w:rPr>
          <w:rFonts w:cs="Arial"/>
        </w:rPr>
      </w:pPr>
      <w:r>
        <w:rPr>
          <w:rFonts w:cs="Arial"/>
        </w:rPr>
        <w:t xml:space="preserve">Version 4 of the </w:t>
      </w:r>
      <w:r>
        <w:rPr>
          <w:rFonts w:cs="Arial"/>
          <w:i/>
        </w:rPr>
        <w:t>Australian Hospital Patient Costing Standards</w:t>
      </w:r>
      <w:r w:rsidR="00F90E1B">
        <w:rPr>
          <w:rFonts w:cs="Arial"/>
          <w:i/>
        </w:rPr>
        <w:t xml:space="preserve"> </w:t>
      </w:r>
      <w:r w:rsidR="00F90E1B">
        <w:rPr>
          <w:rFonts w:cs="Arial"/>
        </w:rPr>
        <w:t>was published in February 2018 and</w:t>
      </w:r>
      <w:r w:rsidR="00F90E1B">
        <w:rPr>
          <w:rFonts w:cs="Arial"/>
          <w:i/>
        </w:rPr>
        <w:t xml:space="preserve"> </w:t>
      </w:r>
      <w:r w:rsidR="00F90E1B">
        <w:rPr>
          <w:rFonts w:cs="Arial"/>
        </w:rPr>
        <w:t xml:space="preserve">includes a </w:t>
      </w:r>
      <w:hyperlink r:id="rId42" w:history="1">
        <w:proofErr w:type="gramStart"/>
        <w:r w:rsidR="00F90E1B" w:rsidRPr="00F90E1B">
          <w:rPr>
            <w:rStyle w:val="Hyperlink"/>
            <w:color w:val="008542" w:themeColor="accent2"/>
          </w:rPr>
          <w:t>Costing Guideline</w:t>
        </w:r>
      </w:hyperlink>
      <w:r w:rsidR="00F90E1B">
        <w:rPr>
          <w:rFonts w:cs="Arial"/>
        </w:rPr>
        <w:t xml:space="preserve"> outlining how to identify and record expenses relating to direct and indirect teaching</w:t>
      </w:r>
      <w:proofErr w:type="gramEnd"/>
      <w:r w:rsidR="00F90E1B">
        <w:rPr>
          <w:rFonts w:cs="Arial"/>
        </w:rPr>
        <w:t xml:space="preserve"> and training activities. </w:t>
      </w:r>
      <w:r w:rsidR="001473F2">
        <w:rPr>
          <w:rFonts w:cs="Arial"/>
        </w:rPr>
        <w:t xml:space="preserve">It </w:t>
      </w:r>
      <w:proofErr w:type="gramStart"/>
      <w:r w:rsidR="001473F2">
        <w:rPr>
          <w:rFonts w:cs="Arial"/>
        </w:rPr>
        <w:t>is intended</w:t>
      </w:r>
      <w:proofErr w:type="gramEnd"/>
      <w:r w:rsidR="001473F2">
        <w:rPr>
          <w:rFonts w:cs="Arial"/>
        </w:rPr>
        <w:t xml:space="preserve"> that t</w:t>
      </w:r>
      <w:r w:rsidR="00F90E1B">
        <w:rPr>
          <w:rFonts w:cs="Arial"/>
        </w:rPr>
        <w:t>he Costing Guideline will su</w:t>
      </w:r>
      <w:r w:rsidR="001473F2">
        <w:rPr>
          <w:rFonts w:cs="Arial"/>
        </w:rPr>
        <w:t xml:space="preserve">pport states and territories in improving the collection and reporting of these costs to support future refinement of the ATTC and </w:t>
      </w:r>
      <w:r w:rsidR="009F70C0">
        <w:rPr>
          <w:rFonts w:cs="Arial"/>
        </w:rPr>
        <w:t xml:space="preserve">an appropriate </w:t>
      </w:r>
      <w:r w:rsidR="001473F2">
        <w:rPr>
          <w:rFonts w:cs="Arial"/>
        </w:rPr>
        <w:t>timeline for pricing these activities.</w:t>
      </w:r>
      <w:r w:rsidR="009F70C0">
        <w:rPr>
          <w:rFonts w:cs="Arial"/>
        </w:rPr>
        <w:t xml:space="preserve"> IHPA will work with jurisdictions </w:t>
      </w:r>
      <w:r w:rsidR="00045F4E">
        <w:rPr>
          <w:rFonts w:cs="Arial"/>
        </w:rPr>
        <w:t>during</w:t>
      </w:r>
      <w:r w:rsidR="009F70C0">
        <w:rPr>
          <w:rFonts w:cs="Arial"/>
        </w:rPr>
        <w:t xml:space="preserve"> 2018 to determine an implementation schedule for reporting cost data.</w:t>
      </w:r>
    </w:p>
    <w:p w:rsidR="00CA6E8A" w:rsidRPr="009E2B11" w:rsidRDefault="00CA6E8A" w:rsidP="00EC4988">
      <w:pPr>
        <w:pStyle w:val="Heading3"/>
        <w:spacing w:line="270" w:lineRule="atLeast"/>
      </w:pPr>
      <w:r>
        <w:t>4.</w:t>
      </w:r>
      <w:r w:rsidR="008268E6">
        <w:t>6</w:t>
      </w:r>
      <w:r>
        <w:t>.2</w:t>
      </w:r>
      <w:r w:rsidRPr="009E2B11">
        <w:tab/>
      </w:r>
      <w:r>
        <w:t>Classifying research activities</w:t>
      </w:r>
    </w:p>
    <w:p w:rsidR="005E4EDE" w:rsidRDefault="005E4EDE" w:rsidP="00EC4988">
      <w:pPr>
        <w:spacing w:before="140" w:after="140" w:line="270" w:lineRule="atLeast"/>
        <w:ind w:right="-53"/>
      </w:pPr>
      <w:r>
        <w:t xml:space="preserve">Research activities are block funded given the absence of an appropriate ABF classification system. Research </w:t>
      </w:r>
      <w:proofErr w:type="gramStart"/>
      <w:r>
        <w:t>activities which are reportable for IHPA’s purposes</w:t>
      </w:r>
      <w:proofErr w:type="gramEnd"/>
      <w:r>
        <w:t xml:space="preserve"> refer to a public health service’s contribution to maintain research capability rather than research which is funded from another source.</w:t>
      </w:r>
    </w:p>
    <w:p w:rsidR="00B50EF3" w:rsidRDefault="005E4EDE" w:rsidP="00632329">
      <w:pPr>
        <w:spacing w:before="140" w:after="140" w:line="270" w:lineRule="atLeast"/>
        <w:ind w:right="89"/>
      </w:pPr>
      <w:r>
        <w:t>D</w:t>
      </w:r>
      <w:r w:rsidR="00B50EF3">
        <w:t>etermining the feasibility of ABF for research has not been straightforward due to an absence of available research data.</w:t>
      </w:r>
      <w:r>
        <w:t xml:space="preserve"> The teaching, training and research </w:t>
      </w:r>
      <w:r w:rsidRPr="005E4EDE">
        <w:t>costing study</w:t>
      </w:r>
      <w:r>
        <w:t xml:space="preserve"> in 2015-16 </w:t>
      </w:r>
      <w:r w:rsidR="0057167E">
        <w:t xml:space="preserve">did </w:t>
      </w:r>
      <w:r w:rsidR="00632329">
        <w:br/>
      </w:r>
      <w:r w:rsidR="0057167E">
        <w:t>not</w:t>
      </w:r>
      <w:r>
        <w:t xml:space="preserve"> collect sufficient information on research capability to support classification development. </w:t>
      </w:r>
    </w:p>
    <w:p w:rsidR="00B50EF3" w:rsidRDefault="0057167E" w:rsidP="00632329">
      <w:pPr>
        <w:spacing w:before="140" w:after="140" w:line="270" w:lineRule="atLeast"/>
        <w:ind w:right="89"/>
      </w:pPr>
      <w:r>
        <w:t xml:space="preserve">IHPA intends to put </w:t>
      </w:r>
      <w:r w:rsidR="00B50EF3">
        <w:t>work to devel</w:t>
      </w:r>
      <w:r>
        <w:t xml:space="preserve">op a research classification </w:t>
      </w:r>
      <w:r w:rsidR="00B50EF3">
        <w:t>on hold given</w:t>
      </w:r>
      <w:r w:rsidR="005D562B">
        <w:t xml:space="preserve"> </w:t>
      </w:r>
      <w:r w:rsidR="00B50EF3">
        <w:t>insufficient data</w:t>
      </w:r>
      <w:r>
        <w:t xml:space="preserve"> at this stage and the relatively low expenditure associated with these activities relative to teaching and training in public hospitals. </w:t>
      </w:r>
    </w:p>
    <w:p w:rsidR="002A33A3" w:rsidRPr="009E2B11" w:rsidRDefault="002A33A3" w:rsidP="00EC4988">
      <w:pPr>
        <w:pStyle w:val="Heading2"/>
        <w:spacing w:line="270" w:lineRule="atLeast"/>
        <w:ind w:left="737" w:hanging="737"/>
      </w:pPr>
      <w:bookmarkStart w:id="106" w:name="_Toc485391467"/>
      <w:bookmarkStart w:id="107" w:name="_Toc486257874"/>
      <w:bookmarkStart w:id="108" w:name="_Toc487035279"/>
      <w:r w:rsidRPr="009E2B11">
        <w:t>4.</w:t>
      </w:r>
      <w:r w:rsidR="008268E6">
        <w:t>7</w:t>
      </w:r>
      <w:r w:rsidRPr="009E2B11">
        <w:tab/>
        <w:t>Australian Mental Health Care Classification</w:t>
      </w:r>
      <w:bookmarkEnd w:id="106"/>
      <w:bookmarkEnd w:id="107"/>
      <w:bookmarkEnd w:id="108"/>
    </w:p>
    <w:p w:rsidR="002A33A3" w:rsidRPr="009E2B11" w:rsidRDefault="002A33A3" w:rsidP="00EC4988">
      <w:pPr>
        <w:spacing w:before="140" w:after="140" w:line="270" w:lineRule="atLeast"/>
        <w:ind w:right="-194"/>
        <w:rPr>
          <w:rFonts w:cs="Arial"/>
          <w:iCs/>
          <w:szCs w:val="20"/>
        </w:rPr>
      </w:pPr>
      <w:r w:rsidRPr="009E2B11">
        <w:rPr>
          <w:rFonts w:cs="Arial"/>
          <w:iCs/>
          <w:szCs w:val="20"/>
        </w:rPr>
        <w:t xml:space="preserve">IHPA has developed the </w:t>
      </w:r>
      <w:hyperlink r:id="rId43" w:history="1">
        <w:r w:rsidRPr="00DC7C06">
          <w:rPr>
            <w:rStyle w:val="Hyperlink"/>
            <w:color w:val="008542" w:themeColor="accent2"/>
          </w:rPr>
          <w:t>Australian Mental Health Care Classification</w:t>
        </w:r>
      </w:hyperlink>
      <w:r w:rsidR="0028348A">
        <w:rPr>
          <w:rFonts w:cs="Arial"/>
          <w:iCs/>
          <w:szCs w:val="20"/>
        </w:rPr>
        <w:t xml:space="preserve"> (AMHCC) </w:t>
      </w:r>
      <w:r w:rsidRPr="009E2B11">
        <w:rPr>
          <w:rFonts w:cs="Arial"/>
          <w:iCs/>
          <w:szCs w:val="20"/>
        </w:rPr>
        <w:t xml:space="preserve">to classify and price mental health services across admitted and non-admitted settings. The classification provides a clinically meaningful way of classifying mental health care </w:t>
      </w:r>
      <w:proofErr w:type="gramStart"/>
      <w:r w:rsidR="005D562B">
        <w:rPr>
          <w:rFonts w:cs="Arial"/>
          <w:iCs/>
          <w:szCs w:val="20"/>
        </w:rPr>
        <w:t>to better predict</w:t>
      </w:r>
      <w:proofErr w:type="gramEnd"/>
      <w:r w:rsidR="005D562B">
        <w:rPr>
          <w:rFonts w:cs="Arial"/>
          <w:iCs/>
          <w:szCs w:val="20"/>
        </w:rPr>
        <w:t xml:space="preserve"> the actual cost</w:t>
      </w:r>
      <w:r w:rsidRPr="009E2B11">
        <w:rPr>
          <w:rFonts w:cs="Arial"/>
          <w:iCs/>
          <w:szCs w:val="20"/>
        </w:rPr>
        <w:t xml:space="preserve"> of delivering mental health services than the</w:t>
      </w:r>
      <w:r w:rsidR="00090AC6">
        <w:rPr>
          <w:rFonts w:cs="Arial"/>
          <w:iCs/>
          <w:szCs w:val="20"/>
        </w:rPr>
        <w:t xml:space="preserve"> previous</w:t>
      </w:r>
      <w:r w:rsidRPr="009E2B11">
        <w:rPr>
          <w:rFonts w:cs="Arial"/>
          <w:iCs/>
          <w:szCs w:val="20"/>
        </w:rPr>
        <w:t xml:space="preserve"> AR-DRG classification. </w:t>
      </w:r>
      <w:r w:rsidR="0028348A">
        <w:rPr>
          <w:rFonts w:cs="Arial"/>
          <w:iCs/>
          <w:szCs w:val="20"/>
        </w:rPr>
        <w:t xml:space="preserve">A key aspect of the </w:t>
      </w:r>
      <w:r w:rsidRPr="009E2B11">
        <w:rPr>
          <w:rFonts w:cs="Arial"/>
          <w:iCs/>
          <w:szCs w:val="20"/>
        </w:rPr>
        <w:t xml:space="preserve">classification </w:t>
      </w:r>
      <w:r w:rsidR="0028348A">
        <w:rPr>
          <w:rFonts w:cs="Arial"/>
          <w:iCs/>
          <w:szCs w:val="20"/>
        </w:rPr>
        <w:t>is the inclusion of</w:t>
      </w:r>
      <w:r w:rsidRPr="009E2B11">
        <w:rPr>
          <w:rFonts w:cs="Arial"/>
          <w:iCs/>
          <w:szCs w:val="20"/>
        </w:rPr>
        <w:t xml:space="preserve"> </w:t>
      </w:r>
      <w:r w:rsidR="0028348A">
        <w:rPr>
          <w:rFonts w:cs="Arial"/>
          <w:iCs/>
          <w:szCs w:val="20"/>
        </w:rPr>
        <w:t xml:space="preserve">a </w:t>
      </w:r>
      <w:r w:rsidRPr="009E2B11">
        <w:rPr>
          <w:rFonts w:cs="Arial"/>
          <w:iCs/>
          <w:szCs w:val="20"/>
        </w:rPr>
        <w:t>new clinician</w:t>
      </w:r>
      <w:r w:rsidR="0028348A">
        <w:rPr>
          <w:rFonts w:cs="Arial"/>
          <w:iCs/>
          <w:szCs w:val="20"/>
        </w:rPr>
        <w:t>-</w:t>
      </w:r>
      <w:r w:rsidRPr="009E2B11">
        <w:rPr>
          <w:rFonts w:cs="Arial"/>
          <w:iCs/>
          <w:szCs w:val="20"/>
        </w:rPr>
        <w:t>rated measure of ‘mental health phase of care’.</w:t>
      </w:r>
    </w:p>
    <w:p w:rsidR="00BC732D" w:rsidRDefault="0028348A" w:rsidP="00EC4988">
      <w:pPr>
        <w:spacing w:before="140" w:after="140" w:line="270" w:lineRule="atLeast"/>
        <w:rPr>
          <w:rFonts w:cs="Arial"/>
          <w:iCs/>
          <w:szCs w:val="20"/>
        </w:rPr>
      </w:pPr>
      <w:r>
        <w:rPr>
          <w:rFonts w:cs="Arial"/>
          <w:iCs/>
          <w:szCs w:val="20"/>
        </w:rPr>
        <w:t>Classification development</w:t>
      </w:r>
      <w:r w:rsidR="002A33A3" w:rsidRPr="009E2B11">
        <w:rPr>
          <w:rFonts w:cs="Arial"/>
          <w:iCs/>
          <w:szCs w:val="20"/>
        </w:rPr>
        <w:t xml:space="preserve"> was informed by the outcomes of a </w:t>
      </w:r>
      <w:hyperlink r:id="rId44" w:history="1">
        <w:r w:rsidR="00DC7C06" w:rsidRPr="00DC7C06">
          <w:rPr>
            <w:rStyle w:val="Hyperlink"/>
            <w:color w:val="008542" w:themeColor="accent2"/>
          </w:rPr>
          <w:t xml:space="preserve">2014-15 </w:t>
        </w:r>
        <w:r w:rsidR="00EB021D">
          <w:rPr>
            <w:rStyle w:val="Hyperlink"/>
            <w:color w:val="008542" w:themeColor="accent2"/>
          </w:rPr>
          <w:t xml:space="preserve">costing </w:t>
        </w:r>
        <w:r w:rsidR="002A33A3" w:rsidRPr="00DC7C06">
          <w:rPr>
            <w:rStyle w:val="Hyperlink"/>
            <w:color w:val="008542" w:themeColor="accent2"/>
          </w:rPr>
          <w:t>study</w:t>
        </w:r>
      </w:hyperlink>
      <w:r w:rsidR="00BC732D">
        <w:rPr>
          <w:rFonts w:cs="Arial"/>
          <w:iCs/>
          <w:szCs w:val="20"/>
        </w:rPr>
        <w:t xml:space="preserve">, </w:t>
      </w:r>
      <w:r>
        <w:rPr>
          <w:rFonts w:cs="Arial"/>
          <w:iCs/>
          <w:szCs w:val="20"/>
        </w:rPr>
        <w:t xml:space="preserve">two </w:t>
      </w:r>
      <w:r w:rsidR="00327171">
        <w:rPr>
          <w:rFonts w:cs="Arial"/>
          <w:iCs/>
          <w:szCs w:val="20"/>
        </w:rPr>
        <w:br/>
      </w:r>
      <w:r>
        <w:rPr>
          <w:rFonts w:cs="Arial"/>
          <w:iCs/>
          <w:szCs w:val="20"/>
        </w:rPr>
        <w:t xml:space="preserve">public consultation processes in </w:t>
      </w:r>
      <w:hyperlink r:id="rId45" w:history="1">
        <w:r w:rsidRPr="0028348A">
          <w:rPr>
            <w:rStyle w:val="Hyperlink"/>
            <w:color w:val="008542" w:themeColor="accent2"/>
          </w:rPr>
          <w:t>early</w:t>
        </w:r>
      </w:hyperlink>
      <w:r w:rsidRPr="0028348A">
        <w:rPr>
          <w:rStyle w:val="Hyperlink"/>
          <w:color w:val="008542" w:themeColor="accent2"/>
          <w:u w:val="none"/>
        </w:rPr>
        <w:t xml:space="preserve"> </w:t>
      </w:r>
      <w:r>
        <w:rPr>
          <w:rFonts w:cs="Arial"/>
          <w:iCs/>
          <w:szCs w:val="20"/>
        </w:rPr>
        <w:t xml:space="preserve">and </w:t>
      </w:r>
      <w:hyperlink r:id="rId46" w:history="1">
        <w:r w:rsidRPr="0028348A">
          <w:rPr>
            <w:rStyle w:val="Hyperlink"/>
            <w:color w:val="008542" w:themeColor="accent2"/>
          </w:rPr>
          <w:t>late 2015</w:t>
        </w:r>
      </w:hyperlink>
      <w:r w:rsidR="00327171" w:rsidRPr="00327171">
        <w:rPr>
          <w:rFonts w:cs="Arial"/>
          <w:iCs/>
          <w:szCs w:val="20"/>
        </w:rPr>
        <w:t>, clinical advice</w:t>
      </w:r>
      <w:r w:rsidR="00BC732D">
        <w:rPr>
          <w:rFonts w:cs="Arial"/>
          <w:iCs/>
          <w:szCs w:val="20"/>
        </w:rPr>
        <w:t xml:space="preserve"> and an expert reference group of mental health care and data special</w:t>
      </w:r>
      <w:r>
        <w:rPr>
          <w:rFonts w:cs="Arial"/>
          <w:iCs/>
          <w:szCs w:val="20"/>
        </w:rPr>
        <w:t xml:space="preserve">ists. The proposed classification was also piloted </w:t>
      </w:r>
      <w:r w:rsidR="006C1046">
        <w:rPr>
          <w:rFonts w:cs="Arial"/>
          <w:iCs/>
          <w:szCs w:val="20"/>
        </w:rPr>
        <w:br/>
      </w:r>
      <w:r>
        <w:rPr>
          <w:rFonts w:cs="Arial"/>
          <w:iCs/>
          <w:szCs w:val="20"/>
        </w:rPr>
        <w:t xml:space="preserve">in late 2015 at a small number of sites nationally </w:t>
      </w:r>
      <w:r w:rsidRPr="009E2B11">
        <w:rPr>
          <w:rFonts w:cs="Arial"/>
          <w:iCs/>
          <w:szCs w:val="20"/>
        </w:rPr>
        <w:t xml:space="preserve">to test the clinical acceptability, explanatory power and to identify the system </w:t>
      </w:r>
      <w:proofErr w:type="gramStart"/>
      <w:r w:rsidRPr="009E2B11">
        <w:rPr>
          <w:rFonts w:cs="Arial"/>
          <w:iCs/>
          <w:szCs w:val="20"/>
        </w:rPr>
        <w:t xml:space="preserve">changes </w:t>
      </w:r>
      <w:r>
        <w:rPr>
          <w:rFonts w:cs="Arial"/>
          <w:iCs/>
          <w:szCs w:val="20"/>
        </w:rPr>
        <w:t>which</w:t>
      </w:r>
      <w:proofErr w:type="gramEnd"/>
      <w:r>
        <w:rPr>
          <w:rFonts w:cs="Arial"/>
          <w:iCs/>
          <w:szCs w:val="20"/>
        </w:rPr>
        <w:t xml:space="preserve"> were </w:t>
      </w:r>
      <w:r w:rsidRPr="009E2B11">
        <w:rPr>
          <w:rFonts w:cs="Arial"/>
          <w:iCs/>
          <w:szCs w:val="20"/>
        </w:rPr>
        <w:t>necessary to support implementation.</w:t>
      </w:r>
    </w:p>
    <w:p w:rsidR="002A33A3" w:rsidRPr="009E2B11" w:rsidRDefault="002A33A3" w:rsidP="00EC4988">
      <w:pPr>
        <w:spacing w:before="140" w:after="140" w:line="270" w:lineRule="atLeast"/>
        <w:rPr>
          <w:rFonts w:cs="Arial"/>
          <w:iCs/>
          <w:szCs w:val="20"/>
        </w:rPr>
      </w:pPr>
      <w:r w:rsidRPr="009E2B11">
        <w:rPr>
          <w:rFonts w:cs="Arial"/>
          <w:iCs/>
          <w:szCs w:val="20"/>
        </w:rPr>
        <w:t xml:space="preserve">Version 1 of the </w:t>
      </w:r>
      <w:r w:rsidR="0028348A">
        <w:rPr>
          <w:rFonts w:cs="Arial"/>
          <w:iCs/>
          <w:szCs w:val="20"/>
        </w:rPr>
        <w:t xml:space="preserve">AMHCC </w:t>
      </w:r>
      <w:r w:rsidRPr="009E2B11">
        <w:rPr>
          <w:rFonts w:cs="Arial"/>
          <w:iCs/>
          <w:szCs w:val="20"/>
        </w:rPr>
        <w:t xml:space="preserve">was finalised in early 2016 and </w:t>
      </w:r>
      <w:proofErr w:type="gramStart"/>
      <w:r w:rsidRPr="009E2B11">
        <w:rPr>
          <w:rFonts w:cs="Arial"/>
          <w:iCs/>
          <w:szCs w:val="20"/>
        </w:rPr>
        <w:t xml:space="preserve">is </w:t>
      </w:r>
      <w:r w:rsidR="00090AC6">
        <w:rPr>
          <w:rFonts w:cs="Arial"/>
          <w:iCs/>
          <w:szCs w:val="20"/>
        </w:rPr>
        <w:t>published</w:t>
      </w:r>
      <w:proofErr w:type="gramEnd"/>
      <w:r w:rsidR="00090AC6">
        <w:rPr>
          <w:rFonts w:cs="Arial"/>
          <w:iCs/>
          <w:szCs w:val="20"/>
        </w:rPr>
        <w:t xml:space="preserve"> </w:t>
      </w:r>
      <w:r w:rsidRPr="009E2B11">
        <w:rPr>
          <w:rFonts w:cs="Arial"/>
          <w:iCs/>
          <w:szCs w:val="20"/>
        </w:rPr>
        <w:t xml:space="preserve">on </w:t>
      </w:r>
      <w:hyperlink r:id="rId47" w:history="1">
        <w:r w:rsidRPr="009E2B11">
          <w:rPr>
            <w:rStyle w:val="Hyperlink"/>
            <w:color w:val="008542" w:themeColor="accent2"/>
          </w:rPr>
          <w:t>IHPA’s website</w:t>
        </w:r>
      </w:hyperlink>
      <w:r w:rsidRPr="009E2B11">
        <w:rPr>
          <w:rFonts w:cs="Arial"/>
          <w:iCs/>
          <w:szCs w:val="20"/>
        </w:rPr>
        <w:t xml:space="preserve">. It </w:t>
      </w:r>
      <w:proofErr w:type="gramStart"/>
      <w:r w:rsidRPr="009E2B11">
        <w:rPr>
          <w:rFonts w:cs="Arial"/>
          <w:iCs/>
          <w:szCs w:val="20"/>
        </w:rPr>
        <w:t>was implemented</w:t>
      </w:r>
      <w:proofErr w:type="gramEnd"/>
      <w:r w:rsidRPr="009E2B11">
        <w:rPr>
          <w:rFonts w:cs="Arial"/>
          <w:iCs/>
          <w:szCs w:val="20"/>
        </w:rPr>
        <w:t xml:space="preserve"> </w:t>
      </w:r>
      <w:r w:rsidR="0028348A">
        <w:rPr>
          <w:rFonts w:cs="Arial"/>
          <w:iCs/>
          <w:szCs w:val="20"/>
        </w:rPr>
        <w:t xml:space="preserve">for data collection </w:t>
      </w:r>
      <w:r w:rsidRPr="009E2B11">
        <w:rPr>
          <w:rFonts w:cs="Arial"/>
          <w:iCs/>
          <w:szCs w:val="20"/>
        </w:rPr>
        <w:t>on a best endeavours basis from 1 July 2016.</w:t>
      </w:r>
    </w:p>
    <w:p w:rsidR="003C5282" w:rsidRPr="009E2B11" w:rsidRDefault="003C5282" w:rsidP="00EC4988">
      <w:pPr>
        <w:pStyle w:val="Heading3"/>
        <w:spacing w:line="270" w:lineRule="atLeast"/>
      </w:pPr>
      <w:r>
        <w:t>4.</w:t>
      </w:r>
      <w:r w:rsidR="008268E6">
        <w:t>7</w:t>
      </w:r>
      <w:r>
        <w:t>.1</w:t>
      </w:r>
      <w:r w:rsidRPr="009E2B11">
        <w:tab/>
      </w:r>
      <w:r w:rsidR="00045F4E">
        <w:t>Refining Mental Health Phase of Care</w:t>
      </w:r>
    </w:p>
    <w:p w:rsidR="0028348A" w:rsidRDefault="002A33A3" w:rsidP="00EC4988">
      <w:pPr>
        <w:spacing w:before="140" w:after="140" w:line="270" w:lineRule="atLeast"/>
        <w:ind w:right="-53"/>
      </w:pPr>
      <w:r w:rsidRPr="009E2B11">
        <w:t xml:space="preserve">IHPA undertook an </w:t>
      </w:r>
      <w:hyperlink r:id="rId48" w:history="1">
        <w:r w:rsidRPr="00490BFB">
          <w:rPr>
            <w:rStyle w:val="Hyperlink"/>
            <w:color w:val="008542" w:themeColor="accent2"/>
          </w:rPr>
          <w:t>inter-rater reliability study</w:t>
        </w:r>
      </w:hyperlink>
      <w:r w:rsidRPr="009E2B11">
        <w:t xml:space="preserve"> in 2016 to test the rate of agreement amongst clinicians in assigning the concept of </w:t>
      </w:r>
      <w:r w:rsidR="00E94625">
        <w:t>‘</w:t>
      </w:r>
      <w:r w:rsidRPr="009E2B11">
        <w:t>phase of care’</w:t>
      </w:r>
      <w:r>
        <w:t xml:space="preserve"> to </w:t>
      </w:r>
      <w:r w:rsidR="005D562B">
        <w:t>people with similar mental health care needs</w:t>
      </w:r>
      <w:r w:rsidRPr="009E2B11">
        <w:t xml:space="preserve">. </w:t>
      </w:r>
      <w:r w:rsidR="00E94625">
        <w:t xml:space="preserve">The study found that the ‘phase of care’ instrument had poor to fair inter-rater reliability </w:t>
      </w:r>
      <w:r w:rsidR="005D562B">
        <w:br/>
      </w:r>
      <w:r w:rsidR="00E94625">
        <w:t>in its current form</w:t>
      </w:r>
      <w:r w:rsidR="003C5282">
        <w:t>. However,</w:t>
      </w:r>
      <w:r w:rsidR="00327171">
        <w:t xml:space="preserve"> </w:t>
      </w:r>
      <w:r w:rsidR="00E94625">
        <w:t xml:space="preserve">clinicians </w:t>
      </w:r>
      <w:r w:rsidR="003C5282">
        <w:t>did find</w:t>
      </w:r>
      <w:r w:rsidR="00E94625">
        <w:t xml:space="preserve"> the instrument to be useful in clinical practice and advised that it </w:t>
      </w:r>
      <w:proofErr w:type="gramStart"/>
      <w:r w:rsidR="00E94625">
        <w:t>provide</w:t>
      </w:r>
      <w:r w:rsidR="00F2246B">
        <w:t>s</w:t>
      </w:r>
      <w:proofErr w:type="gramEnd"/>
      <w:r w:rsidR="00E94625">
        <w:t xml:space="preserve"> an opportunity to ensure consistency in service provision. The </w:t>
      </w:r>
      <w:r w:rsidR="00327171">
        <w:t>study</w:t>
      </w:r>
      <w:r w:rsidR="003440AC">
        <w:t>’s report</w:t>
      </w:r>
      <w:r w:rsidR="00327171">
        <w:t xml:space="preserve"> </w:t>
      </w:r>
      <w:r w:rsidR="00E94625">
        <w:t xml:space="preserve">recommended a comprehensive </w:t>
      </w:r>
      <w:r w:rsidR="005D562B">
        <w:t xml:space="preserve">review and refinement of the ‘phase of care’ instrument </w:t>
      </w:r>
      <w:r w:rsidR="003440AC">
        <w:br/>
      </w:r>
      <w:r w:rsidR="005D562B">
        <w:t>to impro</w:t>
      </w:r>
      <w:r w:rsidR="00680157">
        <w:t xml:space="preserve">ve the clarity and decrease </w:t>
      </w:r>
      <w:r w:rsidR="005D562B">
        <w:t xml:space="preserve">ambiguity in the application and reporting of </w:t>
      </w:r>
      <w:r w:rsidR="00327171">
        <w:t>‘phase of care’</w:t>
      </w:r>
      <w:r w:rsidR="00E94625">
        <w:t>.</w:t>
      </w:r>
    </w:p>
    <w:p w:rsidR="00976F9A" w:rsidRDefault="00327171" w:rsidP="00045F4E">
      <w:pPr>
        <w:spacing w:before="140" w:after="140" w:line="270" w:lineRule="atLeast"/>
        <w:ind w:right="89"/>
      </w:pPr>
      <w:r>
        <w:t xml:space="preserve">IHPA </w:t>
      </w:r>
      <w:r w:rsidR="003440AC">
        <w:t xml:space="preserve">has </w:t>
      </w:r>
      <w:r>
        <w:t xml:space="preserve">engaged </w:t>
      </w:r>
      <w:r w:rsidR="00D10D0C">
        <w:t xml:space="preserve">a number of </w:t>
      </w:r>
      <w:r>
        <w:t xml:space="preserve">mental health clinicians </w:t>
      </w:r>
      <w:r w:rsidR="00A06788">
        <w:t xml:space="preserve">to undertake a </w:t>
      </w:r>
      <w:r w:rsidR="00E853F6">
        <w:t xml:space="preserve">clinical refinement </w:t>
      </w:r>
      <w:proofErr w:type="gramStart"/>
      <w:r w:rsidR="00A06788">
        <w:t>project which</w:t>
      </w:r>
      <w:proofErr w:type="gramEnd"/>
      <w:r w:rsidR="00A06788">
        <w:t xml:space="preserve"> will</w:t>
      </w:r>
      <w:r>
        <w:t xml:space="preserve"> review and </w:t>
      </w:r>
      <w:r w:rsidR="00E853F6">
        <w:t>enhance</w:t>
      </w:r>
      <w:r>
        <w:t xml:space="preserve"> the ‘phase of care’ instrument</w:t>
      </w:r>
      <w:r w:rsidR="00A06788">
        <w:t xml:space="preserve">. The project </w:t>
      </w:r>
      <w:r w:rsidR="003440AC">
        <w:t>aims to</w:t>
      </w:r>
      <w:r w:rsidR="00A06788">
        <w:t xml:space="preserve"> improve the</w:t>
      </w:r>
      <w:r>
        <w:t xml:space="preserve"> </w:t>
      </w:r>
      <w:r w:rsidR="001D08F6">
        <w:t>u</w:t>
      </w:r>
      <w:r>
        <w:t>sability, applicability and exclusivity</w:t>
      </w:r>
      <w:r w:rsidR="00A06788">
        <w:t xml:space="preserve"> of each ‘phase of care’ to support</w:t>
      </w:r>
      <w:r>
        <w:t xml:space="preserve"> implementation of the AMHCC. The project </w:t>
      </w:r>
      <w:r w:rsidR="003440AC">
        <w:t xml:space="preserve">includes </w:t>
      </w:r>
      <w:r w:rsidR="00D10D0C">
        <w:t xml:space="preserve">interviews </w:t>
      </w:r>
      <w:r w:rsidR="003710CD">
        <w:t xml:space="preserve">and focus groups </w:t>
      </w:r>
      <w:r w:rsidR="003440AC">
        <w:t xml:space="preserve">with clinicians across a broad range of settings and specialties to seek advice on how the instrument </w:t>
      </w:r>
      <w:proofErr w:type="gramStart"/>
      <w:r w:rsidR="003440AC">
        <w:t>can be improved</w:t>
      </w:r>
      <w:proofErr w:type="gramEnd"/>
      <w:r w:rsidR="003440AC">
        <w:t xml:space="preserve">. </w:t>
      </w:r>
    </w:p>
    <w:p w:rsidR="002A33A3" w:rsidRDefault="003440AC" w:rsidP="00045F4E">
      <w:pPr>
        <w:spacing w:before="140" w:after="140" w:line="270" w:lineRule="atLeast"/>
        <w:ind w:right="89"/>
      </w:pPr>
      <w:r>
        <w:t xml:space="preserve">The </w:t>
      </w:r>
      <w:r w:rsidR="00976F9A">
        <w:t xml:space="preserve">clinical refinement </w:t>
      </w:r>
      <w:r>
        <w:t xml:space="preserve">project will conclude in November 2018 and inform training materials </w:t>
      </w:r>
      <w:r w:rsidR="00DB6F17">
        <w:br/>
      </w:r>
      <w:r>
        <w:t xml:space="preserve">and </w:t>
      </w:r>
      <w:r w:rsidR="00DB6F17">
        <w:t xml:space="preserve">development of </w:t>
      </w:r>
      <w:r>
        <w:t>AMHCC Version 2.</w:t>
      </w:r>
      <w:bookmarkEnd w:id="102"/>
    </w:p>
    <w:p w:rsidR="00B0183C" w:rsidRPr="009E2B11" w:rsidRDefault="00B0183C" w:rsidP="00B0183C">
      <w:pPr>
        <w:pStyle w:val="Heading3"/>
        <w:spacing w:line="270" w:lineRule="atLeast"/>
      </w:pPr>
      <w:r>
        <w:t>4.7.2</w:t>
      </w:r>
      <w:r w:rsidRPr="009E2B11">
        <w:tab/>
      </w:r>
      <w:r>
        <w:t>Consultation-liaison psychiatry</w:t>
      </w:r>
    </w:p>
    <w:p w:rsidR="00233E56" w:rsidRPr="00233E56" w:rsidRDefault="00233E56" w:rsidP="00233E56">
      <w:pPr>
        <w:spacing w:before="140" w:after="140" w:line="270" w:lineRule="atLeast"/>
        <w:rPr>
          <w:rFonts w:cs="Arial"/>
        </w:rPr>
      </w:pPr>
      <w:r w:rsidRPr="00233E56">
        <w:rPr>
          <w:rFonts w:cs="Arial"/>
        </w:rPr>
        <w:t>In response to the Pricing Framework</w:t>
      </w:r>
      <w:r w:rsidR="003710CD">
        <w:rPr>
          <w:rFonts w:cs="Arial"/>
        </w:rPr>
        <w:t xml:space="preserve"> 2018-19, the Royal Australian and</w:t>
      </w:r>
      <w:r w:rsidRPr="00233E56">
        <w:rPr>
          <w:rFonts w:cs="Arial"/>
        </w:rPr>
        <w:t xml:space="preserve"> New Zealand College of Psychiatrists requested consideration of how the ABF classification systems can better account for consultation-liaison psychiatry services. These services </w:t>
      </w:r>
      <w:proofErr w:type="gramStart"/>
      <w:r w:rsidRPr="00233E56">
        <w:rPr>
          <w:rFonts w:cs="Arial"/>
        </w:rPr>
        <w:t>are provided</w:t>
      </w:r>
      <w:proofErr w:type="gramEnd"/>
      <w:r w:rsidRPr="00233E56">
        <w:rPr>
          <w:rFonts w:cs="Arial"/>
        </w:rPr>
        <w:t xml:space="preserve"> in hospitals, such as on the ward or in the emergency department, to patients receiving treatment for physical conditions. </w:t>
      </w:r>
    </w:p>
    <w:p w:rsidR="00F81C26" w:rsidRDefault="00F81C26" w:rsidP="00233E56">
      <w:pPr>
        <w:spacing w:before="140" w:after="140" w:line="270" w:lineRule="atLeast"/>
        <w:rPr>
          <w:rFonts w:cs="Arial"/>
        </w:rPr>
      </w:pPr>
      <w:r w:rsidRPr="00F81C26">
        <w:rPr>
          <w:rFonts w:cs="Arial"/>
        </w:rPr>
        <w:t xml:space="preserve">Identifying consultation-liaison psychiatric care is challenging using admitted hospital </w:t>
      </w:r>
      <w:proofErr w:type="gramStart"/>
      <w:r w:rsidRPr="00F81C26">
        <w:rPr>
          <w:rFonts w:cs="Arial"/>
        </w:rPr>
        <w:t>data which</w:t>
      </w:r>
      <w:proofErr w:type="gramEnd"/>
      <w:r w:rsidRPr="00F81C26">
        <w:rPr>
          <w:rFonts w:cs="Arial"/>
        </w:rPr>
        <w:t xml:space="preserve"> is largely centred on patient characteristics. The reporting of mental health comorbidities may suggest that consultation-liaison care </w:t>
      </w:r>
      <w:proofErr w:type="gramStart"/>
      <w:r w:rsidRPr="00F81C26">
        <w:rPr>
          <w:rFonts w:cs="Arial"/>
        </w:rPr>
        <w:t>was provided</w:t>
      </w:r>
      <w:proofErr w:type="gramEnd"/>
      <w:r w:rsidRPr="00F81C26">
        <w:rPr>
          <w:rFonts w:cs="Arial"/>
        </w:rPr>
        <w:t xml:space="preserve">, however this cannot be confirmed in the absence of an intervention code. Codes for mental health interventions </w:t>
      </w:r>
      <w:proofErr w:type="gramStart"/>
      <w:r w:rsidRPr="00F81C26">
        <w:rPr>
          <w:rFonts w:cs="Arial"/>
        </w:rPr>
        <w:t>were significantly revised and expanded from 1 July 2017</w:t>
      </w:r>
      <w:proofErr w:type="gramEnd"/>
      <w:r w:rsidRPr="00F81C26">
        <w:rPr>
          <w:rFonts w:cs="Arial"/>
        </w:rPr>
        <w:t xml:space="preserve">. While their use is encouraged in specialist mental health care facilities and units, and their use </w:t>
      </w:r>
      <w:r>
        <w:rPr>
          <w:rFonts w:cs="Arial"/>
        </w:rPr>
        <w:t xml:space="preserve">is </w:t>
      </w:r>
      <w:r w:rsidRPr="00F81C26">
        <w:rPr>
          <w:rFonts w:cs="Arial"/>
        </w:rPr>
        <w:t>not restricted solely to mental health episodes of care, their assignment is not mandatory in either context.</w:t>
      </w:r>
    </w:p>
    <w:p w:rsidR="00233E56" w:rsidRPr="00233E56" w:rsidRDefault="00233E56" w:rsidP="00233E56">
      <w:pPr>
        <w:spacing w:before="140" w:after="140" w:line="270" w:lineRule="atLeast"/>
        <w:rPr>
          <w:rFonts w:cs="Arial"/>
        </w:rPr>
      </w:pPr>
      <w:r w:rsidRPr="00233E56">
        <w:rPr>
          <w:rFonts w:cs="Arial"/>
        </w:rPr>
        <w:t xml:space="preserve">The NEP Determination includes an adjustment for admitted acute patients who have </w:t>
      </w:r>
      <w:r w:rsidR="002D7EC4">
        <w:rPr>
          <w:rFonts w:cs="Arial"/>
        </w:rPr>
        <w:t xml:space="preserve">a </w:t>
      </w:r>
      <w:r w:rsidRPr="00233E56">
        <w:rPr>
          <w:rFonts w:cs="Arial"/>
        </w:rPr>
        <w:t xml:space="preserve">principal </w:t>
      </w:r>
      <w:proofErr w:type="gramStart"/>
      <w:r w:rsidRPr="00233E56">
        <w:rPr>
          <w:rFonts w:cs="Arial"/>
        </w:rPr>
        <w:t>diagnosis which is not mental</w:t>
      </w:r>
      <w:proofErr w:type="gramEnd"/>
      <w:r w:rsidRPr="00233E56">
        <w:rPr>
          <w:rFonts w:cs="Arial"/>
        </w:rPr>
        <w:t xml:space="preserve"> health-related and have one or more Total Psychiatric Care Days (the Specialist Psychiatric Age Adjustment). However, consultation-liaison psychiatric care </w:t>
      </w:r>
      <w:proofErr w:type="gramStart"/>
      <w:r w:rsidR="00A975BB">
        <w:rPr>
          <w:rFonts w:cs="Arial"/>
        </w:rPr>
        <w:t xml:space="preserve">would commonly </w:t>
      </w:r>
      <w:r w:rsidRPr="00233E56">
        <w:rPr>
          <w:rFonts w:cs="Arial"/>
        </w:rPr>
        <w:t>be provided</w:t>
      </w:r>
      <w:proofErr w:type="gramEnd"/>
      <w:r w:rsidRPr="00233E56">
        <w:rPr>
          <w:rFonts w:cs="Arial"/>
        </w:rPr>
        <w:t xml:space="preserve"> in a general ward (instead of designated psychiatric unit) which would not be eligible.</w:t>
      </w:r>
    </w:p>
    <w:p w:rsidR="00A975BB" w:rsidRDefault="00233E56" w:rsidP="00233E56">
      <w:pPr>
        <w:spacing w:before="140" w:after="140" w:line="270" w:lineRule="atLeast"/>
        <w:ind w:right="-53"/>
        <w:rPr>
          <w:rFonts w:cs="Arial"/>
        </w:rPr>
      </w:pPr>
      <w:r w:rsidRPr="00233E56">
        <w:rPr>
          <w:rFonts w:cs="Arial"/>
        </w:rPr>
        <w:t xml:space="preserve">IHPA intends to analyse national data sets to determine whether the delivery of mental health care to patients admitted for a non-mental health diagnoses </w:t>
      </w:r>
      <w:proofErr w:type="gramStart"/>
      <w:r w:rsidRPr="00233E56">
        <w:rPr>
          <w:rFonts w:cs="Arial"/>
        </w:rPr>
        <w:t>is adequately accounted for</w:t>
      </w:r>
      <w:proofErr w:type="gramEnd"/>
      <w:r w:rsidRPr="00233E56">
        <w:rPr>
          <w:rFonts w:cs="Arial"/>
        </w:rPr>
        <w:t xml:space="preserve"> in the ABF classification systems</w:t>
      </w:r>
      <w:r w:rsidR="00A975BB">
        <w:rPr>
          <w:rFonts w:cs="Arial"/>
        </w:rPr>
        <w:t xml:space="preserve"> and National Pricing Model</w:t>
      </w:r>
      <w:r w:rsidRPr="00233E56">
        <w:rPr>
          <w:rFonts w:cs="Arial"/>
        </w:rPr>
        <w:t xml:space="preserve">. </w:t>
      </w:r>
    </w:p>
    <w:p w:rsidR="002A33A3" w:rsidRPr="00233E56" w:rsidRDefault="00233E56" w:rsidP="002A3255">
      <w:pPr>
        <w:spacing w:before="140" w:after="140" w:line="270" w:lineRule="atLeast"/>
        <w:ind w:right="89"/>
      </w:pPr>
      <w:r>
        <w:rPr>
          <w:rFonts w:cs="Arial"/>
        </w:rPr>
        <w:t>ACHI Tenth Edition (implemented from 1 July 2017) categorises</w:t>
      </w:r>
      <w:r w:rsidRPr="00233E56">
        <w:rPr>
          <w:rFonts w:cs="Arial"/>
        </w:rPr>
        <w:t xml:space="preserve"> information about initial and follow-up psychiatric a</w:t>
      </w:r>
      <w:r>
        <w:rPr>
          <w:rFonts w:cs="Arial"/>
        </w:rPr>
        <w:t>ssessment as well as therapies</w:t>
      </w:r>
      <w:r w:rsidRPr="00233E56">
        <w:rPr>
          <w:rFonts w:cs="Arial"/>
        </w:rPr>
        <w:t xml:space="preserve"> for patients in hospital with physical illness</w:t>
      </w:r>
      <w:r>
        <w:rPr>
          <w:rFonts w:cs="Arial"/>
        </w:rPr>
        <w:t xml:space="preserve"> and should provide</w:t>
      </w:r>
      <w:r w:rsidRPr="00233E56">
        <w:rPr>
          <w:rFonts w:cs="Arial"/>
        </w:rPr>
        <w:t xml:space="preserve"> a richer source of information for understanding liaison services in the activity data</w:t>
      </w:r>
      <w:r w:rsidR="009D01EF">
        <w:rPr>
          <w:rFonts w:cs="Arial"/>
        </w:rPr>
        <w:t xml:space="preserve"> </w:t>
      </w:r>
      <w:r w:rsidRPr="00233E56">
        <w:rPr>
          <w:rFonts w:cs="Arial"/>
        </w:rPr>
        <w:t xml:space="preserve">sets. Additional data </w:t>
      </w:r>
      <w:proofErr w:type="gramStart"/>
      <w:r w:rsidRPr="00233E56">
        <w:rPr>
          <w:rFonts w:cs="Arial"/>
        </w:rPr>
        <w:t>will be sourced</w:t>
      </w:r>
      <w:proofErr w:type="gramEnd"/>
      <w:r w:rsidRPr="00233E56">
        <w:rPr>
          <w:rFonts w:cs="Arial"/>
        </w:rPr>
        <w:t xml:space="preserve"> from jurisdictions if required. Clinical </w:t>
      </w:r>
      <w:r w:rsidR="006D2CB6">
        <w:rPr>
          <w:rFonts w:cs="Arial"/>
        </w:rPr>
        <w:t>stakeholders and peak bodies</w:t>
      </w:r>
      <w:r w:rsidRPr="00233E56">
        <w:rPr>
          <w:rFonts w:cs="Arial"/>
        </w:rPr>
        <w:t xml:space="preserve"> </w:t>
      </w:r>
      <w:proofErr w:type="gramStart"/>
      <w:r w:rsidRPr="00233E56">
        <w:rPr>
          <w:rFonts w:cs="Arial"/>
        </w:rPr>
        <w:t xml:space="preserve">will be </w:t>
      </w:r>
      <w:r w:rsidR="00247A36">
        <w:rPr>
          <w:rFonts w:cs="Arial"/>
        </w:rPr>
        <w:t>consulted</w:t>
      </w:r>
      <w:proofErr w:type="gramEnd"/>
      <w:r w:rsidR="00247A36">
        <w:rPr>
          <w:rFonts w:cs="Arial"/>
        </w:rPr>
        <w:t xml:space="preserve"> as part of this work.</w:t>
      </w:r>
      <w:r w:rsidR="002A33A3" w:rsidRPr="00233E56">
        <w:br w:type="page"/>
      </w:r>
    </w:p>
    <w:p w:rsidR="002A33A3" w:rsidRPr="009E2B11" w:rsidRDefault="002A33A3" w:rsidP="00EC4988">
      <w:pPr>
        <w:pStyle w:val="Heading1"/>
        <w:numPr>
          <w:ilvl w:val="0"/>
          <w:numId w:val="12"/>
        </w:numPr>
        <w:spacing w:line="270" w:lineRule="atLeast"/>
        <w:ind w:left="680" w:hanging="680"/>
      </w:pPr>
      <w:bookmarkStart w:id="109" w:name="_Toc485391470"/>
      <w:bookmarkStart w:id="110" w:name="_Toc487035281"/>
      <w:bookmarkStart w:id="111" w:name="_Toc513545959"/>
      <w:r w:rsidRPr="009E2B11">
        <w:t>Data collection</w:t>
      </w:r>
      <w:bookmarkEnd w:id="109"/>
      <w:bookmarkEnd w:id="110"/>
      <w:bookmarkEnd w:id="111"/>
    </w:p>
    <w:p w:rsidR="007741CE" w:rsidRPr="009E2B11" w:rsidRDefault="007741CE" w:rsidP="00EC4988">
      <w:pPr>
        <w:pStyle w:val="Heading2"/>
        <w:spacing w:line="270" w:lineRule="atLeast"/>
      </w:pPr>
      <w:bookmarkStart w:id="112" w:name="_Toc388007648"/>
      <w:bookmarkStart w:id="113" w:name="_Toc390946799"/>
      <w:bookmarkStart w:id="114" w:name="_Toc461204960"/>
      <w:bookmarkStart w:id="115" w:name="_Toc485391471"/>
      <w:bookmarkStart w:id="116" w:name="_Toc486257877"/>
      <w:bookmarkStart w:id="117" w:name="_Toc487035282"/>
      <w:r w:rsidRPr="009E2B11">
        <w:t>5.1</w:t>
      </w:r>
      <w:r w:rsidRPr="009E2B11">
        <w:tab/>
      </w:r>
      <w:r w:rsidR="005C371D">
        <w:t>Activity data</w:t>
      </w:r>
    </w:p>
    <w:p w:rsidR="004266A9" w:rsidRPr="009E2B11" w:rsidRDefault="00AE132B" w:rsidP="00EC4988">
      <w:pPr>
        <w:pStyle w:val="Heading3"/>
        <w:spacing w:line="270" w:lineRule="atLeast"/>
      </w:pPr>
      <w:r>
        <w:t>5.1.1</w:t>
      </w:r>
      <w:r w:rsidR="004266A9" w:rsidRPr="009E2B11">
        <w:tab/>
      </w:r>
      <w:r w:rsidR="004266A9">
        <w:t>Phasing out aggregate non-admitted data reporting</w:t>
      </w:r>
    </w:p>
    <w:p w:rsidR="004266A9" w:rsidRDefault="004266A9" w:rsidP="00EC4988">
      <w:pPr>
        <w:pStyle w:val="Heading3"/>
        <w:spacing w:before="200" w:after="200" w:line="270" w:lineRule="atLeast"/>
        <w:contextualSpacing w:val="0"/>
        <w:rPr>
          <w:rFonts w:ascii="Arial" w:hAnsi="Arial" w:cs="Arial"/>
          <w:b w:val="0"/>
          <w:color w:val="auto"/>
          <w:sz w:val="22"/>
          <w:szCs w:val="24"/>
        </w:rPr>
      </w:pPr>
      <w:r>
        <w:rPr>
          <w:rFonts w:ascii="Arial" w:hAnsi="Arial" w:cs="Arial"/>
          <w:b w:val="0"/>
          <w:color w:val="auto"/>
          <w:sz w:val="22"/>
          <w:szCs w:val="24"/>
        </w:rPr>
        <w:t>Jurisdictions are required to submit public hospital activity at the patient level wherever possible. IHPA uses the patient level data to determine the price weights in the N</w:t>
      </w:r>
      <w:r w:rsidR="00314F4D">
        <w:rPr>
          <w:rFonts w:ascii="Arial" w:hAnsi="Arial" w:cs="Arial"/>
          <w:b w:val="0"/>
          <w:color w:val="auto"/>
          <w:sz w:val="22"/>
          <w:szCs w:val="24"/>
        </w:rPr>
        <w:t xml:space="preserve">ational </w:t>
      </w:r>
      <w:r>
        <w:rPr>
          <w:rFonts w:ascii="Arial" w:hAnsi="Arial" w:cs="Arial"/>
          <w:b w:val="0"/>
          <w:color w:val="auto"/>
          <w:sz w:val="22"/>
          <w:szCs w:val="24"/>
        </w:rPr>
        <w:t>E</w:t>
      </w:r>
      <w:r w:rsidR="00314F4D">
        <w:rPr>
          <w:rFonts w:ascii="Arial" w:hAnsi="Arial" w:cs="Arial"/>
          <w:b w:val="0"/>
          <w:color w:val="auto"/>
          <w:sz w:val="22"/>
          <w:szCs w:val="24"/>
        </w:rPr>
        <w:t xml:space="preserve">fficient Price (NEP) </w:t>
      </w:r>
      <w:r>
        <w:rPr>
          <w:rFonts w:ascii="Arial" w:hAnsi="Arial" w:cs="Arial"/>
          <w:b w:val="0"/>
          <w:color w:val="auto"/>
          <w:sz w:val="22"/>
          <w:szCs w:val="24"/>
        </w:rPr>
        <w:t xml:space="preserve">Determination. </w:t>
      </w:r>
      <w:r w:rsidRPr="00E442BE">
        <w:rPr>
          <w:rFonts w:ascii="Arial" w:hAnsi="Arial" w:cs="Arial"/>
          <w:b w:val="0"/>
          <w:color w:val="auto"/>
          <w:sz w:val="22"/>
          <w:szCs w:val="24"/>
        </w:rPr>
        <w:t xml:space="preserve">While jurisdictions have increased the </w:t>
      </w:r>
      <w:r w:rsidR="00AE132B">
        <w:rPr>
          <w:rFonts w:ascii="Arial" w:hAnsi="Arial" w:cs="Arial"/>
          <w:b w:val="0"/>
          <w:color w:val="auto"/>
          <w:sz w:val="22"/>
          <w:szCs w:val="24"/>
        </w:rPr>
        <w:t>reporting</w:t>
      </w:r>
      <w:r w:rsidRPr="00E442BE">
        <w:rPr>
          <w:rFonts w:ascii="Arial" w:hAnsi="Arial" w:cs="Arial"/>
          <w:b w:val="0"/>
          <w:color w:val="auto"/>
          <w:sz w:val="22"/>
          <w:szCs w:val="24"/>
        </w:rPr>
        <w:t xml:space="preserve"> of patient</w:t>
      </w:r>
      <w:r>
        <w:rPr>
          <w:rFonts w:ascii="Arial" w:hAnsi="Arial" w:cs="Arial"/>
          <w:b w:val="0"/>
          <w:color w:val="auto"/>
          <w:sz w:val="22"/>
          <w:szCs w:val="24"/>
        </w:rPr>
        <w:t xml:space="preserve"> </w:t>
      </w:r>
      <w:r w:rsidRPr="00E442BE">
        <w:rPr>
          <w:rFonts w:ascii="Arial" w:hAnsi="Arial" w:cs="Arial"/>
          <w:b w:val="0"/>
          <w:color w:val="auto"/>
          <w:sz w:val="22"/>
          <w:szCs w:val="24"/>
        </w:rPr>
        <w:t xml:space="preserve">level non-admitted service events since 2012-13, </w:t>
      </w:r>
      <w:r>
        <w:rPr>
          <w:rFonts w:ascii="Arial" w:hAnsi="Arial" w:cs="Arial"/>
          <w:b w:val="0"/>
          <w:color w:val="auto"/>
          <w:sz w:val="22"/>
          <w:szCs w:val="24"/>
        </w:rPr>
        <w:t xml:space="preserve">it has not accounted for all services delivered by jurisdictions. IHPA has allowed for aggregate non-admitted data reporting by jurisdictions to ensure that all activity </w:t>
      </w:r>
      <w:proofErr w:type="gramStart"/>
      <w:r w:rsidR="005D562B">
        <w:rPr>
          <w:rFonts w:ascii="Arial" w:hAnsi="Arial" w:cs="Arial"/>
          <w:b w:val="0"/>
          <w:color w:val="auto"/>
          <w:sz w:val="22"/>
          <w:szCs w:val="24"/>
        </w:rPr>
        <w:t>is</w:t>
      </w:r>
      <w:r>
        <w:rPr>
          <w:rFonts w:ascii="Arial" w:hAnsi="Arial" w:cs="Arial"/>
          <w:b w:val="0"/>
          <w:color w:val="auto"/>
          <w:sz w:val="22"/>
          <w:szCs w:val="24"/>
        </w:rPr>
        <w:t xml:space="preserve"> captured</w:t>
      </w:r>
      <w:proofErr w:type="gramEnd"/>
      <w:r>
        <w:rPr>
          <w:rFonts w:ascii="Arial" w:hAnsi="Arial" w:cs="Arial"/>
          <w:b w:val="0"/>
          <w:color w:val="auto"/>
          <w:sz w:val="22"/>
          <w:szCs w:val="24"/>
        </w:rPr>
        <w:t>.</w:t>
      </w:r>
    </w:p>
    <w:p w:rsidR="00C47388" w:rsidRDefault="004266A9" w:rsidP="00C47388">
      <w:pPr>
        <w:pStyle w:val="Heading3"/>
        <w:spacing w:before="200" w:after="200" w:line="270" w:lineRule="atLeast"/>
        <w:contextualSpacing w:val="0"/>
        <w:rPr>
          <w:rFonts w:ascii="Arial" w:hAnsi="Arial" w:cstheme="minorHAnsi"/>
          <w:b w:val="0"/>
          <w:color w:val="000000"/>
          <w:sz w:val="22"/>
          <w:szCs w:val="24"/>
        </w:rPr>
      </w:pPr>
      <w:r w:rsidRPr="004266A9">
        <w:rPr>
          <w:rFonts w:ascii="Arial" w:hAnsi="Arial" w:cstheme="minorHAnsi"/>
          <w:b w:val="0"/>
          <w:color w:val="000000"/>
          <w:sz w:val="22"/>
          <w:szCs w:val="24"/>
        </w:rPr>
        <w:t xml:space="preserve">The move towards patient level data is a crucial step in improving data reliability and embedding the reporting arrangements required for a new patient-centred non-admitted care classification. </w:t>
      </w:r>
    </w:p>
    <w:p w:rsidR="00C47388" w:rsidRPr="00C47388" w:rsidRDefault="00AE132B" w:rsidP="00C47388">
      <w:pPr>
        <w:pStyle w:val="Heading3"/>
        <w:spacing w:before="200" w:after="200" w:line="270" w:lineRule="atLeast"/>
        <w:contextualSpacing w:val="0"/>
        <w:rPr>
          <w:rFonts w:ascii="Arial" w:hAnsi="Arial" w:cstheme="minorHAnsi"/>
          <w:b w:val="0"/>
          <w:color w:val="000000"/>
          <w:sz w:val="22"/>
          <w:szCs w:val="24"/>
        </w:rPr>
      </w:pPr>
      <w:r>
        <w:rPr>
          <w:rFonts w:ascii="Arial" w:hAnsi="Arial" w:cstheme="minorHAnsi"/>
          <w:b w:val="0"/>
          <w:color w:val="000000"/>
          <w:sz w:val="22"/>
          <w:szCs w:val="24"/>
        </w:rPr>
        <w:t xml:space="preserve">IHPA proposes to phase out the collection of aggregate non-admitted data </w:t>
      </w:r>
      <w:r w:rsidR="00C47388">
        <w:rPr>
          <w:rFonts w:ascii="Arial" w:hAnsi="Arial" w:cstheme="minorHAnsi"/>
          <w:b w:val="0"/>
          <w:color w:val="000000"/>
          <w:sz w:val="22"/>
          <w:szCs w:val="24"/>
        </w:rPr>
        <w:t xml:space="preserve">as reported through the </w:t>
      </w:r>
      <w:r w:rsidR="00C47388" w:rsidRPr="00C47388">
        <w:rPr>
          <w:rFonts w:ascii="Arial" w:hAnsi="Arial" w:cstheme="minorHAnsi"/>
          <w:b w:val="0"/>
          <w:color w:val="000000"/>
          <w:sz w:val="22"/>
          <w:szCs w:val="24"/>
        </w:rPr>
        <w:t>N</w:t>
      </w:r>
      <w:r w:rsidR="00C47388">
        <w:rPr>
          <w:rFonts w:ascii="Arial" w:hAnsi="Arial" w:cstheme="minorHAnsi"/>
          <w:b w:val="0"/>
          <w:color w:val="000000"/>
          <w:sz w:val="22"/>
          <w:szCs w:val="24"/>
        </w:rPr>
        <w:t>on-</w:t>
      </w:r>
      <w:r w:rsidR="00C47388" w:rsidRPr="00C47388">
        <w:rPr>
          <w:rFonts w:ascii="Arial" w:hAnsi="Arial" w:cstheme="minorHAnsi"/>
          <w:b w:val="0"/>
          <w:color w:val="000000"/>
          <w:sz w:val="22"/>
          <w:szCs w:val="24"/>
        </w:rPr>
        <w:t>A</w:t>
      </w:r>
      <w:r w:rsidR="00C47388">
        <w:rPr>
          <w:rFonts w:ascii="Arial" w:hAnsi="Arial" w:cstheme="minorHAnsi"/>
          <w:b w:val="0"/>
          <w:color w:val="000000"/>
          <w:sz w:val="22"/>
          <w:szCs w:val="24"/>
        </w:rPr>
        <w:t xml:space="preserve">dmitted </w:t>
      </w:r>
      <w:r w:rsidR="00C47388" w:rsidRPr="00C47388">
        <w:rPr>
          <w:rFonts w:ascii="Arial" w:hAnsi="Arial" w:cstheme="minorHAnsi"/>
          <w:b w:val="0"/>
          <w:color w:val="000000"/>
          <w:sz w:val="22"/>
          <w:szCs w:val="24"/>
        </w:rPr>
        <w:t>P</w:t>
      </w:r>
      <w:r w:rsidR="00C47388">
        <w:rPr>
          <w:rFonts w:ascii="Arial" w:hAnsi="Arial" w:cstheme="minorHAnsi"/>
          <w:b w:val="0"/>
          <w:color w:val="000000"/>
          <w:sz w:val="22"/>
          <w:szCs w:val="24"/>
        </w:rPr>
        <w:t xml:space="preserve">atient </w:t>
      </w:r>
      <w:r w:rsidR="00C47388" w:rsidRPr="00C47388">
        <w:rPr>
          <w:rFonts w:ascii="Arial" w:hAnsi="Arial" w:cstheme="minorHAnsi"/>
          <w:b w:val="0"/>
          <w:color w:val="000000"/>
          <w:sz w:val="22"/>
          <w:szCs w:val="24"/>
        </w:rPr>
        <w:t>C</w:t>
      </w:r>
      <w:r w:rsidR="00C47388">
        <w:rPr>
          <w:rFonts w:ascii="Arial" w:hAnsi="Arial" w:cstheme="minorHAnsi"/>
          <w:b w:val="0"/>
          <w:color w:val="000000"/>
          <w:sz w:val="22"/>
          <w:szCs w:val="24"/>
        </w:rPr>
        <w:t>are</w:t>
      </w:r>
      <w:r w:rsidR="00C47388" w:rsidRPr="00C47388">
        <w:rPr>
          <w:rFonts w:ascii="Arial" w:hAnsi="Arial" w:cstheme="minorHAnsi"/>
          <w:b w:val="0"/>
          <w:color w:val="000000"/>
          <w:sz w:val="22"/>
          <w:szCs w:val="24"/>
        </w:rPr>
        <w:t xml:space="preserve"> Aggregate N</w:t>
      </w:r>
      <w:r w:rsidR="00C47388">
        <w:rPr>
          <w:rFonts w:ascii="Arial" w:hAnsi="Arial" w:cstheme="minorHAnsi"/>
          <w:b w:val="0"/>
          <w:color w:val="000000"/>
          <w:sz w:val="22"/>
          <w:szCs w:val="24"/>
        </w:rPr>
        <w:t xml:space="preserve">ational </w:t>
      </w:r>
      <w:r w:rsidR="00C47388" w:rsidRPr="00C47388">
        <w:rPr>
          <w:rFonts w:ascii="Arial" w:hAnsi="Arial" w:cstheme="minorHAnsi"/>
          <w:b w:val="0"/>
          <w:color w:val="000000"/>
          <w:sz w:val="22"/>
          <w:szCs w:val="24"/>
        </w:rPr>
        <w:t>M</w:t>
      </w:r>
      <w:r w:rsidR="00C47388">
        <w:rPr>
          <w:rFonts w:ascii="Arial" w:hAnsi="Arial" w:cstheme="minorHAnsi"/>
          <w:b w:val="0"/>
          <w:color w:val="000000"/>
          <w:sz w:val="22"/>
          <w:szCs w:val="24"/>
        </w:rPr>
        <w:t xml:space="preserve">inimum </w:t>
      </w:r>
      <w:r w:rsidR="00C47388" w:rsidRPr="00C47388">
        <w:rPr>
          <w:rFonts w:ascii="Arial" w:hAnsi="Arial" w:cstheme="minorHAnsi"/>
          <w:b w:val="0"/>
          <w:color w:val="000000"/>
          <w:sz w:val="22"/>
          <w:szCs w:val="24"/>
        </w:rPr>
        <w:t>D</w:t>
      </w:r>
      <w:r w:rsidR="00C47388">
        <w:rPr>
          <w:rFonts w:ascii="Arial" w:hAnsi="Arial" w:cstheme="minorHAnsi"/>
          <w:b w:val="0"/>
          <w:color w:val="000000"/>
          <w:sz w:val="22"/>
          <w:szCs w:val="24"/>
        </w:rPr>
        <w:t xml:space="preserve">ata </w:t>
      </w:r>
      <w:r w:rsidR="00C47388" w:rsidRPr="00C47388">
        <w:rPr>
          <w:rFonts w:ascii="Arial" w:hAnsi="Arial" w:cstheme="minorHAnsi"/>
          <w:b w:val="0"/>
          <w:color w:val="000000"/>
          <w:sz w:val="22"/>
          <w:szCs w:val="24"/>
        </w:rPr>
        <w:t>S</w:t>
      </w:r>
      <w:r w:rsidR="00C47388">
        <w:rPr>
          <w:rFonts w:ascii="Arial" w:hAnsi="Arial" w:cstheme="minorHAnsi"/>
          <w:b w:val="0"/>
          <w:color w:val="000000"/>
          <w:sz w:val="22"/>
          <w:szCs w:val="24"/>
        </w:rPr>
        <w:t>et</w:t>
      </w:r>
      <w:r w:rsidR="00C47388" w:rsidRPr="00C47388">
        <w:rPr>
          <w:rFonts w:ascii="Arial" w:hAnsi="Arial" w:cstheme="minorHAnsi"/>
          <w:b w:val="0"/>
          <w:color w:val="000000"/>
          <w:sz w:val="22"/>
          <w:szCs w:val="24"/>
        </w:rPr>
        <w:t xml:space="preserve"> </w:t>
      </w:r>
      <w:r w:rsidR="00C47388">
        <w:rPr>
          <w:rFonts w:ascii="Arial" w:hAnsi="Arial" w:cstheme="minorHAnsi"/>
          <w:b w:val="0"/>
          <w:color w:val="000000"/>
          <w:sz w:val="22"/>
          <w:szCs w:val="24"/>
        </w:rPr>
        <w:t xml:space="preserve">(for hospital services) </w:t>
      </w:r>
      <w:r w:rsidR="00C47388">
        <w:rPr>
          <w:rFonts w:ascii="Arial" w:hAnsi="Arial" w:cstheme="minorHAnsi"/>
          <w:b w:val="0"/>
          <w:color w:val="000000"/>
          <w:sz w:val="22"/>
          <w:szCs w:val="24"/>
        </w:rPr>
        <w:br/>
      </w:r>
      <w:r w:rsidR="00C47388" w:rsidRPr="00C47388">
        <w:rPr>
          <w:rFonts w:ascii="Arial" w:hAnsi="Arial" w:cstheme="minorHAnsi"/>
          <w:b w:val="0"/>
          <w:color w:val="000000"/>
          <w:sz w:val="22"/>
          <w:szCs w:val="24"/>
        </w:rPr>
        <w:t>and N</w:t>
      </w:r>
      <w:r w:rsidR="00C47388">
        <w:rPr>
          <w:rFonts w:ascii="Arial" w:hAnsi="Arial" w:cstheme="minorHAnsi"/>
          <w:b w:val="0"/>
          <w:color w:val="000000"/>
          <w:sz w:val="22"/>
          <w:szCs w:val="24"/>
        </w:rPr>
        <w:t xml:space="preserve">ational </w:t>
      </w:r>
      <w:r w:rsidR="00C47388" w:rsidRPr="00C47388">
        <w:rPr>
          <w:rFonts w:ascii="Arial" w:hAnsi="Arial" w:cstheme="minorHAnsi"/>
          <w:b w:val="0"/>
          <w:color w:val="000000"/>
          <w:sz w:val="22"/>
          <w:szCs w:val="24"/>
        </w:rPr>
        <w:t>B</w:t>
      </w:r>
      <w:r w:rsidR="00C47388">
        <w:rPr>
          <w:rFonts w:ascii="Arial" w:hAnsi="Arial" w:cstheme="minorHAnsi"/>
          <w:b w:val="0"/>
          <w:color w:val="000000"/>
          <w:sz w:val="22"/>
          <w:szCs w:val="24"/>
        </w:rPr>
        <w:t xml:space="preserve">est </w:t>
      </w:r>
      <w:r w:rsidR="00C47388" w:rsidRPr="00C47388">
        <w:rPr>
          <w:rFonts w:ascii="Arial" w:hAnsi="Arial" w:cstheme="minorHAnsi"/>
          <w:b w:val="0"/>
          <w:color w:val="000000"/>
          <w:sz w:val="22"/>
          <w:szCs w:val="24"/>
        </w:rPr>
        <w:t>E</w:t>
      </w:r>
      <w:r w:rsidR="00C47388">
        <w:rPr>
          <w:rFonts w:ascii="Arial" w:hAnsi="Arial" w:cstheme="minorHAnsi"/>
          <w:b w:val="0"/>
          <w:color w:val="000000"/>
          <w:sz w:val="22"/>
          <w:szCs w:val="24"/>
        </w:rPr>
        <w:t xml:space="preserve">ndeavours </w:t>
      </w:r>
      <w:r w:rsidR="00C47388" w:rsidRPr="00C47388">
        <w:rPr>
          <w:rFonts w:ascii="Arial" w:hAnsi="Arial" w:cstheme="minorHAnsi"/>
          <w:b w:val="0"/>
          <w:color w:val="000000"/>
          <w:sz w:val="22"/>
          <w:szCs w:val="24"/>
        </w:rPr>
        <w:t>D</w:t>
      </w:r>
      <w:r w:rsidR="00C47388">
        <w:rPr>
          <w:rFonts w:ascii="Arial" w:hAnsi="Arial" w:cstheme="minorHAnsi"/>
          <w:b w:val="0"/>
          <w:color w:val="000000"/>
          <w:sz w:val="22"/>
          <w:szCs w:val="24"/>
        </w:rPr>
        <w:t xml:space="preserve">ata </w:t>
      </w:r>
      <w:r w:rsidR="00C47388" w:rsidRPr="00C47388">
        <w:rPr>
          <w:rFonts w:ascii="Arial" w:hAnsi="Arial" w:cstheme="minorHAnsi"/>
          <w:b w:val="0"/>
          <w:color w:val="000000"/>
          <w:sz w:val="22"/>
          <w:szCs w:val="24"/>
        </w:rPr>
        <w:t>S</w:t>
      </w:r>
      <w:r w:rsidR="00C47388">
        <w:rPr>
          <w:rFonts w:ascii="Arial" w:hAnsi="Arial" w:cstheme="minorHAnsi"/>
          <w:b w:val="0"/>
          <w:color w:val="000000"/>
          <w:sz w:val="22"/>
          <w:szCs w:val="24"/>
        </w:rPr>
        <w:t xml:space="preserve">et (for Local Hospital Network services) </w:t>
      </w:r>
      <w:r>
        <w:rPr>
          <w:rFonts w:ascii="Arial" w:hAnsi="Arial" w:cstheme="minorHAnsi"/>
          <w:b w:val="0"/>
          <w:color w:val="000000"/>
          <w:sz w:val="22"/>
          <w:szCs w:val="24"/>
        </w:rPr>
        <w:t>from 1 July 2019.</w:t>
      </w:r>
    </w:p>
    <w:p w:rsidR="005C371D" w:rsidRPr="004266A9" w:rsidRDefault="005C371D" w:rsidP="00C47388">
      <w:pPr>
        <w:pStyle w:val="Heading3"/>
        <w:spacing w:before="200" w:after="200" w:line="270" w:lineRule="atLeast"/>
        <w:contextualSpacing w:val="0"/>
        <w:rPr>
          <w:rFonts w:ascii="Arial" w:hAnsi="Arial" w:cs="Arial"/>
          <w:b w:val="0"/>
          <w:color w:val="auto"/>
          <w:sz w:val="22"/>
          <w:szCs w:val="24"/>
        </w:rPr>
      </w:pPr>
      <w:r w:rsidRPr="009E2B11">
        <w:t>5.1.</w:t>
      </w:r>
      <w:r w:rsidR="00AE132B">
        <w:t>2</w:t>
      </w:r>
      <w:r w:rsidRPr="009E2B11">
        <w:tab/>
      </w:r>
      <w:r>
        <w:t>Individual Healthcare Identifier</w:t>
      </w:r>
    </w:p>
    <w:p w:rsidR="008770A6" w:rsidRDefault="00C6605C" w:rsidP="00EC4988">
      <w:pPr>
        <w:autoSpaceDE w:val="0"/>
        <w:autoSpaceDN w:val="0"/>
        <w:adjustRightInd w:val="0"/>
        <w:spacing w:before="140" w:after="140" w:line="270" w:lineRule="atLeast"/>
        <w:ind w:right="-194"/>
        <w:rPr>
          <w:rFonts w:cstheme="minorHAnsi"/>
          <w:color w:val="000000"/>
        </w:rPr>
      </w:pPr>
      <w:r>
        <w:rPr>
          <w:rFonts w:cstheme="minorHAnsi"/>
          <w:color w:val="000000"/>
        </w:rPr>
        <w:t xml:space="preserve">In the </w:t>
      </w:r>
      <w:r w:rsidRPr="00314F4D">
        <w:rPr>
          <w:rFonts w:cstheme="minorHAnsi"/>
          <w:color w:val="000000"/>
        </w:rPr>
        <w:t>Pricing Framework 2018-19, IHPA</w:t>
      </w:r>
      <w:r>
        <w:rPr>
          <w:rFonts w:cstheme="minorHAnsi"/>
          <w:color w:val="000000"/>
        </w:rPr>
        <w:t xml:space="preserve"> advised that its work to develop a bundled pricing approach for maternity care </w:t>
      </w:r>
      <w:r w:rsidR="00032409">
        <w:rPr>
          <w:rFonts w:cstheme="minorHAnsi"/>
          <w:color w:val="000000"/>
        </w:rPr>
        <w:t>had concluded</w:t>
      </w:r>
      <w:r>
        <w:rPr>
          <w:rFonts w:cstheme="minorHAnsi"/>
          <w:color w:val="000000"/>
        </w:rPr>
        <w:t xml:space="preserve"> that a single p</w:t>
      </w:r>
      <w:r w:rsidR="00DC331F">
        <w:rPr>
          <w:rFonts w:cstheme="minorHAnsi"/>
          <w:color w:val="000000"/>
        </w:rPr>
        <w:t>erson</w:t>
      </w:r>
      <w:r>
        <w:rPr>
          <w:rFonts w:cstheme="minorHAnsi"/>
          <w:color w:val="000000"/>
        </w:rPr>
        <w:t xml:space="preserve"> identifier </w:t>
      </w:r>
      <w:r w:rsidR="00032409">
        <w:rPr>
          <w:rFonts w:cstheme="minorHAnsi"/>
          <w:color w:val="000000"/>
        </w:rPr>
        <w:t xml:space="preserve">was </w:t>
      </w:r>
      <w:r w:rsidR="00EC3CED">
        <w:rPr>
          <w:rFonts w:cstheme="minorHAnsi"/>
          <w:color w:val="000000"/>
        </w:rPr>
        <w:t xml:space="preserve">a precondition </w:t>
      </w:r>
      <w:r w:rsidR="00DC6C8C">
        <w:rPr>
          <w:rFonts w:cstheme="minorHAnsi"/>
          <w:color w:val="000000"/>
        </w:rPr>
        <w:br/>
      </w:r>
      <w:r w:rsidR="00EC3CED">
        <w:rPr>
          <w:rFonts w:cstheme="minorHAnsi"/>
          <w:color w:val="000000"/>
        </w:rPr>
        <w:t xml:space="preserve">to </w:t>
      </w:r>
      <w:r w:rsidR="00032409">
        <w:rPr>
          <w:rFonts w:cstheme="minorHAnsi"/>
          <w:color w:val="000000"/>
        </w:rPr>
        <w:t>implementation</w:t>
      </w:r>
      <w:r w:rsidR="00B318DB">
        <w:rPr>
          <w:rFonts w:cstheme="minorHAnsi"/>
          <w:color w:val="000000"/>
        </w:rPr>
        <w:t>. A robust p</w:t>
      </w:r>
      <w:r w:rsidR="00DC331F">
        <w:rPr>
          <w:rFonts w:cstheme="minorHAnsi"/>
          <w:color w:val="000000"/>
        </w:rPr>
        <w:t>erson</w:t>
      </w:r>
      <w:r w:rsidR="00B318DB">
        <w:rPr>
          <w:rFonts w:cstheme="minorHAnsi"/>
          <w:color w:val="000000"/>
        </w:rPr>
        <w:t xml:space="preserve"> identifier would allow IHPA</w:t>
      </w:r>
      <w:r w:rsidR="00EC3CED">
        <w:rPr>
          <w:rFonts w:cstheme="minorHAnsi"/>
          <w:color w:val="000000"/>
        </w:rPr>
        <w:t xml:space="preserve"> </w:t>
      </w:r>
      <w:proofErr w:type="gramStart"/>
      <w:r w:rsidR="00EC3CED">
        <w:rPr>
          <w:rFonts w:cstheme="minorHAnsi"/>
          <w:color w:val="000000"/>
        </w:rPr>
        <w:t>to accurately identify</w:t>
      </w:r>
      <w:proofErr w:type="gramEnd"/>
      <w:r w:rsidR="00EC3CED">
        <w:rPr>
          <w:rFonts w:cstheme="minorHAnsi"/>
          <w:color w:val="000000"/>
        </w:rPr>
        <w:t xml:space="preserve"> </w:t>
      </w:r>
      <w:r>
        <w:rPr>
          <w:rFonts w:cstheme="minorHAnsi"/>
          <w:color w:val="000000"/>
        </w:rPr>
        <w:t>service delivery to patients across settings of care, financial years and hospital</w:t>
      </w:r>
      <w:r w:rsidR="00314F4D">
        <w:rPr>
          <w:rFonts w:cstheme="minorHAnsi"/>
          <w:color w:val="000000"/>
        </w:rPr>
        <w:t>s</w:t>
      </w:r>
      <w:r>
        <w:rPr>
          <w:rFonts w:cstheme="minorHAnsi"/>
          <w:color w:val="000000"/>
        </w:rPr>
        <w:t>.</w:t>
      </w:r>
      <w:r w:rsidR="00DA4EC5">
        <w:rPr>
          <w:rFonts w:cstheme="minorHAnsi"/>
          <w:color w:val="000000"/>
        </w:rPr>
        <w:t xml:space="preserve"> </w:t>
      </w:r>
    </w:p>
    <w:p w:rsidR="00314F4D" w:rsidRDefault="00314F4D" w:rsidP="00314F4D">
      <w:pPr>
        <w:autoSpaceDE w:val="0"/>
        <w:autoSpaceDN w:val="0"/>
        <w:adjustRightInd w:val="0"/>
        <w:spacing w:before="140" w:after="140" w:line="270" w:lineRule="atLeast"/>
        <w:ind w:right="-53"/>
        <w:rPr>
          <w:rFonts w:cstheme="minorHAnsi"/>
          <w:color w:val="000000"/>
        </w:rPr>
      </w:pPr>
      <w:r>
        <w:rPr>
          <w:rFonts w:cstheme="minorHAnsi"/>
          <w:color w:val="000000"/>
        </w:rPr>
        <w:t xml:space="preserve">The </w:t>
      </w:r>
      <w:hyperlink r:id="rId49" w:history="1">
        <w:r w:rsidRPr="00DC331F">
          <w:rPr>
            <w:rStyle w:val="Hyperlink"/>
            <w:color w:val="008542" w:themeColor="accent2"/>
          </w:rPr>
          <w:t>Individual Healthcare Identifier</w:t>
        </w:r>
      </w:hyperlink>
      <w:r>
        <w:rPr>
          <w:rFonts w:cstheme="minorHAnsi"/>
          <w:color w:val="000000"/>
        </w:rPr>
        <w:t xml:space="preserve"> is an existing person identifier that could be included in national data sets.</w:t>
      </w:r>
      <w:r w:rsidRPr="00032409">
        <w:rPr>
          <w:rFonts w:cstheme="minorHAnsi"/>
          <w:color w:val="000000"/>
        </w:rPr>
        <w:t xml:space="preserve"> </w:t>
      </w:r>
      <w:r>
        <w:rPr>
          <w:rFonts w:cstheme="minorHAnsi"/>
          <w:color w:val="000000"/>
        </w:rPr>
        <w:t xml:space="preserve">The Identifier underpins the </w:t>
      </w:r>
      <w:r w:rsidRPr="005C371D">
        <w:rPr>
          <w:rFonts w:cstheme="minorHAnsi"/>
          <w:color w:val="000000"/>
        </w:rPr>
        <w:t>My Health Record program managed by the Australian Digital Health Agency</w:t>
      </w:r>
      <w:r>
        <w:rPr>
          <w:rFonts w:cstheme="minorHAnsi"/>
          <w:color w:val="000000"/>
        </w:rPr>
        <w:t>. By the end of 2018, e</w:t>
      </w:r>
      <w:r w:rsidRPr="00DC331F">
        <w:rPr>
          <w:rFonts w:cstheme="minorHAnsi"/>
          <w:color w:val="000000"/>
        </w:rPr>
        <w:t>very Australian will have a My Health Record unless they choose not to</w:t>
      </w:r>
      <w:r>
        <w:rPr>
          <w:rFonts w:cstheme="minorHAnsi"/>
          <w:color w:val="000000"/>
        </w:rPr>
        <w:t xml:space="preserve"> have one. In response to the Pricing Framework Consultation Paper 2018-19, most stakeholders supported including the Identifier in national data sets.</w:t>
      </w:r>
    </w:p>
    <w:p w:rsidR="004D6740" w:rsidRDefault="00DC6C8C" w:rsidP="004D6740">
      <w:pPr>
        <w:autoSpaceDE w:val="0"/>
        <w:autoSpaceDN w:val="0"/>
        <w:adjustRightInd w:val="0"/>
        <w:spacing w:before="60" w:after="60" w:line="270" w:lineRule="atLeast"/>
        <w:ind w:right="-51"/>
        <w:rPr>
          <w:rFonts w:cstheme="minorHAnsi"/>
          <w:color w:val="000000"/>
        </w:rPr>
      </w:pPr>
      <w:r>
        <w:rPr>
          <w:rFonts w:cstheme="minorHAnsi"/>
          <w:color w:val="000000"/>
        </w:rPr>
        <w:t>L</w:t>
      </w:r>
      <w:r w:rsidR="00314F4D">
        <w:rPr>
          <w:rFonts w:cstheme="minorHAnsi"/>
          <w:color w:val="000000"/>
        </w:rPr>
        <w:t>inked patient data would</w:t>
      </w:r>
      <w:r w:rsidRPr="00DC6C8C">
        <w:rPr>
          <w:rFonts w:cstheme="minorHAnsi"/>
          <w:color w:val="000000"/>
        </w:rPr>
        <w:t xml:space="preserve"> provide broad benefits to the health system, allowing hospitals to </w:t>
      </w:r>
      <w:r w:rsidR="00184952">
        <w:rPr>
          <w:rFonts w:cstheme="minorHAnsi"/>
          <w:color w:val="000000"/>
        </w:rPr>
        <w:br/>
      </w:r>
      <w:r w:rsidRPr="00DC6C8C">
        <w:rPr>
          <w:rFonts w:cstheme="minorHAnsi"/>
          <w:color w:val="000000"/>
        </w:rPr>
        <w:t>review care pathways and develop value-based healthcare proposals</w:t>
      </w:r>
      <w:r>
        <w:rPr>
          <w:rFonts w:cstheme="minorHAnsi"/>
          <w:color w:val="000000"/>
        </w:rPr>
        <w:t xml:space="preserve">. </w:t>
      </w:r>
      <w:r w:rsidR="008770A6">
        <w:rPr>
          <w:rFonts w:cstheme="minorHAnsi"/>
          <w:color w:val="000000"/>
        </w:rPr>
        <w:t>The</w:t>
      </w:r>
      <w:r w:rsidR="00314F4D">
        <w:rPr>
          <w:rFonts w:cstheme="minorHAnsi"/>
          <w:color w:val="000000"/>
        </w:rPr>
        <w:t xml:space="preserve"> I</w:t>
      </w:r>
      <w:r>
        <w:rPr>
          <w:rFonts w:cstheme="minorHAnsi"/>
          <w:color w:val="000000"/>
        </w:rPr>
        <w:t xml:space="preserve">dentifier </w:t>
      </w:r>
      <w:r w:rsidR="00314F4D">
        <w:rPr>
          <w:rFonts w:cstheme="minorHAnsi"/>
          <w:color w:val="000000"/>
        </w:rPr>
        <w:t>w</w:t>
      </w:r>
      <w:r>
        <w:rPr>
          <w:rFonts w:cstheme="minorHAnsi"/>
          <w:color w:val="000000"/>
        </w:rPr>
        <w:t xml:space="preserve">ould support </w:t>
      </w:r>
      <w:r w:rsidR="004D6740">
        <w:rPr>
          <w:rFonts w:cstheme="minorHAnsi"/>
          <w:color w:val="000000"/>
        </w:rPr>
        <w:t>IHPA’s existing work including:</w:t>
      </w:r>
    </w:p>
    <w:p w:rsidR="004D6740" w:rsidRDefault="004D6740" w:rsidP="004D6740">
      <w:pPr>
        <w:pStyle w:val="ListParagraph"/>
        <w:framePr w:hSpace="0" w:wrap="auto" w:vAnchor="margin" w:hAnchor="text" w:xAlign="left" w:yAlign="inline"/>
        <w:numPr>
          <w:ilvl w:val="0"/>
          <w:numId w:val="34"/>
        </w:numPr>
        <w:autoSpaceDE w:val="0"/>
        <w:autoSpaceDN w:val="0"/>
        <w:adjustRightInd w:val="0"/>
        <w:spacing w:before="70" w:after="70" w:line="270" w:lineRule="atLeast"/>
        <w:ind w:left="777" w:right="-51" w:hanging="357"/>
        <w:rPr>
          <w:rFonts w:cstheme="minorHAnsi"/>
          <w:color w:val="000000"/>
        </w:rPr>
      </w:pPr>
      <w:r>
        <w:rPr>
          <w:rFonts w:cstheme="minorHAnsi"/>
          <w:color w:val="000000"/>
        </w:rPr>
        <w:t>D</w:t>
      </w:r>
      <w:r w:rsidRPr="004D6740">
        <w:rPr>
          <w:rFonts w:cstheme="minorHAnsi"/>
          <w:color w:val="000000"/>
        </w:rPr>
        <w:t xml:space="preserve">evelopment of the Australian Non-Admitted Care Classification, </w:t>
      </w:r>
      <w:r>
        <w:rPr>
          <w:rFonts w:cstheme="minorHAnsi"/>
          <w:color w:val="000000"/>
        </w:rPr>
        <w:t xml:space="preserve">by allowing consideration of a unit of </w:t>
      </w:r>
      <w:proofErr w:type="gramStart"/>
      <w:r>
        <w:rPr>
          <w:rFonts w:cstheme="minorHAnsi"/>
          <w:color w:val="000000"/>
        </w:rPr>
        <w:t>count which</w:t>
      </w:r>
      <w:proofErr w:type="gramEnd"/>
      <w:r>
        <w:rPr>
          <w:rFonts w:cstheme="minorHAnsi"/>
          <w:color w:val="000000"/>
        </w:rPr>
        <w:t xml:space="preserve"> is broader than one patient attendance. </w:t>
      </w:r>
    </w:p>
    <w:p w:rsidR="004D6740" w:rsidRDefault="004D6740" w:rsidP="004D6740">
      <w:pPr>
        <w:pStyle w:val="ListParagraph"/>
        <w:framePr w:hSpace="0" w:wrap="auto" w:vAnchor="margin" w:hAnchor="text" w:xAlign="left" w:yAlign="inline"/>
        <w:numPr>
          <w:ilvl w:val="0"/>
          <w:numId w:val="34"/>
        </w:numPr>
        <w:autoSpaceDE w:val="0"/>
        <w:autoSpaceDN w:val="0"/>
        <w:adjustRightInd w:val="0"/>
        <w:spacing w:before="70" w:after="70" w:line="270" w:lineRule="atLeast"/>
        <w:ind w:left="777" w:right="-51" w:hanging="357"/>
        <w:rPr>
          <w:rFonts w:cstheme="minorHAnsi"/>
          <w:color w:val="000000"/>
        </w:rPr>
      </w:pPr>
      <w:proofErr w:type="gramStart"/>
      <w:r>
        <w:rPr>
          <w:rFonts w:cstheme="minorHAnsi"/>
          <w:color w:val="000000"/>
        </w:rPr>
        <w:t>Implementation of the Australian Mental Health Care Classification, by providing a more robust identifier for service delivery to mental health consumers within a phase of care.</w:t>
      </w:r>
      <w:proofErr w:type="gramEnd"/>
    </w:p>
    <w:p w:rsidR="004D6740" w:rsidRDefault="004D6740" w:rsidP="002B121D">
      <w:pPr>
        <w:pStyle w:val="ListParagraph"/>
        <w:framePr w:hSpace="0" w:wrap="auto" w:vAnchor="margin" w:hAnchor="text" w:xAlign="left" w:yAlign="inline"/>
        <w:numPr>
          <w:ilvl w:val="0"/>
          <w:numId w:val="34"/>
        </w:numPr>
        <w:autoSpaceDE w:val="0"/>
        <w:autoSpaceDN w:val="0"/>
        <w:adjustRightInd w:val="0"/>
        <w:spacing w:before="70" w:after="70" w:line="270" w:lineRule="atLeast"/>
        <w:ind w:left="777" w:right="-51" w:hanging="357"/>
        <w:rPr>
          <w:rFonts w:cstheme="minorHAnsi"/>
          <w:color w:val="000000"/>
        </w:rPr>
      </w:pPr>
      <w:r w:rsidRPr="004D6740">
        <w:rPr>
          <w:rFonts w:cstheme="minorHAnsi"/>
          <w:color w:val="000000"/>
        </w:rPr>
        <w:t xml:space="preserve">Analysis to support </w:t>
      </w:r>
      <w:r w:rsidR="00314F4D">
        <w:rPr>
          <w:rFonts w:cstheme="minorHAnsi"/>
          <w:color w:val="000000"/>
        </w:rPr>
        <w:t>a pricing or funding approach for</w:t>
      </w:r>
      <w:r w:rsidRPr="004D6740">
        <w:rPr>
          <w:rFonts w:cstheme="minorHAnsi"/>
          <w:color w:val="000000"/>
        </w:rPr>
        <w:t xml:space="preserve"> avoidable hospital readmissions as discussed in Chapter 11.</w:t>
      </w:r>
    </w:p>
    <w:p w:rsidR="002B121D" w:rsidRPr="004D6740" w:rsidRDefault="002B121D" w:rsidP="004D6740">
      <w:pPr>
        <w:pStyle w:val="ListParagraph"/>
        <w:framePr w:hSpace="0" w:wrap="auto" w:vAnchor="margin" w:hAnchor="text" w:xAlign="left" w:yAlign="inline"/>
        <w:numPr>
          <w:ilvl w:val="0"/>
          <w:numId w:val="34"/>
        </w:numPr>
        <w:autoSpaceDE w:val="0"/>
        <w:autoSpaceDN w:val="0"/>
        <w:adjustRightInd w:val="0"/>
        <w:spacing w:before="70" w:after="140" w:line="270" w:lineRule="atLeast"/>
        <w:ind w:left="777" w:right="-51" w:hanging="357"/>
        <w:rPr>
          <w:rFonts w:cstheme="minorHAnsi"/>
          <w:color w:val="000000"/>
        </w:rPr>
      </w:pPr>
      <w:proofErr w:type="gramStart"/>
      <w:r>
        <w:rPr>
          <w:rFonts w:cstheme="minorHAnsi"/>
          <w:color w:val="000000"/>
        </w:rPr>
        <w:t>Consideration of innovative funding models, such as bundled pricing.</w:t>
      </w:r>
      <w:proofErr w:type="gramEnd"/>
    </w:p>
    <w:p w:rsidR="00B318DB" w:rsidRDefault="005C371D" w:rsidP="00EC4988">
      <w:pPr>
        <w:autoSpaceDE w:val="0"/>
        <w:autoSpaceDN w:val="0"/>
        <w:adjustRightInd w:val="0"/>
        <w:spacing w:before="140" w:after="140" w:line="270" w:lineRule="atLeast"/>
        <w:ind w:right="-53"/>
        <w:rPr>
          <w:rFonts w:cstheme="minorHAnsi"/>
          <w:color w:val="000000"/>
        </w:rPr>
      </w:pPr>
      <w:r w:rsidRPr="005C371D">
        <w:rPr>
          <w:rFonts w:cstheme="minorHAnsi"/>
          <w:color w:val="000000"/>
        </w:rPr>
        <w:t xml:space="preserve">IHPA </w:t>
      </w:r>
      <w:r w:rsidR="008F33F1">
        <w:rPr>
          <w:rFonts w:cstheme="minorHAnsi"/>
          <w:color w:val="000000"/>
        </w:rPr>
        <w:t xml:space="preserve">is undertaking consultation with jurisdictions, national data committees, the Australian Digital Health Agency and other national bodies to determine the feasibility of including the Individual Healthcare Identifier in national data sets. </w:t>
      </w:r>
      <w:r w:rsidR="00C47388">
        <w:rPr>
          <w:rFonts w:cstheme="minorHAnsi"/>
          <w:color w:val="000000"/>
        </w:rPr>
        <w:t xml:space="preserve">IHPA is working towards this </w:t>
      </w:r>
      <w:proofErr w:type="gramStart"/>
      <w:r w:rsidR="00C47388">
        <w:rPr>
          <w:rFonts w:cstheme="minorHAnsi"/>
          <w:color w:val="000000"/>
        </w:rPr>
        <w:t>being implemented</w:t>
      </w:r>
      <w:proofErr w:type="gramEnd"/>
      <w:r w:rsidR="00C47388">
        <w:rPr>
          <w:rFonts w:cstheme="minorHAnsi"/>
          <w:color w:val="000000"/>
        </w:rPr>
        <w:t xml:space="preserve"> from 1 July 2019.</w:t>
      </w:r>
    </w:p>
    <w:p w:rsidR="002A33A3" w:rsidRPr="009E2B11" w:rsidRDefault="007741CE" w:rsidP="00EC4988">
      <w:pPr>
        <w:pStyle w:val="Heading2"/>
        <w:spacing w:line="270" w:lineRule="atLeast"/>
      </w:pPr>
      <w:r>
        <w:t>5.2</w:t>
      </w:r>
      <w:r w:rsidR="002A33A3" w:rsidRPr="009E2B11">
        <w:tab/>
        <w:t>National Hospital Cost Data Collection</w:t>
      </w:r>
      <w:bookmarkEnd w:id="112"/>
      <w:bookmarkEnd w:id="113"/>
      <w:bookmarkEnd w:id="114"/>
      <w:bookmarkEnd w:id="115"/>
      <w:bookmarkEnd w:id="116"/>
      <w:bookmarkEnd w:id="117"/>
    </w:p>
    <w:p w:rsidR="002A33A3" w:rsidRPr="009E2B11" w:rsidRDefault="002A33A3" w:rsidP="00EC4988">
      <w:pPr>
        <w:autoSpaceDE w:val="0"/>
        <w:autoSpaceDN w:val="0"/>
        <w:adjustRightInd w:val="0"/>
        <w:spacing w:before="140" w:after="140" w:line="270" w:lineRule="atLeast"/>
        <w:ind w:right="-53"/>
        <w:rPr>
          <w:rFonts w:cstheme="minorHAnsi"/>
          <w:color w:val="000000"/>
        </w:rPr>
      </w:pPr>
      <w:r w:rsidRPr="009E2B11">
        <w:rPr>
          <w:rFonts w:cstheme="minorHAnsi"/>
          <w:color w:val="000000"/>
        </w:rPr>
        <w:t xml:space="preserve">IHPA primarily relies on the National Hospital Cost Data Collection </w:t>
      </w:r>
      <w:r w:rsidR="00D314F0">
        <w:rPr>
          <w:rFonts w:cstheme="minorHAnsi"/>
          <w:color w:val="000000"/>
        </w:rPr>
        <w:t xml:space="preserve">(NHCDC) </w:t>
      </w:r>
      <w:r w:rsidRPr="009E2B11">
        <w:rPr>
          <w:rFonts w:cstheme="minorHAnsi"/>
          <w:color w:val="000000"/>
        </w:rPr>
        <w:t xml:space="preserve">to develop the </w:t>
      </w:r>
      <w:r w:rsidR="003F37FB">
        <w:rPr>
          <w:rFonts w:cstheme="minorHAnsi"/>
          <w:color w:val="000000"/>
        </w:rPr>
        <w:br/>
      </w:r>
      <w:r>
        <w:rPr>
          <w:rFonts w:cstheme="minorHAnsi"/>
          <w:color w:val="000000"/>
        </w:rPr>
        <w:t>NEP</w:t>
      </w:r>
      <w:r w:rsidRPr="009E2B11">
        <w:rPr>
          <w:rFonts w:cstheme="minorHAnsi"/>
          <w:color w:val="000000"/>
        </w:rPr>
        <w:t xml:space="preserve"> and the price weights for the funding of public hospital services </w:t>
      </w:r>
      <w:proofErr w:type="gramStart"/>
      <w:r w:rsidRPr="009E2B11">
        <w:rPr>
          <w:rFonts w:cstheme="minorHAnsi"/>
          <w:color w:val="000000"/>
        </w:rPr>
        <w:t xml:space="preserve">on an activity basis and </w:t>
      </w:r>
      <w:r w:rsidR="003F37FB">
        <w:rPr>
          <w:rFonts w:cstheme="minorHAnsi"/>
          <w:color w:val="000000"/>
        </w:rPr>
        <w:br/>
      </w:r>
      <w:r w:rsidRPr="009E2B11">
        <w:rPr>
          <w:rFonts w:cstheme="minorHAnsi"/>
          <w:color w:val="000000"/>
        </w:rPr>
        <w:t xml:space="preserve">to develop the </w:t>
      </w:r>
      <w:r>
        <w:rPr>
          <w:rFonts w:cstheme="minorHAnsi"/>
          <w:color w:val="000000"/>
        </w:rPr>
        <w:t>NEC</w:t>
      </w:r>
      <w:r w:rsidRPr="009E2B11">
        <w:rPr>
          <w:rFonts w:cstheme="minorHAnsi"/>
          <w:color w:val="000000"/>
        </w:rPr>
        <w:t xml:space="preserve"> for</w:t>
      </w:r>
      <w:proofErr w:type="gramEnd"/>
      <w:r w:rsidRPr="009E2B11">
        <w:rPr>
          <w:rFonts w:cstheme="minorHAnsi"/>
          <w:color w:val="000000"/>
        </w:rPr>
        <w:t xml:space="preserve"> block funded hospitals</w:t>
      </w:r>
      <w:r w:rsidR="007741CE">
        <w:rPr>
          <w:rFonts w:cstheme="minorHAnsi"/>
          <w:color w:val="000000"/>
        </w:rPr>
        <w:t>.</w:t>
      </w:r>
    </w:p>
    <w:p w:rsidR="002A33A3" w:rsidRPr="009E2B11" w:rsidRDefault="002A33A3" w:rsidP="00EC4988">
      <w:pPr>
        <w:pStyle w:val="Heading3"/>
        <w:spacing w:line="270" w:lineRule="atLeast"/>
      </w:pPr>
      <w:bookmarkStart w:id="118" w:name="_Toc485391383"/>
      <w:bookmarkStart w:id="119" w:name="_Toc485391472"/>
      <w:bookmarkStart w:id="120" w:name="_Toc486257878"/>
      <w:bookmarkStart w:id="121" w:name="_Toc487035283"/>
      <w:r w:rsidRPr="009E2B11">
        <w:t>5.</w:t>
      </w:r>
      <w:r w:rsidR="005C371D">
        <w:t>2</w:t>
      </w:r>
      <w:r w:rsidRPr="009E2B11">
        <w:t>.1</w:t>
      </w:r>
      <w:r w:rsidRPr="009E2B11">
        <w:tab/>
        <w:t>Australian Hospital Patient Costing Standards</w:t>
      </w:r>
      <w:bookmarkEnd w:id="118"/>
      <w:bookmarkEnd w:id="119"/>
      <w:bookmarkEnd w:id="120"/>
      <w:bookmarkEnd w:id="121"/>
    </w:p>
    <w:p w:rsidR="00D314F0" w:rsidRDefault="002A33A3" w:rsidP="00EC4988">
      <w:pPr>
        <w:autoSpaceDE w:val="0"/>
        <w:autoSpaceDN w:val="0"/>
        <w:adjustRightInd w:val="0"/>
        <w:spacing w:before="140" w:after="140" w:line="270" w:lineRule="atLeast"/>
        <w:ind w:right="-53"/>
        <w:rPr>
          <w:rFonts w:cstheme="minorHAnsi"/>
          <w:color w:val="000000"/>
        </w:rPr>
      </w:pPr>
      <w:r w:rsidRPr="009E2B11">
        <w:rPr>
          <w:rFonts w:cstheme="minorHAnsi"/>
          <w:color w:val="000000"/>
        </w:rPr>
        <w:t xml:space="preserve">Data submissions by jurisdictions to the </w:t>
      </w:r>
      <w:r w:rsidR="00D314F0">
        <w:rPr>
          <w:rFonts w:cstheme="minorHAnsi"/>
          <w:color w:val="000000"/>
        </w:rPr>
        <w:t>NHCDC</w:t>
      </w:r>
      <w:r w:rsidRPr="009E2B11">
        <w:rPr>
          <w:rFonts w:cstheme="minorHAnsi"/>
          <w:color w:val="000000"/>
        </w:rPr>
        <w:t xml:space="preserve"> </w:t>
      </w:r>
      <w:proofErr w:type="gramStart"/>
      <w:r w:rsidRPr="009E2B11">
        <w:rPr>
          <w:rFonts w:cstheme="minorHAnsi"/>
          <w:color w:val="000000"/>
        </w:rPr>
        <w:t>are informed</w:t>
      </w:r>
      <w:proofErr w:type="gramEnd"/>
      <w:r w:rsidRPr="009E2B11">
        <w:rPr>
          <w:rFonts w:cstheme="minorHAnsi"/>
          <w:color w:val="000000"/>
        </w:rPr>
        <w:t xml:space="preserve"> by the </w:t>
      </w:r>
      <w:r w:rsidRPr="009E2B11">
        <w:rPr>
          <w:rFonts w:cstheme="minorHAnsi"/>
          <w:i/>
          <w:color w:val="000000"/>
        </w:rPr>
        <w:t>Australian Hospital Patient Costing Standards</w:t>
      </w:r>
      <w:r>
        <w:rPr>
          <w:rFonts w:cstheme="minorHAnsi"/>
          <w:i/>
          <w:color w:val="000000"/>
        </w:rPr>
        <w:t xml:space="preserve"> </w:t>
      </w:r>
      <w:r w:rsidRPr="000C658C">
        <w:rPr>
          <w:rFonts w:cstheme="minorHAnsi"/>
          <w:color w:val="000000"/>
        </w:rPr>
        <w:t>(</w:t>
      </w:r>
      <w:r>
        <w:rPr>
          <w:rFonts w:cstheme="minorHAnsi"/>
          <w:color w:val="000000"/>
        </w:rPr>
        <w:t>the Standards)</w:t>
      </w:r>
      <w:r w:rsidRPr="009E2B11">
        <w:rPr>
          <w:rFonts w:cstheme="minorHAnsi"/>
          <w:color w:val="000000"/>
        </w:rPr>
        <w:t>.</w:t>
      </w:r>
      <w:r w:rsidR="00D809F5">
        <w:rPr>
          <w:rFonts w:asciiTheme="minorHAnsi" w:hAnsiTheme="minorHAnsi" w:cstheme="minorHAnsi"/>
          <w:szCs w:val="22"/>
        </w:rPr>
        <w:t xml:space="preserve"> The</w:t>
      </w:r>
      <w:r w:rsidRPr="009E2B11">
        <w:rPr>
          <w:rFonts w:asciiTheme="minorHAnsi" w:hAnsiTheme="minorHAnsi" w:cstheme="minorHAnsi"/>
          <w:szCs w:val="22"/>
        </w:rPr>
        <w:t xml:space="preserve"> </w:t>
      </w:r>
      <w:r>
        <w:rPr>
          <w:rFonts w:asciiTheme="minorHAnsi" w:hAnsiTheme="minorHAnsi" w:cstheme="minorHAnsi"/>
          <w:szCs w:val="22"/>
        </w:rPr>
        <w:t>S</w:t>
      </w:r>
      <w:r w:rsidRPr="009E2B11">
        <w:rPr>
          <w:rFonts w:asciiTheme="minorHAnsi" w:hAnsiTheme="minorHAnsi" w:cstheme="minorHAnsi"/>
          <w:szCs w:val="22"/>
        </w:rPr>
        <w:t xml:space="preserve">tandards </w:t>
      </w:r>
      <w:r w:rsidR="00D314F0" w:rsidRPr="00D314F0">
        <w:rPr>
          <w:rFonts w:cstheme="minorHAnsi"/>
          <w:color w:val="000000"/>
        </w:rPr>
        <w:t>provide direction for hospital patient cos</w:t>
      </w:r>
      <w:r w:rsidR="00D314F0">
        <w:rPr>
          <w:rFonts w:cstheme="minorHAnsi"/>
          <w:color w:val="000000"/>
        </w:rPr>
        <w:t xml:space="preserve">ting </w:t>
      </w:r>
      <w:r w:rsidR="00D809F5">
        <w:rPr>
          <w:rFonts w:cstheme="minorHAnsi"/>
          <w:color w:val="000000"/>
        </w:rPr>
        <w:t xml:space="preserve">and </w:t>
      </w:r>
      <w:proofErr w:type="gramStart"/>
      <w:r w:rsidR="00D809F5">
        <w:rPr>
          <w:rFonts w:cstheme="minorHAnsi"/>
          <w:color w:val="000000"/>
        </w:rPr>
        <w:t>are</w:t>
      </w:r>
      <w:r w:rsidR="00D314F0">
        <w:rPr>
          <w:rFonts w:cstheme="minorHAnsi"/>
          <w:color w:val="000000"/>
        </w:rPr>
        <w:t xml:space="preserve"> intended</w:t>
      </w:r>
      <w:proofErr w:type="gramEnd"/>
      <w:r w:rsidR="00D314F0">
        <w:rPr>
          <w:rFonts w:cstheme="minorHAnsi"/>
          <w:color w:val="000000"/>
        </w:rPr>
        <w:t xml:space="preserve"> to improve consistency in the reporting of hospital costs.</w:t>
      </w:r>
      <w:r w:rsidR="00BE7DAB">
        <w:rPr>
          <w:rFonts w:cstheme="minorHAnsi"/>
          <w:color w:val="000000"/>
        </w:rPr>
        <w:t xml:space="preserve"> </w:t>
      </w:r>
      <w:r w:rsidR="00BE7DAB">
        <w:t xml:space="preserve">The Standards are evolving guidelines that will continue to </w:t>
      </w:r>
      <w:proofErr w:type="gramStart"/>
      <w:r w:rsidR="00BE7DAB">
        <w:t>be updated</w:t>
      </w:r>
      <w:proofErr w:type="gramEnd"/>
      <w:r w:rsidR="00BE7DAB">
        <w:t xml:space="preserve"> as </w:t>
      </w:r>
      <w:r w:rsidR="00D809F5">
        <w:t xml:space="preserve">new costing </w:t>
      </w:r>
      <w:r w:rsidR="00BE7DAB">
        <w:t>processes develop.</w:t>
      </w:r>
    </w:p>
    <w:p w:rsidR="002A33A3" w:rsidRDefault="00045A57" w:rsidP="00EC4988">
      <w:pPr>
        <w:spacing w:before="140" w:after="140" w:line="270" w:lineRule="atLeast"/>
        <w:ind w:right="-53"/>
      </w:pPr>
      <w:hyperlink r:id="rId50" w:history="1">
        <w:r w:rsidR="00BE7DAB" w:rsidRPr="00AB0658">
          <w:rPr>
            <w:rStyle w:val="Hyperlink"/>
            <w:color w:val="008542" w:themeColor="accent2"/>
          </w:rPr>
          <w:t>Version 4 of the Standards</w:t>
        </w:r>
      </w:hyperlink>
      <w:r w:rsidR="00BE7DAB">
        <w:t xml:space="preserve"> </w:t>
      </w:r>
      <w:proofErr w:type="gramStart"/>
      <w:r w:rsidR="00BE7DAB">
        <w:t>was published</w:t>
      </w:r>
      <w:proofErr w:type="gramEnd"/>
      <w:r w:rsidR="00BE7DAB">
        <w:t xml:space="preserve"> in February 2018. The Standards have been restructured to incorporate </w:t>
      </w:r>
      <w:r w:rsidR="002A33A3" w:rsidRPr="009E2B11">
        <w:t xml:space="preserve">a set of overarching principles to guide the costing process and to include business </w:t>
      </w:r>
      <w:proofErr w:type="gramStart"/>
      <w:r w:rsidR="002A33A3" w:rsidRPr="009E2B11">
        <w:t>rules which</w:t>
      </w:r>
      <w:proofErr w:type="gramEnd"/>
      <w:r w:rsidR="002A33A3" w:rsidRPr="009E2B11">
        <w:t xml:space="preserve"> provide detailed guidance from the costing practitioners’</w:t>
      </w:r>
      <w:r w:rsidR="00314F4D">
        <w:t xml:space="preserve"> perspective on how a c</w:t>
      </w:r>
      <w:r w:rsidR="002A33A3" w:rsidRPr="009E2B11">
        <w:t xml:space="preserve">osting </w:t>
      </w:r>
      <w:r w:rsidR="00314F4D">
        <w:t>s</w:t>
      </w:r>
      <w:r w:rsidR="002A33A3" w:rsidRPr="009E2B11">
        <w:t>tandard can be translated into action, while taking into account practical and operational constraints within organisations.</w:t>
      </w:r>
      <w:r w:rsidR="00BE7DAB">
        <w:t xml:space="preserve"> </w:t>
      </w:r>
      <w:r w:rsidR="002A33A3" w:rsidRPr="009E2B11">
        <w:t xml:space="preserve">It </w:t>
      </w:r>
      <w:proofErr w:type="gramStart"/>
      <w:r w:rsidR="002A33A3" w:rsidRPr="009E2B11">
        <w:t>is intended</w:t>
      </w:r>
      <w:proofErr w:type="gramEnd"/>
      <w:r w:rsidR="002A33A3" w:rsidRPr="009E2B11">
        <w:t xml:space="preserve"> that the changes to the Standards </w:t>
      </w:r>
      <w:r w:rsidR="00AB0658">
        <w:br/>
      </w:r>
      <w:r w:rsidR="002A33A3" w:rsidRPr="009E2B11">
        <w:t>will r</w:t>
      </w:r>
      <w:r w:rsidR="004142F0">
        <w:t>esult in greater consistency in</w:t>
      </w:r>
      <w:r w:rsidR="002A33A3" w:rsidRPr="009E2B11">
        <w:t xml:space="preserve"> </w:t>
      </w:r>
      <w:r w:rsidR="004142F0">
        <w:t xml:space="preserve">activity based costing </w:t>
      </w:r>
      <w:r w:rsidR="002A33A3" w:rsidRPr="009E2B11">
        <w:t xml:space="preserve">for future rounds of the </w:t>
      </w:r>
      <w:r w:rsidR="00AB0658">
        <w:t>NHCDC</w:t>
      </w:r>
      <w:r w:rsidR="002A33A3" w:rsidRPr="009E2B11">
        <w:t xml:space="preserve">. </w:t>
      </w:r>
    </w:p>
    <w:p w:rsidR="00BE7DAB" w:rsidRDefault="00AB0658" w:rsidP="00EC4988">
      <w:pPr>
        <w:spacing w:before="140" w:after="140" w:line="270" w:lineRule="atLeast"/>
        <w:ind w:right="-194"/>
      </w:pPr>
      <w:r>
        <w:t xml:space="preserve">Version 4 of the Standards has also sought to address stakeholder </w:t>
      </w:r>
      <w:proofErr w:type="gramStart"/>
      <w:r>
        <w:t>issues which</w:t>
      </w:r>
      <w:proofErr w:type="gramEnd"/>
      <w:r>
        <w:t xml:space="preserve"> were raised in response to </w:t>
      </w:r>
      <w:r w:rsidR="00EA35B2">
        <w:t xml:space="preserve">previous </w:t>
      </w:r>
      <w:r w:rsidR="004D6740" w:rsidRPr="004D6740">
        <w:t>Pricing Framework Consultation Paper</w:t>
      </w:r>
      <w:r w:rsidRPr="004D6740">
        <w:t>s</w:t>
      </w:r>
      <w:r>
        <w:t>. These include accounting for the costs of interpreter services, private patient medical expenses, teaching and training and posthumous care.</w:t>
      </w:r>
    </w:p>
    <w:p w:rsidR="00AB0658" w:rsidRPr="00AB0658" w:rsidRDefault="00AB0658" w:rsidP="00EC4988">
      <w:pPr>
        <w:spacing w:before="140" w:after="140" w:line="270" w:lineRule="atLeast"/>
        <w:ind w:right="-194"/>
      </w:pPr>
      <w:r>
        <w:t xml:space="preserve">Version 4 of the Standards will inform the costing of public hospital services from </w:t>
      </w:r>
      <w:r w:rsidR="004142F0">
        <w:t xml:space="preserve">2017-18 </w:t>
      </w:r>
      <w:r w:rsidR="004142F0">
        <w:br/>
        <w:t>(</w:t>
      </w:r>
      <w:r>
        <w:t>Round 22</w:t>
      </w:r>
      <w:r w:rsidR="004142F0">
        <w:t>)</w:t>
      </w:r>
      <w:r>
        <w:t xml:space="preserve"> of the NHCDC.</w:t>
      </w:r>
      <w:r w:rsidR="008572D3">
        <w:t xml:space="preserve"> Once implemented, IHPA intends to evaluate compliance with the </w:t>
      </w:r>
      <w:r w:rsidR="00915834">
        <w:br/>
      </w:r>
      <w:r w:rsidR="008572D3">
        <w:t xml:space="preserve">new aspects of the Standards through its annual </w:t>
      </w:r>
      <w:hyperlink r:id="rId51" w:history="1">
        <w:r w:rsidR="00314F4D">
          <w:rPr>
            <w:rStyle w:val="Hyperlink"/>
            <w:color w:val="008542" w:themeColor="accent2"/>
          </w:rPr>
          <w:t>NHCDC Independent Financial Review</w:t>
        </w:r>
      </w:hyperlink>
      <w:r w:rsidR="008572D3">
        <w:t>.</w:t>
      </w:r>
    </w:p>
    <w:p w:rsidR="002A33A3" w:rsidRPr="009E2B11" w:rsidRDefault="005C371D" w:rsidP="00EC4988">
      <w:pPr>
        <w:pStyle w:val="Heading2"/>
        <w:spacing w:line="270" w:lineRule="atLeast"/>
      </w:pPr>
      <w:bookmarkStart w:id="122" w:name="_Toc485391473"/>
      <w:bookmarkStart w:id="123" w:name="_Toc486257879"/>
      <w:bookmarkStart w:id="124" w:name="_Toc487035284"/>
      <w:r>
        <w:t>5.3</w:t>
      </w:r>
      <w:r w:rsidR="002A33A3" w:rsidRPr="009E2B11">
        <w:tab/>
      </w:r>
      <w:bookmarkEnd w:id="122"/>
      <w:bookmarkEnd w:id="123"/>
      <w:bookmarkEnd w:id="124"/>
      <w:r w:rsidR="00D95084">
        <w:t>Access to public hospital data</w:t>
      </w:r>
    </w:p>
    <w:p w:rsidR="00D95084" w:rsidRDefault="00D95084" w:rsidP="00D95084">
      <w:pPr>
        <w:autoSpaceDE w:val="0"/>
        <w:autoSpaceDN w:val="0"/>
        <w:adjustRightInd w:val="0"/>
        <w:spacing w:before="140" w:after="140" w:line="270" w:lineRule="atLeast"/>
        <w:ind w:right="-53"/>
      </w:pPr>
      <w:r>
        <w:t>IHPA is committed to transparency and open access to information as well as obligations to respect and maintain confidential, commercially valuable and personal information.</w:t>
      </w:r>
    </w:p>
    <w:p w:rsidR="00D95084" w:rsidRDefault="00D95084" w:rsidP="00D95084">
      <w:pPr>
        <w:autoSpaceDE w:val="0"/>
        <w:autoSpaceDN w:val="0"/>
        <w:adjustRightInd w:val="0"/>
        <w:spacing w:before="140" w:after="140" w:line="270" w:lineRule="atLeast"/>
        <w:ind w:right="-53"/>
      </w:pPr>
      <w:r>
        <w:t xml:space="preserve">A significant amount of public hospital data and related information is accessible via IHPA’s website. This includes the </w:t>
      </w:r>
      <w:hyperlink r:id="rId52" w:history="1">
        <w:proofErr w:type="gramStart"/>
        <w:r w:rsidRPr="002E0517">
          <w:rPr>
            <w:rStyle w:val="Hyperlink"/>
            <w:color w:val="008542" w:themeColor="accent2"/>
          </w:rPr>
          <w:t>NHCDC Cost Report</w:t>
        </w:r>
      </w:hyperlink>
      <w:r>
        <w:t xml:space="preserve"> and </w:t>
      </w:r>
      <w:hyperlink r:id="rId53" w:history="1">
        <w:r w:rsidRPr="002E0517">
          <w:rPr>
            <w:rStyle w:val="Hyperlink"/>
            <w:color w:val="008542" w:themeColor="accent2"/>
          </w:rPr>
          <w:t>NEP</w:t>
        </w:r>
      </w:hyperlink>
      <w:r>
        <w:t xml:space="preserve"> and </w:t>
      </w:r>
      <w:hyperlink r:id="rId54" w:history="1">
        <w:r w:rsidRPr="002E0517">
          <w:rPr>
            <w:rStyle w:val="Hyperlink"/>
            <w:color w:val="008542" w:themeColor="accent2"/>
          </w:rPr>
          <w:t>NEC</w:t>
        </w:r>
        <w:proofErr w:type="gramEnd"/>
        <w:r w:rsidRPr="002E0517">
          <w:rPr>
            <w:rStyle w:val="Hyperlink"/>
            <w:color w:val="008542" w:themeColor="accent2"/>
          </w:rPr>
          <w:t xml:space="preserve"> Determinations</w:t>
        </w:r>
      </w:hyperlink>
      <w:r>
        <w:t xml:space="preserve">. IHPA </w:t>
      </w:r>
      <w:r>
        <w:br/>
        <w:t xml:space="preserve">cost data is also available on the Australian Institute of Health and Welfare’s </w:t>
      </w:r>
      <w:hyperlink r:id="rId55" w:history="1">
        <w:proofErr w:type="spellStart"/>
        <w:r w:rsidRPr="002E0517">
          <w:rPr>
            <w:rStyle w:val="Hyperlink"/>
            <w:color w:val="008542" w:themeColor="accent2"/>
          </w:rPr>
          <w:t>MyHospitals</w:t>
        </w:r>
        <w:proofErr w:type="spellEnd"/>
      </w:hyperlink>
      <w:r>
        <w:t xml:space="preserve"> website. This information has informed work and publications by research organisations, </w:t>
      </w:r>
      <w:r>
        <w:br/>
        <w:t>peak bodies and governments regarding trends in the average cost of public hospital care.</w:t>
      </w:r>
    </w:p>
    <w:p w:rsidR="00D95084" w:rsidRDefault="00D95084" w:rsidP="00D95084">
      <w:pPr>
        <w:autoSpaceDE w:val="0"/>
        <w:autoSpaceDN w:val="0"/>
        <w:adjustRightInd w:val="0"/>
        <w:spacing w:before="140" w:after="140" w:line="270" w:lineRule="atLeast"/>
        <w:ind w:right="-53"/>
      </w:pPr>
      <w:r>
        <w:t xml:space="preserve">IHPA can also release public hospital data to government agencies and researchers under the </w:t>
      </w:r>
      <w:r>
        <w:rPr>
          <w:i/>
        </w:rPr>
        <w:t>National Health Reform Act 2011</w:t>
      </w:r>
      <w:r>
        <w:t xml:space="preserve">. The Chair of the Pricing Authority or a delegate may release data to specified government agencies where it would assist them in performing their functions, as well as to other third parties where it would benefit the conduct of research. </w:t>
      </w:r>
      <w:r w:rsidR="0014688A">
        <w:t xml:space="preserve">In deciding to release data, IHPA always ensures adequate steps </w:t>
      </w:r>
      <w:proofErr w:type="gramStart"/>
      <w:r w:rsidR="0014688A">
        <w:t>are taken</w:t>
      </w:r>
      <w:proofErr w:type="gramEnd"/>
      <w:r w:rsidR="0014688A">
        <w:t xml:space="preserve"> to protect patient privacy. </w:t>
      </w:r>
      <w:r>
        <w:t xml:space="preserve">Further information is contained in the </w:t>
      </w:r>
      <w:hyperlink r:id="rId56" w:history="1">
        <w:r w:rsidRPr="0093382F">
          <w:rPr>
            <w:rStyle w:val="Hyperlink"/>
            <w:color w:val="008542" w:themeColor="accent2"/>
          </w:rPr>
          <w:t>Information Release Policy</w:t>
        </w:r>
      </w:hyperlink>
      <w:r>
        <w:t xml:space="preserve">. The releases have led to research </w:t>
      </w:r>
      <w:proofErr w:type="gramStart"/>
      <w:r>
        <w:t>publications which</w:t>
      </w:r>
      <w:proofErr w:type="gramEnd"/>
      <w:r>
        <w:t xml:space="preserve"> have </w:t>
      </w:r>
      <w:r w:rsidR="002D7EC4">
        <w:t xml:space="preserve">added value to </w:t>
      </w:r>
      <w:r>
        <w:t>public discussion on health policy as well as policymaking.</w:t>
      </w:r>
    </w:p>
    <w:p w:rsidR="00D95084" w:rsidRPr="004266A9" w:rsidRDefault="00D95084" w:rsidP="00D95084">
      <w:pPr>
        <w:pStyle w:val="Heading3"/>
        <w:spacing w:before="200" w:after="200" w:line="270" w:lineRule="atLeast"/>
        <w:contextualSpacing w:val="0"/>
        <w:rPr>
          <w:rFonts w:ascii="Arial" w:hAnsi="Arial" w:cs="Arial"/>
          <w:b w:val="0"/>
          <w:color w:val="auto"/>
          <w:sz w:val="22"/>
          <w:szCs w:val="24"/>
        </w:rPr>
      </w:pPr>
      <w:r w:rsidRPr="009E2B11">
        <w:t>5.</w:t>
      </w:r>
      <w:r>
        <w:t>3</w:t>
      </w:r>
      <w:r w:rsidRPr="009E2B11">
        <w:t>.</w:t>
      </w:r>
      <w:r>
        <w:t>1</w:t>
      </w:r>
      <w:r w:rsidRPr="009E2B11">
        <w:tab/>
      </w:r>
      <w:r>
        <w:t>Benchmarking</w:t>
      </w:r>
    </w:p>
    <w:p w:rsidR="00D95084" w:rsidRDefault="005014DE" w:rsidP="00D95084">
      <w:pPr>
        <w:pStyle w:val="Default"/>
        <w:spacing w:before="140" w:after="140" w:line="270" w:lineRule="atLeast"/>
        <w:ind w:right="-53"/>
      </w:pPr>
      <w:r>
        <w:rPr>
          <w:rFonts w:asciiTheme="minorHAnsi" w:hAnsiTheme="minorHAnsi" w:cstheme="minorHAnsi"/>
          <w:sz w:val="22"/>
          <w:szCs w:val="22"/>
        </w:rPr>
        <w:t xml:space="preserve">The </w:t>
      </w:r>
      <w:hyperlink r:id="rId57" w:history="1">
        <w:r w:rsidRPr="00BD123F">
          <w:rPr>
            <w:rStyle w:val="Hyperlink"/>
            <w:rFonts w:eastAsia="Times New Roman" w:cs="Times New Roman"/>
            <w:color w:val="008542" w:themeColor="accent2"/>
            <w:sz w:val="22"/>
            <w:lang w:eastAsia="en-AU"/>
          </w:rPr>
          <w:t>National Benchmarking Portal</w:t>
        </w:r>
      </w:hyperlink>
      <w:r>
        <w:rPr>
          <w:rFonts w:asciiTheme="minorHAnsi" w:hAnsiTheme="minorHAnsi" w:cstheme="minorHAnsi"/>
          <w:sz w:val="22"/>
          <w:szCs w:val="22"/>
        </w:rPr>
        <w:t xml:space="preserve"> was developed in 2016 as a secure web-based application </w:t>
      </w:r>
      <w:r w:rsidR="001106A3">
        <w:rPr>
          <w:rFonts w:asciiTheme="minorHAnsi" w:hAnsiTheme="minorHAnsi" w:cstheme="minorHAnsi"/>
          <w:sz w:val="22"/>
          <w:szCs w:val="22"/>
        </w:rPr>
        <w:t>allowing</w:t>
      </w:r>
      <w:r>
        <w:rPr>
          <w:rFonts w:asciiTheme="minorHAnsi" w:hAnsiTheme="minorHAnsi" w:cstheme="minorHAnsi"/>
          <w:sz w:val="22"/>
          <w:szCs w:val="22"/>
        </w:rPr>
        <w:t xml:space="preserve"> users to analyse hospital </w:t>
      </w:r>
      <w:proofErr w:type="gramStart"/>
      <w:r>
        <w:rPr>
          <w:rFonts w:asciiTheme="minorHAnsi" w:hAnsiTheme="minorHAnsi" w:cstheme="minorHAnsi"/>
          <w:sz w:val="22"/>
          <w:szCs w:val="22"/>
        </w:rPr>
        <w:t>activity and co</w:t>
      </w:r>
      <w:r w:rsidR="00BD123F">
        <w:rPr>
          <w:rFonts w:asciiTheme="minorHAnsi" w:hAnsiTheme="minorHAnsi" w:cstheme="minorHAnsi"/>
          <w:sz w:val="22"/>
          <w:szCs w:val="22"/>
        </w:rPr>
        <w:t>st information</w:t>
      </w:r>
      <w:r>
        <w:rPr>
          <w:rFonts w:asciiTheme="minorHAnsi" w:hAnsiTheme="minorHAnsi" w:cstheme="minorHAnsi"/>
          <w:sz w:val="22"/>
          <w:szCs w:val="22"/>
        </w:rPr>
        <w:t xml:space="preserve"> around the country</w:t>
      </w:r>
      <w:proofErr w:type="gramEnd"/>
      <w:r w:rsidR="002A33A3" w:rsidRPr="009E2B11">
        <w:rPr>
          <w:rFonts w:asciiTheme="minorHAnsi" w:hAnsiTheme="minorHAnsi" w:cstheme="minorHAnsi"/>
          <w:sz w:val="22"/>
          <w:szCs w:val="22"/>
        </w:rPr>
        <w:t xml:space="preserve"> and compare </w:t>
      </w:r>
      <w:r w:rsidR="00BD123F">
        <w:rPr>
          <w:rFonts w:asciiTheme="minorHAnsi" w:hAnsiTheme="minorHAnsi" w:cstheme="minorHAnsi"/>
          <w:sz w:val="22"/>
          <w:szCs w:val="22"/>
        </w:rPr>
        <w:t>against</w:t>
      </w:r>
      <w:r w:rsidR="002A33A3" w:rsidRPr="009E2B11">
        <w:rPr>
          <w:rFonts w:asciiTheme="minorHAnsi" w:hAnsiTheme="minorHAnsi" w:cstheme="minorHAnsi"/>
          <w:sz w:val="22"/>
          <w:szCs w:val="22"/>
        </w:rPr>
        <w:t xml:space="preserve"> similar hospitals</w:t>
      </w:r>
      <w:r>
        <w:rPr>
          <w:rFonts w:asciiTheme="minorHAnsi" w:hAnsiTheme="minorHAnsi" w:cstheme="minorHAnsi"/>
          <w:sz w:val="22"/>
          <w:szCs w:val="22"/>
        </w:rPr>
        <w:t>, including for hospital acquired complications (HACs)</w:t>
      </w:r>
      <w:r w:rsidR="00BD123F">
        <w:rPr>
          <w:rFonts w:asciiTheme="minorHAnsi" w:hAnsiTheme="minorHAnsi" w:cstheme="minorHAnsi"/>
          <w:sz w:val="22"/>
          <w:szCs w:val="22"/>
        </w:rPr>
        <w:t>.</w:t>
      </w:r>
      <w:r w:rsidR="00D95084">
        <w:rPr>
          <w:rFonts w:asciiTheme="minorHAnsi" w:hAnsiTheme="minorHAnsi" w:cstheme="minorHAnsi"/>
          <w:sz w:val="22"/>
          <w:szCs w:val="22"/>
        </w:rPr>
        <w:t xml:space="preserve"> </w:t>
      </w:r>
      <w:r w:rsidR="00D95084" w:rsidRPr="00D95084">
        <w:rPr>
          <w:rFonts w:asciiTheme="minorHAnsi" w:hAnsiTheme="minorHAnsi" w:cstheme="minorHAnsi"/>
          <w:sz w:val="22"/>
          <w:szCs w:val="22"/>
        </w:rPr>
        <w:t xml:space="preserve">Jurisdictions control </w:t>
      </w:r>
      <w:r w:rsidR="00D95084">
        <w:rPr>
          <w:rFonts w:asciiTheme="minorHAnsi" w:hAnsiTheme="minorHAnsi" w:cstheme="minorHAnsi"/>
          <w:sz w:val="22"/>
          <w:szCs w:val="22"/>
        </w:rPr>
        <w:t>access</w:t>
      </w:r>
      <w:r w:rsidR="00D95084" w:rsidRPr="00D95084">
        <w:rPr>
          <w:rFonts w:asciiTheme="minorHAnsi" w:hAnsiTheme="minorHAnsi" w:cstheme="minorHAnsi"/>
          <w:sz w:val="22"/>
          <w:szCs w:val="22"/>
        </w:rPr>
        <w:t xml:space="preserve"> to the Portal</w:t>
      </w:r>
      <w:r w:rsidR="00311500">
        <w:rPr>
          <w:rFonts w:asciiTheme="minorHAnsi" w:hAnsiTheme="minorHAnsi" w:cstheme="minorHAnsi"/>
          <w:sz w:val="22"/>
          <w:szCs w:val="22"/>
        </w:rPr>
        <w:t>,</w:t>
      </w:r>
      <w:r w:rsidR="00D95084" w:rsidRPr="00D95084">
        <w:rPr>
          <w:rFonts w:asciiTheme="minorHAnsi" w:hAnsiTheme="minorHAnsi" w:cstheme="minorHAnsi"/>
          <w:sz w:val="22"/>
          <w:szCs w:val="22"/>
        </w:rPr>
        <w:t xml:space="preserve"> and in many cases have granted access to Local Hospital Networks and hospital managers to enable benchmarking against similar hospitals nationally.</w:t>
      </w:r>
    </w:p>
    <w:p w:rsidR="00D95084" w:rsidRDefault="00D95084" w:rsidP="00EC4988">
      <w:pPr>
        <w:pStyle w:val="Default"/>
        <w:spacing w:before="140" w:after="140" w:line="270" w:lineRule="atLeast"/>
        <w:rPr>
          <w:rFonts w:asciiTheme="minorHAnsi" w:hAnsiTheme="minorHAnsi" w:cstheme="minorHAnsi"/>
          <w:sz w:val="22"/>
          <w:szCs w:val="22"/>
        </w:rPr>
      </w:pPr>
      <w:r>
        <w:rPr>
          <w:rFonts w:asciiTheme="minorHAnsi" w:hAnsiTheme="minorHAnsi" w:cstheme="minorHAnsi"/>
          <w:sz w:val="22"/>
          <w:szCs w:val="22"/>
        </w:rPr>
        <w:t xml:space="preserve">IHPA continues to improve the capabilities of the Portal. In 2018, IHPA will include the HAC Adjustment on the Portal to highlight the risk-adjusted impact of potentially preventable HACs on hospital costs. The Portal will also include actual HAC rates for hospitals. This information will support system and hospital managers in identifying areas for improvement in safety and quality. </w:t>
      </w:r>
    </w:p>
    <w:p w:rsidR="001825A2" w:rsidRPr="004266A9" w:rsidRDefault="001825A2" w:rsidP="001825A2">
      <w:pPr>
        <w:pStyle w:val="Heading3"/>
        <w:spacing w:before="200" w:after="200" w:line="270" w:lineRule="atLeast"/>
        <w:contextualSpacing w:val="0"/>
        <w:rPr>
          <w:rFonts w:ascii="Arial" w:hAnsi="Arial" w:cs="Arial"/>
          <w:b w:val="0"/>
          <w:color w:val="auto"/>
          <w:sz w:val="22"/>
          <w:szCs w:val="24"/>
        </w:rPr>
      </w:pPr>
      <w:r w:rsidRPr="009E2B11">
        <w:t>5.</w:t>
      </w:r>
      <w:r>
        <w:t>3</w:t>
      </w:r>
      <w:r w:rsidRPr="009E2B11">
        <w:t>.</w:t>
      </w:r>
      <w:r>
        <w:t>2</w:t>
      </w:r>
      <w:r w:rsidRPr="009E2B11">
        <w:tab/>
      </w:r>
      <w:r>
        <w:t>Broadening access</w:t>
      </w:r>
      <w:r w:rsidR="0061133E">
        <w:t xml:space="preserve"> to data</w:t>
      </w:r>
    </w:p>
    <w:p w:rsidR="0061133E" w:rsidRDefault="009F449F" w:rsidP="00BF2615">
      <w:pPr>
        <w:autoSpaceDE w:val="0"/>
        <w:autoSpaceDN w:val="0"/>
        <w:adjustRightInd w:val="0"/>
        <w:spacing w:before="140" w:after="140" w:line="270" w:lineRule="atLeast"/>
        <w:ind w:right="-53"/>
      </w:pPr>
      <w:r>
        <w:t xml:space="preserve">IHPA considers that </w:t>
      </w:r>
      <w:r w:rsidR="007A3890">
        <w:t>broadening</w:t>
      </w:r>
      <w:r w:rsidR="006D36DF">
        <w:t xml:space="preserve"> access to its data and</w:t>
      </w:r>
      <w:r w:rsidR="00E30ED6">
        <w:t xml:space="preserve"> greater publication of analysis using the </w:t>
      </w:r>
      <w:r w:rsidR="00BF2615">
        <w:br/>
      </w:r>
      <w:r w:rsidR="00E30ED6">
        <w:t xml:space="preserve">data </w:t>
      </w:r>
      <w:r w:rsidR="007A3890">
        <w:t xml:space="preserve">would </w:t>
      </w:r>
      <w:r w:rsidR="00E30ED6">
        <w:t xml:space="preserve">benefit </w:t>
      </w:r>
      <w:r w:rsidR="0061133E">
        <w:t xml:space="preserve">work to develop and evaluate health policy and programs by </w:t>
      </w:r>
      <w:r w:rsidR="00E30ED6">
        <w:t>researchers, cli</w:t>
      </w:r>
      <w:r w:rsidR="0061133E">
        <w:t>nical groups and peak bodies and would</w:t>
      </w:r>
      <w:r w:rsidR="00E30ED6">
        <w:t xml:space="preserve"> serve the interests of transparency. </w:t>
      </w:r>
    </w:p>
    <w:p w:rsidR="0061133E" w:rsidRDefault="007979E5" w:rsidP="00BF2615">
      <w:pPr>
        <w:autoSpaceDE w:val="0"/>
        <w:autoSpaceDN w:val="0"/>
        <w:adjustRightInd w:val="0"/>
        <w:spacing w:before="140" w:after="140" w:line="270" w:lineRule="atLeast"/>
        <w:ind w:right="-53"/>
      </w:pPr>
      <w:r>
        <w:t>IHPA</w:t>
      </w:r>
      <w:r w:rsidR="0061133E">
        <w:t xml:space="preserve"> is considering a </w:t>
      </w:r>
      <w:r>
        <w:t>range of options to broaden access to its data, including:</w:t>
      </w:r>
    </w:p>
    <w:p w:rsidR="007979E5" w:rsidRPr="007979E5" w:rsidRDefault="007979E5" w:rsidP="007979E5">
      <w:pPr>
        <w:numPr>
          <w:ilvl w:val="0"/>
          <w:numId w:val="35"/>
        </w:numPr>
        <w:autoSpaceDE w:val="0"/>
        <w:autoSpaceDN w:val="0"/>
        <w:adjustRightInd w:val="0"/>
        <w:spacing w:before="140" w:after="140" w:line="270" w:lineRule="atLeast"/>
        <w:ind w:right="-53"/>
      </w:pPr>
      <w:r w:rsidRPr="007979E5">
        <w:rPr>
          <w:u w:val="single"/>
        </w:rPr>
        <w:t>Public access to the National Benchmarking Portal:</w:t>
      </w:r>
      <w:r>
        <w:t xml:space="preserve"> </w:t>
      </w:r>
      <w:r w:rsidR="005A334F">
        <w:t xml:space="preserve">The Portal includes extensive hospital-level information on hospital activity and its costs, as well as safety and quality indicators. </w:t>
      </w:r>
      <w:r>
        <w:t xml:space="preserve">IHPA could broaden access to the Portal beyond its current </w:t>
      </w:r>
      <w:proofErr w:type="gramStart"/>
      <w:r>
        <w:t>users which</w:t>
      </w:r>
      <w:proofErr w:type="gramEnd"/>
      <w:r>
        <w:t xml:space="preserve"> are state and territory health departments. </w:t>
      </w:r>
      <w:r w:rsidR="005A334F">
        <w:t xml:space="preserve">Rigorous safeguards would be required to ensure that the data </w:t>
      </w:r>
      <w:proofErr w:type="gramStart"/>
      <w:r w:rsidR="005A334F">
        <w:t>is appropriately managed</w:t>
      </w:r>
      <w:proofErr w:type="gramEnd"/>
      <w:r w:rsidR="005A334F">
        <w:t xml:space="preserve"> and the data is used only for research purposes.</w:t>
      </w:r>
    </w:p>
    <w:p w:rsidR="007979E5" w:rsidRDefault="007979E5" w:rsidP="00BF2615">
      <w:pPr>
        <w:numPr>
          <w:ilvl w:val="0"/>
          <w:numId w:val="35"/>
        </w:numPr>
        <w:autoSpaceDE w:val="0"/>
        <w:autoSpaceDN w:val="0"/>
        <w:adjustRightInd w:val="0"/>
        <w:spacing w:before="140" w:after="140" w:line="270" w:lineRule="atLeast"/>
        <w:ind w:right="-53"/>
      </w:pPr>
      <w:r w:rsidRPr="007979E5">
        <w:rPr>
          <w:u w:val="single"/>
        </w:rPr>
        <w:t>Publications using IHPA data:</w:t>
      </w:r>
      <w:r>
        <w:t xml:space="preserve"> </w:t>
      </w:r>
      <w:r w:rsidR="005A334F">
        <w:t xml:space="preserve">IHPA publishes a limited number of reports </w:t>
      </w:r>
      <w:proofErr w:type="gramStart"/>
      <w:r w:rsidR="005A334F">
        <w:t>annually which</w:t>
      </w:r>
      <w:proofErr w:type="gramEnd"/>
      <w:r w:rsidR="005A334F">
        <w:t xml:space="preserve"> include or analyse hospital data, such as the NHCDC Cost Report or costing studies informing classification development. </w:t>
      </w:r>
      <w:r w:rsidR="002004E1">
        <w:t>IHPA could undertake and publish research</w:t>
      </w:r>
      <w:r w:rsidR="005A334F">
        <w:t xml:space="preserve"> analysing different aspects of the data to what is currently available. For example, IHPA could report on the cost of HACs and avoidable hospital readmissions at the hospital level or report on the drivers of cost variation in emergency departments.</w:t>
      </w:r>
    </w:p>
    <w:p w:rsidR="0043323C" w:rsidRDefault="007979E5" w:rsidP="007979E5">
      <w:pPr>
        <w:autoSpaceDE w:val="0"/>
        <w:autoSpaceDN w:val="0"/>
        <w:adjustRightInd w:val="0"/>
        <w:spacing w:before="240" w:after="140" w:line="270" w:lineRule="atLeast"/>
        <w:ind w:right="-194"/>
      </w:pPr>
      <w:r>
        <w:t xml:space="preserve">IHPA’s consideration of how to broaden access to the data, while ensuring patient privacy and appropriate use, </w:t>
      </w:r>
      <w:proofErr w:type="gramStart"/>
      <w:r>
        <w:t>will be led</w:t>
      </w:r>
      <w:proofErr w:type="gramEnd"/>
      <w:r>
        <w:t xml:space="preserve"> by feedback in response to the Pricing Framework Consultation Paper.</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43323C" w:rsidRPr="009E2B11" w:rsidTr="00BB06A2">
        <w:trPr>
          <w:trHeight w:val="1225"/>
          <w:tblHeader/>
        </w:trPr>
        <w:tc>
          <w:tcPr>
            <w:tcW w:w="9180" w:type="dxa"/>
            <w:vAlign w:val="center"/>
          </w:tcPr>
          <w:p w:rsidR="0043323C" w:rsidRPr="009E2B11" w:rsidRDefault="0043323C" w:rsidP="00EC4988">
            <w:pPr>
              <w:pStyle w:val="Heading3"/>
              <w:spacing w:before="80" w:after="80"/>
              <w:rPr>
                <w:sz w:val="25"/>
                <w:szCs w:val="25"/>
              </w:rPr>
            </w:pPr>
            <w:r w:rsidRPr="009E2B11">
              <w:rPr>
                <w:sz w:val="25"/>
                <w:szCs w:val="25"/>
              </w:rPr>
              <w:t>Consultation question</w:t>
            </w:r>
          </w:p>
          <w:p w:rsidR="0043323C" w:rsidRDefault="0043323C" w:rsidP="00E23496">
            <w:pPr>
              <w:pStyle w:val="ListParagraph"/>
              <w:framePr w:hSpace="0" w:wrap="auto" w:vAnchor="margin" w:hAnchor="text" w:xAlign="left" w:yAlign="inline"/>
            </w:pPr>
            <w:proofErr w:type="gramStart"/>
            <w:r w:rsidRPr="009E2B11">
              <w:t xml:space="preserve">Should </w:t>
            </w:r>
            <w:r>
              <w:t>access to the public hospital data held by IHPA be widened</w:t>
            </w:r>
            <w:proofErr w:type="gramEnd"/>
            <w:r>
              <w:t>?</w:t>
            </w:r>
            <w:r w:rsidR="007A6D76">
              <w:t xml:space="preserve"> </w:t>
            </w:r>
            <w:r>
              <w:t xml:space="preserve">If so, </w:t>
            </w:r>
            <w:r w:rsidR="006D36DF">
              <w:t>who should have access</w:t>
            </w:r>
            <w:r>
              <w:t xml:space="preserve">? </w:t>
            </w:r>
          </w:p>
          <w:p w:rsidR="002004E1" w:rsidRPr="009E2B11" w:rsidRDefault="00420BA4" w:rsidP="00420BA4">
            <w:pPr>
              <w:pStyle w:val="ListParagraph"/>
              <w:framePr w:hSpace="0" w:wrap="auto" w:vAnchor="margin" w:hAnchor="text" w:xAlign="left" w:yAlign="inline"/>
            </w:pPr>
            <w:r>
              <w:t>What analysis using public hospital data should IHPA publish, if any?</w:t>
            </w:r>
          </w:p>
        </w:tc>
      </w:tr>
    </w:tbl>
    <w:p w:rsidR="007741CE" w:rsidRPr="0043323C" w:rsidRDefault="007741CE" w:rsidP="00EC4988">
      <w:pPr>
        <w:autoSpaceDE w:val="0"/>
        <w:autoSpaceDN w:val="0"/>
        <w:adjustRightInd w:val="0"/>
        <w:spacing w:before="140" w:after="140" w:line="270" w:lineRule="atLeast"/>
        <w:ind w:right="-188"/>
      </w:pPr>
      <w:r>
        <w:br w:type="page"/>
      </w:r>
    </w:p>
    <w:p w:rsidR="002A33A3" w:rsidRPr="009E2B11" w:rsidRDefault="002A33A3" w:rsidP="00EC4988">
      <w:pPr>
        <w:pStyle w:val="Heading1"/>
        <w:numPr>
          <w:ilvl w:val="0"/>
          <w:numId w:val="12"/>
        </w:numPr>
        <w:spacing w:line="270" w:lineRule="atLeast"/>
        <w:ind w:left="680" w:right="-313" w:hanging="680"/>
      </w:pPr>
      <w:bookmarkStart w:id="125" w:name="_Toc485391475"/>
      <w:bookmarkStart w:id="126" w:name="_Toc487035285"/>
      <w:bookmarkStart w:id="127" w:name="_Toc513545960"/>
      <w:r w:rsidRPr="009E2B11">
        <w:t>Setting the National Efficient Price for activity based funded public hospitals</w:t>
      </w:r>
      <w:bookmarkEnd w:id="125"/>
      <w:bookmarkEnd w:id="126"/>
      <w:bookmarkEnd w:id="127"/>
    </w:p>
    <w:p w:rsidR="002A33A3" w:rsidRPr="009E2B11" w:rsidRDefault="002A33A3" w:rsidP="00EC4988">
      <w:pPr>
        <w:pStyle w:val="Heading2"/>
        <w:spacing w:line="270" w:lineRule="atLeast"/>
      </w:pPr>
      <w:bookmarkStart w:id="128" w:name="_Toc485391476"/>
      <w:bookmarkStart w:id="129" w:name="_Toc486257881"/>
      <w:bookmarkStart w:id="130" w:name="_Toc487035286"/>
      <w:r w:rsidRPr="009E2B11">
        <w:t xml:space="preserve">6.1 </w:t>
      </w:r>
      <w:r w:rsidRPr="009E2B11">
        <w:tab/>
        <w:t>Technical improvements</w:t>
      </w:r>
      <w:bookmarkEnd w:id="128"/>
      <w:bookmarkEnd w:id="129"/>
      <w:bookmarkEnd w:id="130"/>
    </w:p>
    <w:p w:rsidR="002A33A3" w:rsidRPr="009E2B11" w:rsidRDefault="002A33A3" w:rsidP="00EC4988">
      <w:pPr>
        <w:spacing w:line="270" w:lineRule="atLeast"/>
      </w:pPr>
      <w:r w:rsidRPr="009E2B11">
        <w:t xml:space="preserve">IHPA has developed a robust pricing model that underpins the </w:t>
      </w:r>
      <w:r w:rsidR="00DE67C5">
        <w:t>NEP Determination</w:t>
      </w:r>
      <w:r w:rsidRPr="009E2B11">
        <w:t xml:space="preserve">. The model </w:t>
      </w:r>
      <w:r w:rsidR="00DE67C5">
        <w:br/>
      </w:r>
      <w:proofErr w:type="gramStart"/>
      <w:r w:rsidRPr="009E2B11">
        <w:t>is described</w:t>
      </w:r>
      <w:proofErr w:type="gramEnd"/>
      <w:r w:rsidRPr="009E2B11">
        <w:t xml:space="preserve"> in detail in the </w:t>
      </w:r>
      <w:hyperlink r:id="rId58" w:history="1">
        <w:r w:rsidRPr="009E2B11">
          <w:rPr>
            <w:rStyle w:val="Hyperlink"/>
            <w:color w:val="008542" w:themeColor="accent2"/>
          </w:rPr>
          <w:t>National Pricing Model Technical Specifications</w:t>
        </w:r>
      </w:hyperlink>
      <w:r w:rsidRPr="009E2B11">
        <w:t xml:space="preserve"> on IHPA’s website.</w:t>
      </w:r>
    </w:p>
    <w:p w:rsidR="002A33A3" w:rsidRDefault="002A33A3" w:rsidP="00EC4988">
      <w:pPr>
        <w:spacing w:line="270" w:lineRule="atLeast"/>
      </w:pPr>
      <w:r w:rsidRPr="009E2B11">
        <w:t>IHPA will consider any new technical improvements suggested by jurisdictions and other stakeholde</w:t>
      </w:r>
      <w:bookmarkStart w:id="131" w:name="_Toc461200420"/>
      <w:bookmarkStart w:id="132" w:name="_Toc461204953"/>
      <w:r w:rsidR="00FE029B">
        <w:t xml:space="preserve">rs in the development of </w:t>
      </w:r>
      <w:r w:rsidR="002A5713">
        <w:t xml:space="preserve">the </w:t>
      </w:r>
      <w:r w:rsidR="00FE029B">
        <w:t>N</w:t>
      </w:r>
      <w:r w:rsidR="002A5713">
        <w:t xml:space="preserve">ational </w:t>
      </w:r>
      <w:r w:rsidR="00FE029B">
        <w:t>E</w:t>
      </w:r>
      <w:r w:rsidR="002A5713">
        <w:t xml:space="preserve">fficient </w:t>
      </w:r>
      <w:r w:rsidR="00FE029B">
        <w:t>P</w:t>
      </w:r>
      <w:r w:rsidR="002A5713">
        <w:t>rice 20</w:t>
      </w:r>
      <w:r w:rsidR="00FE029B">
        <w:t>1</w:t>
      </w:r>
      <w:r w:rsidR="004529FA">
        <w:t>9</w:t>
      </w:r>
      <w:r w:rsidR="002A5713">
        <w:t>-20 (NEP19)</w:t>
      </w:r>
      <w:r w:rsidR="00FE029B">
        <w:t>.</w:t>
      </w:r>
    </w:p>
    <w:p w:rsidR="00B71351" w:rsidRPr="009E2B11" w:rsidRDefault="00B71351" w:rsidP="00EC4988">
      <w:pPr>
        <w:pStyle w:val="Heading3"/>
        <w:spacing w:line="270" w:lineRule="atLeast"/>
      </w:pPr>
      <w:r>
        <w:t>6.1.1</w:t>
      </w:r>
      <w:r w:rsidRPr="009E2B11">
        <w:tab/>
      </w:r>
      <w:r>
        <w:t>Pricing of emergency care</w:t>
      </w:r>
    </w:p>
    <w:p w:rsidR="003F1A61" w:rsidRDefault="003F1A61" w:rsidP="003F1A61">
      <w:pPr>
        <w:spacing w:line="270" w:lineRule="atLeast"/>
        <w:rPr>
          <w:rFonts w:cs="Arial"/>
          <w:lang w:val="en-US" w:eastAsia="ja-JP"/>
        </w:rPr>
      </w:pPr>
      <w:r>
        <w:rPr>
          <w:rFonts w:cs="Arial"/>
          <w:lang w:val="en-US" w:eastAsia="ja-JP"/>
        </w:rPr>
        <w:t>IHPA foreshadowed in the Pricing Framework 2018-19</w:t>
      </w:r>
      <w:r>
        <w:rPr>
          <w:rFonts w:cs="Arial"/>
          <w:i/>
          <w:iCs/>
          <w:lang w:val="en-US" w:eastAsia="ja-JP"/>
        </w:rPr>
        <w:t xml:space="preserve"> </w:t>
      </w:r>
      <w:r>
        <w:rPr>
          <w:rFonts w:cs="Arial"/>
          <w:lang w:val="en-US" w:eastAsia="ja-JP"/>
        </w:rPr>
        <w:t xml:space="preserve">an intention to price or shadow price emergency department services using the Australian Emergency Care Classification (AECC) </w:t>
      </w:r>
      <w:r>
        <w:rPr>
          <w:rFonts w:cs="Arial"/>
          <w:lang w:val="en-US" w:eastAsia="ja-JP"/>
        </w:rPr>
        <w:br/>
        <w:t xml:space="preserve">for NEP19. </w:t>
      </w:r>
    </w:p>
    <w:p w:rsidR="005D2373" w:rsidRDefault="003F1A61" w:rsidP="003F1A61">
      <w:pPr>
        <w:spacing w:line="270" w:lineRule="atLeast"/>
        <w:rPr>
          <w:rFonts w:cs="Arial"/>
          <w:lang w:val="en-US" w:eastAsia="ja-JP"/>
        </w:rPr>
      </w:pPr>
      <w:r>
        <w:rPr>
          <w:rFonts w:cs="Arial"/>
          <w:lang w:val="en-US" w:eastAsia="ja-JP"/>
        </w:rPr>
        <w:t xml:space="preserve">The AECC will be finalised in late 2018. </w:t>
      </w:r>
      <w:r w:rsidR="005D2373">
        <w:rPr>
          <w:rFonts w:cs="Arial"/>
          <w:lang w:val="en-US" w:eastAsia="ja-JP"/>
        </w:rPr>
        <w:t xml:space="preserve">While new data items may be required for the AECC in the future, Version 1 of the classification can be implemented using existing data collections. </w:t>
      </w:r>
    </w:p>
    <w:p w:rsidR="003F1A61" w:rsidRDefault="003F1A61" w:rsidP="003F1A61">
      <w:pPr>
        <w:spacing w:line="270" w:lineRule="atLeast"/>
        <w:rPr>
          <w:rFonts w:cs="Arial"/>
          <w:lang w:val="en-US" w:eastAsia="ja-JP"/>
        </w:rPr>
      </w:pPr>
      <w:r>
        <w:rPr>
          <w:rFonts w:cs="Arial"/>
          <w:lang w:val="en-US" w:eastAsia="ja-JP"/>
        </w:rPr>
        <w:t xml:space="preserve">A quality assurance process will be undertaken in December 2018 and January 2019 to </w:t>
      </w:r>
      <w:r>
        <w:rPr>
          <w:rFonts w:cs="Arial"/>
        </w:rPr>
        <w:t>check and validate Version 1 of the AECC</w:t>
      </w:r>
      <w:r w:rsidR="005D2373">
        <w:rPr>
          <w:rFonts w:cs="Arial"/>
        </w:rPr>
        <w:t xml:space="preserve"> including the complexity model in the classification</w:t>
      </w:r>
      <w:r>
        <w:rPr>
          <w:rFonts w:cs="Arial"/>
          <w:lang w:val="en-US" w:eastAsia="ja-JP"/>
        </w:rPr>
        <w:t>.</w:t>
      </w:r>
    </w:p>
    <w:p w:rsidR="003F1A61" w:rsidRPr="003F1A61" w:rsidRDefault="005D2373" w:rsidP="00EC4988">
      <w:pPr>
        <w:spacing w:line="270" w:lineRule="atLeast"/>
        <w:rPr>
          <w:rFonts w:cs="Arial"/>
          <w:lang w:val="en-US" w:eastAsia="ja-JP"/>
        </w:rPr>
      </w:pPr>
      <w:r>
        <w:rPr>
          <w:rFonts w:cs="Arial"/>
          <w:lang w:val="en-US" w:eastAsia="ja-JP"/>
        </w:rPr>
        <w:t xml:space="preserve">Following this process, </w:t>
      </w:r>
      <w:r w:rsidR="003F1A61">
        <w:rPr>
          <w:rFonts w:cs="Arial"/>
          <w:lang w:val="en-US" w:eastAsia="ja-JP"/>
        </w:rPr>
        <w:t xml:space="preserve">IHPA will </w:t>
      </w:r>
      <w:r>
        <w:rPr>
          <w:rFonts w:cs="Arial"/>
          <w:lang w:val="en-US" w:eastAsia="ja-JP"/>
        </w:rPr>
        <w:t>use available cost data with a view to pricing emergency department services using the AECC for either NEP19 or NEP20</w:t>
      </w:r>
      <w:r w:rsidR="003F1A61">
        <w:rPr>
          <w:rFonts w:cs="Arial"/>
          <w:lang w:val="en-US" w:eastAsia="ja-JP"/>
        </w:rPr>
        <w:t xml:space="preserve">. </w:t>
      </w:r>
    </w:p>
    <w:p w:rsidR="00B71351" w:rsidRPr="009E2B11" w:rsidRDefault="00B71351" w:rsidP="00EC4988">
      <w:pPr>
        <w:pStyle w:val="Heading3"/>
        <w:spacing w:line="270" w:lineRule="atLeast"/>
      </w:pPr>
      <w:r>
        <w:t>6.1.2</w:t>
      </w:r>
      <w:r w:rsidRPr="009E2B11">
        <w:tab/>
      </w:r>
      <w:r>
        <w:t>Pricing of mental health care</w:t>
      </w:r>
    </w:p>
    <w:p w:rsidR="00166119" w:rsidRDefault="00B71351" w:rsidP="00166119">
      <w:pPr>
        <w:spacing w:before="140" w:after="140" w:line="270" w:lineRule="atLeast"/>
        <w:ind w:right="-53"/>
        <w:rPr>
          <w:rFonts w:cstheme="minorHAnsi"/>
        </w:rPr>
      </w:pPr>
      <w:r w:rsidRPr="00FD38AE">
        <w:t>IHPA foreshadowed</w:t>
      </w:r>
      <w:r>
        <w:t xml:space="preserve"> in prior </w:t>
      </w:r>
      <w:r w:rsidRPr="005A0530">
        <w:t xml:space="preserve">Pricing Frameworks </w:t>
      </w:r>
      <w:r>
        <w:t>an</w:t>
      </w:r>
      <w:r w:rsidRPr="00FD38AE">
        <w:t xml:space="preserve"> intention to price mental health services using </w:t>
      </w:r>
      <w:r>
        <w:t>the</w:t>
      </w:r>
      <w:r w:rsidRPr="00FD38AE">
        <w:t xml:space="preserve"> A</w:t>
      </w:r>
      <w:r w:rsidR="00946C6A">
        <w:t xml:space="preserve">ustralian </w:t>
      </w:r>
      <w:r w:rsidRPr="00FD38AE">
        <w:t>M</w:t>
      </w:r>
      <w:r w:rsidR="00946C6A">
        <w:t xml:space="preserve">ental </w:t>
      </w:r>
      <w:r w:rsidRPr="00FD38AE">
        <w:t>H</w:t>
      </w:r>
      <w:r w:rsidR="00946C6A">
        <w:t xml:space="preserve">ealth </w:t>
      </w:r>
      <w:r w:rsidRPr="00FD38AE">
        <w:t>C</w:t>
      </w:r>
      <w:r w:rsidR="00946C6A">
        <w:t xml:space="preserve">are </w:t>
      </w:r>
      <w:r w:rsidRPr="00FD38AE">
        <w:t>C</w:t>
      </w:r>
      <w:r w:rsidR="00946C6A">
        <w:t>lassification (AMHCC)</w:t>
      </w:r>
      <w:r>
        <w:t xml:space="preserve"> as it more accurately reflects the costs and care delivered to mental health consumers</w:t>
      </w:r>
      <w:r w:rsidRPr="00FD38AE">
        <w:t>.</w:t>
      </w:r>
      <w:r w:rsidR="00166119">
        <w:t xml:space="preserve"> </w:t>
      </w:r>
      <w:r w:rsidR="00166119">
        <w:rPr>
          <w:rFonts w:cstheme="minorHAnsi"/>
        </w:rPr>
        <w:t>This</w:t>
      </w:r>
      <w:r w:rsidR="00166119" w:rsidRPr="00166119">
        <w:rPr>
          <w:rFonts w:cstheme="minorHAnsi"/>
        </w:rPr>
        <w:t xml:space="preserve"> requires that cost and activity data </w:t>
      </w:r>
      <w:proofErr w:type="gramStart"/>
      <w:r w:rsidR="00166119" w:rsidRPr="00166119">
        <w:rPr>
          <w:rFonts w:cstheme="minorHAnsi"/>
        </w:rPr>
        <w:t>is</w:t>
      </w:r>
      <w:proofErr w:type="gramEnd"/>
      <w:r w:rsidR="00166119" w:rsidRPr="00166119">
        <w:rPr>
          <w:rFonts w:cstheme="minorHAnsi"/>
        </w:rPr>
        <w:t xml:space="preserve"> reported at the ‘phase of care’ level. </w:t>
      </w:r>
    </w:p>
    <w:p w:rsidR="005D20B1" w:rsidRDefault="005D20B1" w:rsidP="00166119">
      <w:pPr>
        <w:spacing w:before="140" w:after="140" w:line="270" w:lineRule="atLeast"/>
        <w:ind w:right="-53"/>
      </w:pPr>
      <w:r>
        <w:t>The</w:t>
      </w:r>
      <w:r w:rsidR="00B71351">
        <w:t xml:space="preserve"> 2017-18 and 2018-19 Consultation Papers</w:t>
      </w:r>
      <w:r>
        <w:t xml:space="preserve"> </w:t>
      </w:r>
      <w:r w:rsidR="00B71351">
        <w:t xml:space="preserve">advised that </w:t>
      </w:r>
      <w:r>
        <w:t>IHPA was investigating a proxy for ‘phase of care’ to price mental health services using the AMHCC prior to phase level cost data being reported by states and territories.</w:t>
      </w:r>
    </w:p>
    <w:p w:rsidR="00166119" w:rsidRDefault="005D20B1" w:rsidP="00166119">
      <w:pPr>
        <w:spacing w:before="140" w:after="140" w:line="270" w:lineRule="atLeast"/>
        <w:ind w:right="-53"/>
      </w:pPr>
      <w:r>
        <w:t xml:space="preserve">IHPA has investigated </w:t>
      </w:r>
      <w:r w:rsidR="00271455">
        <w:t>a</w:t>
      </w:r>
      <w:r>
        <w:t xml:space="preserve"> number of potential proxies</w:t>
      </w:r>
      <w:r w:rsidR="00271455">
        <w:t xml:space="preserve"> including</w:t>
      </w:r>
      <w:r w:rsidR="00166119">
        <w:t xml:space="preserve"> episode care type, length of stay, the ‘program type’ data item collected in the </w:t>
      </w:r>
      <w:hyperlink r:id="rId59" w:history="1">
        <w:r w:rsidR="00166119" w:rsidRPr="00BC3B51">
          <w:rPr>
            <w:rStyle w:val="Hyperlink"/>
            <w:color w:val="008542" w:themeColor="accent2"/>
          </w:rPr>
          <w:t>National Outcomes and Casemix Collection</w:t>
        </w:r>
      </w:hyperlink>
      <w:r w:rsidR="00166119" w:rsidRPr="00166119">
        <w:rPr>
          <w:rFonts w:cstheme="minorHAnsi"/>
        </w:rPr>
        <w:t xml:space="preserve"> (NOCC)</w:t>
      </w:r>
      <w:r w:rsidR="00166119">
        <w:rPr>
          <w:rFonts w:cstheme="minorHAnsi"/>
        </w:rPr>
        <w:t xml:space="preserve"> and the number </w:t>
      </w:r>
      <w:r>
        <w:rPr>
          <w:rFonts w:cstheme="minorHAnsi"/>
        </w:rPr>
        <w:t>of times that the</w:t>
      </w:r>
      <w:r w:rsidR="00166119">
        <w:rPr>
          <w:rFonts w:cstheme="minorHAnsi"/>
        </w:rPr>
        <w:t xml:space="preserve"> </w:t>
      </w:r>
      <w:hyperlink r:id="rId60" w:history="1">
        <w:r w:rsidR="00271455" w:rsidRPr="00BC3B51">
          <w:rPr>
            <w:rStyle w:val="Hyperlink"/>
            <w:color w:val="008542" w:themeColor="accent2"/>
          </w:rPr>
          <w:t>Health of the Nation Outcome Scales</w:t>
        </w:r>
        <w:r w:rsidR="00271455" w:rsidRPr="00BC3B51">
          <w:rPr>
            <w:rStyle w:val="Hyperlink"/>
            <w:rFonts w:cs="Arial"/>
            <w:u w:val="none"/>
            <w:shd w:val="clear" w:color="auto" w:fill="FFFFFF"/>
          </w:rPr>
          <w:t> </w:t>
        </w:r>
      </w:hyperlink>
      <w:r w:rsidR="00271455">
        <w:rPr>
          <w:rFonts w:cs="Arial"/>
          <w:color w:val="222222"/>
          <w:shd w:val="clear" w:color="auto" w:fill="FFFFFF"/>
        </w:rPr>
        <w:t>(</w:t>
      </w:r>
      <w:proofErr w:type="spellStart"/>
      <w:r w:rsidR="00166119">
        <w:rPr>
          <w:rFonts w:cstheme="minorHAnsi"/>
        </w:rPr>
        <w:t>HoNOS</w:t>
      </w:r>
      <w:proofErr w:type="spellEnd"/>
      <w:r w:rsidR="00271455">
        <w:rPr>
          <w:rFonts w:cstheme="minorHAnsi"/>
        </w:rPr>
        <w:t>)</w:t>
      </w:r>
      <w:r w:rsidR="00166119">
        <w:rPr>
          <w:rFonts w:cstheme="minorHAnsi"/>
        </w:rPr>
        <w:t xml:space="preserve"> was undertaken or </w:t>
      </w:r>
      <w:r>
        <w:rPr>
          <w:rFonts w:cstheme="minorHAnsi"/>
        </w:rPr>
        <w:t xml:space="preserve">significant </w:t>
      </w:r>
      <w:r w:rsidR="00822371">
        <w:rPr>
          <w:rFonts w:cstheme="minorHAnsi"/>
        </w:rPr>
        <w:t xml:space="preserve">changes in </w:t>
      </w:r>
      <w:proofErr w:type="spellStart"/>
      <w:r w:rsidR="00166119">
        <w:rPr>
          <w:rFonts w:cstheme="minorHAnsi"/>
        </w:rPr>
        <w:t>HoNOS</w:t>
      </w:r>
      <w:proofErr w:type="spellEnd"/>
      <w:r w:rsidR="00271455">
        <w:rPr>
          <w:rFonts w:cstheme="minorHAnsi"/>
        </w:rPr>
        <w:t xml:space="preserve"> as indicative of</w:t>
      </w:r>
      <w:r>
        <w:rPr>
          <w:rFonts w:cstheme="minorHAnsi"/>
        </w:rPr>
        <w:t xml:space="preserve"> multi-phase episodes</w:t>
      </w:r>
      <w:r w:rsidR="00166119">
        <w:rPr>
          <w:rFonts w:cstheme="minorHAnsi"/>
        </w:rPr>
        <w:t>.</w:t>
      </w:r>
    </w:p>
    <w:p w:rsidR="00B71351" w:rsidRDefault="00271455" w:rsidP="00EC4988">
      <w:pPr>
        <w:spacing w:before="140" w:after="140" w:line="270" w:lineRule="atLeast"/>
        <w:ind w:right="-53"/>
      </w:pPr>
      <w:r>
        <w:t>No</w:t>
      </w:r>
      <w:r w:rsidR="00166119">
        <w:t xml:space="preserve"> </w:t>
      </w:r>
      <w:r w:rsidR="00B71351">
        <w:t xml:space="preserve">robust proxy for ‘phase of care’ </w:t>
      </w:r>
      <w:proofErr w:type="gramStart"/>
      <w:r w:rsidR="00166119">
        <w:t>ha</w:t>
      </w:r>
      <w:r w:rsidR="005D20B1">
        <w:t>s</w:t>
      </w:r>
      <w:r w:rsidR="00166119">
        <w:t xml:space="preserve"> been identified</w:t>
      </w:r>
      <w:proofErr w:type="gramEnd"/>
      <w:r w:rsidR="00B71351">
        <w:t xml:space="preserve"> to price even a subset of mental health consumers.</w:t>
      </w:r>
      <w:r>
        <w:t xml:space="preserve"> Clinical and other stakeholders are not supportive of further investigating proxies.</w:t>
      </w:r>
    </w:p>
    <w:p w:rsidR="00B71351" w:rsidRDefault="00B71351" w:rsidP="00EC4988">
      <w:pPr>
        <w:spacing w:before="140" w:after="140" w:line="270" w:lineRule="atLeast"/>
        <w:ind w:right="-53"/>
      </w:pPr>
      <w:r>
        <w:t xml:space="preserve">IHPA does not intend to continue to investigate proxies for ‘phase of care’ as some costed mental health activity inclusive of ‘phase of care’ </w:t>
      </w:r>
      <w:proofErr w:type="gramStart"/>
      <w:r>
        <w:t>is expected to be reported</w:t>
      </w:r>
      <w:proofErr w:type="gramEnd"/>
      <w:r>
        <w:t xml:space="preserve"> in Round 21 (2016-17) of the National Hospital Cost Data Collection (NHCDC) </w:t>
      </w:r>
      <w:r w:rsidR="00617CE9">
        <w:t xml:space="preserve">to inform </w:t>
      </w:r>
      <w:r>
        <w:t>development of shadow price weights.</w:t>
      </w:r>
    </w:p>
    <w:p w:rsidR="00B71351" w:rsidRDefault="00952D16" w:rsidP="00EC4988">
      <w:pPr>
        <w:spacing w:line="270" w:lineRule="atLeast"/>
      </w:pPr>
      <w:r>
        <w:t>IHPA will only price or shadow price mental health services using the AMHCC for NEP19 if the 2016-17 cost data is robust enough to support it.</w:t>
      </w:r>
    </w:p>
    <w:p w:rsidR="00A61ED3" w:rsidRDefault="009B0A54" w:rsidP="00EC4988">
      <w:pPr>
        <w:spacing w:line="270" w:lineRule="atLeast"/>
      </w:pPr>
      <w:r>
        <w:rPr>
          <w:rStyle w:val="Hyperlink"/>
          <w:color w:val="auto"/>
          <w:u w:val="none"/>
        </w:rPr>
        <w:t>IHPA will also seek to align the pricing and c</w:t>
      </w:r>
      <w:r w:rsidR="00B52723">
        <w:rPr>
          <w:rStyle w:val="Hyperlink"/>
          <w:color w:val="auto"/>
          <w:u w:val="none"/>
        </w:rPr>
        <w:t xml:space="preserve">lassification of mental health </w:t>
      </w:r>
      <w:r>
        <w:rPr>
          <w:rStyle w:val="Hyperlink"/>
          <w:color w:val="auto"/>
          <w:u w:val="none"/>
        </w:rPr>
        <w:t xml:space="preserve">with other policy frameworks and initiatives by Australian governments. For example, </w:t>
      </w:r>
      <w:r w:rsidR="00C72DD3">
        <w:rPr>
          <w:rStyle w:val="Hyperlink"/>
          <w:color w:val="auto"/>
          <w:u w:val="none"/>
        </w:rPr>
        <w:t>IHPA will be mindful of</w:t>
      </w:r>
      <w:r w:rsidR="00B52723">
        <w:rPr>
          <w:rStyle w:val="Hyperlink"/>
          <w:color w:val="auto"/>
          <w:u w:val="none"/>
        </w:rPr>
        <w:t xml:space="preserve"> developments regarding</w:t>
      </w:r>
      <w:r w:rsidR="00C72DD3">
        <w:rPr>
          <w:rStyle w:val="Hyperlink"/>
          <w:color w:val="auto"/>
          <w:u w:val="none"/>
        </w:rPr>
        <w:t xml:space="preserve"> </w:t>
      </w:r>
      <w:r>
        <w:rPr>
          <w:rStyle w:val="Hyperlink"/>
          <w:color w:val="auto"/>
          <w:u w:val="none"/>
        </w:rPr>
        <w:t>the</w:t>
      </w:r>
      <w:r w:rsidRPr="009B0A54">
        <w:rPr>
          <w:rStyle w:val="Hyperlink"/>
          <w:color w:val="auto"/>
          <w:u w:val="none"/>
        </w:rPr>
        <w:t xml:space="preserve"> </w:t>
      </w:r>
      <w:hyperlink r:id="rId61" w:history="1">
        <w:r w:rsidR="00A61ED3" w:rsidRPr="009B0A54">
          <w:rPr>
            <w:rStyle w:val="Hyperlink"/>
            <w:color w:val="008542" w:themeColor="accent2"/>
          </w:rPr>
          <w:t>National Mental Health Service Planning Framework</w:t>
        </w:r>
      </w:hyperlink>
      <w:r w:rsidRPr="009B0A54">
        <w:rPr>
          <w:rStyle w:val="Hyperlink"/>
          <w:color w:val="auto"/>
          <w:u w:val="none"/>
        </w:rPr>
        <w:t xml:space="preserve"> </w:t>
      </w:r>
      <w:r w:rsidR="00B52723">
        <w:rPr>
          <w:rStyle w:val="Hyperlink"/>
          <w:color w:val="auto"/>
          <w:u w:val="none"/>
        </w:rPr>
        <w:t xml:space="preserve">and associated </w:t>
      </w:r>
      <w:proofErr w:type="gramStart"/>
      <w:r w:rsidR="00B52723">
        <w:rPr>
          <w:rStyle w:val="Hyperlink"/>
          <w:color w:val="auto"/>
          <w:u w:val="none"/>
        </w:rPr>
        <w:t xml:space="preserve">documents </w:t>
      </w:r>
      <w:r w:rsidR="00593E2C">
        <w:rPr>
          <w:rStyle w:val="Hyperlink"/>
          <w:color w:val="auto"/>
          <w:u w:val="none"/>
        </w:rPr>
        <w:t>which</w:t>
      </w:r>
      <w:proofErr w:type="gramEnd"/>
      <w:r w:rsidR="00593E2C">
        <w:rPr>
          <w:rStyle w:val="Hyperlink"/>
          <w:color w:val="auto"/>
          <w:u w:val="none"/>
        </w:rPr>
        <w:t xml:space="preserve"> </w:t>
      </w:r>
      <w:r w:rsidRPr="009B0A54">
        <w:rPr>
          <w:rStyle w:val="Hyperlink"/>
          <w:color w:val="auto"/>
          <w:u w:val="none"/>
        </w:rPr>
        <w:t>guide strategic planning and future investment in the mental health system.</w:t>
      </w:r>
    </w:p>
    <w:p w:rsidR="00893599" w:rsidRPr="009E2B11" w:rsidRDefault="00893599" w:rsidP="00EC4988">
      <w:pPr>
        <w:pStyle w:val="Heading3"/>
        <w:spacing w:line="270" w:lineRule="atLeast"/>
      </w:pPr>
      <w:r>
        <w:t>6.1.3</w:t>
      </w:r>
      <w:r w:rsidRPr="009E2B11">
        <w:tab/>
      </w:r>
      <w:r>
        <w:t>Alternative geographical classification systems</w:t>
      </w:r>
    </w:p>
    <w:p w:rsidR="00893599" w:rsidRDefault="00893599" w:rsidP="00EC4988">
      <w:pPr>
        <w:spacing w:before="160" w:line="270" w:lineRule="atLeast"/>
        <w:rPr>
          <w:lang w:eastAsia="ja-JP"/>
        </w:rPr>
      </w:pPr>
      <w:r>
        <w:t xml:space="preserve">Remoteness </w:t>
      </w:r>
      <w:proofErr w:type="gramStart"/>
      <w:r>
        <w:t>has been shown</w:t>
      </w:r>
      <w:proofErr w:type="gramEnd"/>
      <w:r>
        <w:t xml:space="preserve"> to be a significant cost driver for the provision of public hospital services and is considered in both the NEP model and the NEC model as one of a variety of factors. IHPA’s approach to determining remoteness is to use the Australian Bureau of Statistics’ </w:t>
      </w:r>
      <w:hyperlink r:id="rId62" w:history="1">
        <w:r w:rsidRPr="00893599">
          <w:rPr>
            <w:rStyle w:val="Hyperlink"/>
            <w:color w:val="008542" w:themeColor="accent2"/>
          </w:rPr>
          <w:t xml:space="preserve">2011 Australian </w:t>
        </w:r>
        <w:r w:rsidR="00E173F9">
          <w:rPr>
            <w:rStyle w:val="Hyperlink"/>
            <w:color w:val="008542" w:themeColor="accent2"/>
          </w:rPr>
          <w:t xml:space="preserve">Statistical Geography Standard </w:t>
        </w:r>
        <w:r w:rsidRPr="00893599">
          <w:rPr>
            <w:rStyle w:val="Hyperlink"/>
            <w:color w:val="008542" w:themeColor="accent2"/>
          </w:rPr>
          <w:t>Remoteness Area</w:t>
        </w:r>
        <w:r w:rsidR="004226BB">
          <w:rPr>
            <w:rStyle w:val="Hyperlink"/>
            <w:color w:val="008542" w:themeColor="accent2"/>
          </w:rPr>
          <w:t xml:space="preserve"> (ASGS-RA)</w:t>
        </w:r>
        <w:r w:rsidRPr="00893599">
          <w:rPr>
            <w:rStyle w:val="Hyperlink"/>
            <w:color w:val="008542" w:themeColor="accent2"/>
          </w:rPr>
          <w:t xml:space="preserve"> classification</w:t>
        </w:r>
      </w:hyperlink>
      <w:r>
        <w:t>.</w:t>
      </w:r>
    </w:p>
    <w:p w:rsidR="00893599" w:rsidRDefault="00893599" w:rsidP="00EC4988">
      <w:pPr>
        <w:spacing w:before="160" w:line="270" w:lineRule="atLeast"/>
        <w:rPr>
          <w:lang w:eastAsia="ja-JP"/>
        </w:rPr>
      </w:pPr>
      <w:r>
        <w:rPr>
          <w:lang w:eastAsia="ja-JP"/>
        </w:rPr>
        <w:t xml:space="preserve">The Northern Territory has proposed an alternative </w:t>
      </w:r>
      <w:r w:rsidR="004226BB">
        <w:rPr>
          <w:lang w:eastAsia="ja-JP"/>
        </w:rPr>
        <w:t>approach for determining patient and hospital remoteness</w:t>
      </w:r>
      <w:r>
        <w:rPr>
          <w:lang w:eastAsia="ja-JP"/>
        </w:rPr>
        <w:t xml:space="preserve">. The simplified methodology </w:t>
      </w:r>
      <w:proofErr w:type="gramStart"/>
      <w:r>
        <w:rPr>
          <w:lang w:eastAsia="ja-JP"/>
        </w:rPr>
        <w:t>is based</w:t>
      </w:r>
      <w:proofErr w:type="gramEnd"/>
      <w:r>
        <w:rPr>
          <w:lang w:eastAsia="ja-JP"/>
        </w:rPr>
        <w:t xml:space="preserve"> on population density and spatial distance and is outlined in a </w:t>
      </w:r>
      <w:hyperlink r:id="rId63" w:history="1">
        <w:r w:rsidRPr="004226BB">
          <w:rPr>
            <w:rStyle w:val="Hyperlink"/>
            <w:color w:val="008542" w:themeColor="accent2"/>
          </w:rPr>
          <w:t>2008 research paper</w:t>
        </w:r>
      </w:hyperlink>
      <w:r>
        <w:rPr>
          <w:lang w:eastAsia="ja-JP"/>
        </w:rPr>
        <w:t>.</w:t>
      </w:r>
      <w:r>
        <w:rPr>
          <w:rStyle w:val="FootnoteReference"/>
          <w:lang w:eastAsia="ja-JP"/>
        </w:rPr>
        <w:footnoteReference w:id="2"/>
      </w:r>
      <w:r>
        <w:rPr>
          <w:lang w:eastAsia="ja-JP"/>
        </w:rPr>
        <w:t xml:space="preserve"> It </w:t>
      </w:r>
      <w:proofErr w:type="gramStart"/>
      <w:r>
        <w:rPr>
          <w:lang w:eastAsia="ja-JP"/>
        </w:rPr>
        <w:t>has been suggested</w:t>
      </w:r>
      <w:proofErr w:type="gramEnd"/>
      <w:r w:rsidR="004226BB">
        <w:rPr>
          <w:lang w:eastAsia="ja-JP"/>
        </w:rPr>
        <w:t xml:space="preserve"> this more </w:t>
      </w:r>
      <w:r w:rsidR="004226BB" w:rsidRPr="004226BB">
        <w:rPr>
          <w:lang w:eastAsia="ja-JP"/>
        </w:rPr>
        <w:t>intuitive and</w:t>
      </w:r>
      <w:r w:rsidR="004226BB">
        <w:rPr>
          <w:lang w:eastAsia="ja-JP"/>
        </w:rPr>
        <w:t xml:space="preserve"> statistically straightforward approach </w:t>
      </w:r>
      <w:r w:rsidR="003D2979">
        <w:rPr>
          <w:lang w:eastAsia="ja-JP"/>
        </w:rPr>
        <w:t>c</w:t>
      </w:r>
      <w:r>
        <w:rPr>
          <w:lang w:eastAsia="ja-JP"/>
        </w:rPr>
        <w:t>ould better account for the fixed costs incurred due to geographic remoteness than the current ASGS</w:t>
      </w:r>
      <w:r w:rsidR="004226BB">
        <w:rPr>
          <w:lang w:eastAsia="ja-JP"/>
        </w:rPr>
        <w:t>-RA</w:t>
      </w:r>
      <w:r>
        <w:rPr>
          <w:lang w:eastAsia="ja-JP"/>
        </w:rPr>
        <w:t xml:space="preserve"> model.</w:t>
      </w:r>
      <w:r w:rsidR="004226BB">
        <w:rPr>
          <w:lang w:eastAsia="ja-JP"/>
        </w:rPr>
        <w:t xml:space="preserve"> Subject to stakeholder feedback, IHPA intends </w:t>
      </w:r>
      <w:r w:rsidR="004226BB">
        <w:rPr>
          <w:lang w:eastAsia="ja-JP"/>
        </w:rPr>
        <w:br/>
        <w:t>to review this alternative remoteness classification ahead of developing NEP19 and NEC19.</w:t>
      </w:r>
    </w:p>
    <w:p w:rsidR="005C57FE" w:rsidRPr="009E2B11" w:rsidRDefault="00893599" w:rsidP="00EC4988">
      <w:pPr>
        <w:pStyle w:val="Heading3"/>
        <w:spacing w:line="270" w:lineRule="atLeast"/>
      </w:pPr>
      <w:r>
        <w:t>6.1.4</w:t>
      </w:r>
      <w:r w:rsidR="005C57FE" w:rsidRPr="009E2B11">
        <w:tab/>
      </w:r>
      <w:r w:rsidR="005C57FE">
        <w:t>Fundamental review of the National Pricing Model</w:t>
      </w:r>
    </w:p>
    <w:p w:rsidR="00270C5A" w:rsidRDefault="00BC3EBC" w:rsidP="00EC4988">
      <w:pPr>
        <w:spacing w:before="140" w:after="140" w:line="270" w:lineRule="atLeast"/>
        <w:ind w:right="-53"/>
      </w:pPr>
      <w:r>
        <w:t xml:space="preserve">In response to previous </w:t>
      </w:r>
      <w:r w:rsidRPr="00614B29">
        <w:t>Pricing Frameworks</w:t>
      </w:r>
      <w:r>
        <w:t xml:space="preserve">, stakeholders have repeatedly recommended that IHPA consider alternative approaches to calculating the </w:t>
      </w:r>
      <w:r w:rsidR="003D2979">
        <w:t>NEP</w:t>
      </w:r>
      <w:r w:rsidR="00034E49">
        <w:t>,</w:t>
      </w:r>
      <w:r>
        <w:t xml:space="preserve"> which may better deliver on the objectives </w:t>
      </w:r>
      <w:r w:rsidR="003D2979">
        <w:t>in the National Health Reform Agreement.</w:t>
      </w:r>
      <w:r>
        <w:t xml:space="preserve"> </w:t>
      </w:r>
    </w:p>
    <w:p w:rsidR="00B328AB" w:rsidRDefault="00BC3EBC" w:rsidP="00EC4988">
      <w:pPr>
        <w:spacing w:before="140" w:after="140" w:line="270" w:lineRule="atLeast"/>
        <w:ind w:right="-53"/>
      </w:pPr>
      <w:r>
        <w:t xml:space="preserve">This issue was last considered </w:t>
      </w:r>
      <w:r w:rsidR="003D2979">
        <w:t xml:space="preserve">in </w:t>
      </w:r>
      <w:r>
        <w:t xml:space="preserve">the </w:t>
      </w:r>
      <w:hyperlink r:id="rId64" w:history="1">
        <w:r w:rsidRPr="00BC3EBC">
          <w:rPr>
            <w:rStyle w:val="Hyperlink"/>
            <w:color w:val="008542" w:themeColor="accent2"/>
          </w:rPr>
          <w:t>Pricing Framework 2015-16</w:t>
        </w:r>
      </w:hyperlink>
      <w:r w:rsidR="00270C5A">
        <w:rPr>
          <w:rStyle w:val="Hyperlink"/>
          <w:color w:val="auto"/>
          <w:u w:val="none"/>
        </w:rPr>
        <w:t xml:space="preserve"> where </w:t>
      </w:r>
      <w:r>
        <w:t xml:space="preserve">different </w:t>
      </w:r>
      <w:r w:rsidR="00270C5A">
        <w:t>approaches were canvassed</w:t>
      </w:r>
      <w:r w:rsidR="003B1D8E">
        <w:t xml:space="preserve"> including</w:t>
      </w:r>
      <w:r w:rsidR="00270C5A">
        <w:t xml:space="preserve"> continuing </w:t>
      </w:r>
      <w:r w:rsidR="003B1D8E">
        <w:t xml:space="preserve">to set the NEP at the average cost, excluding high cost hospitals or excluding ‘avoidable costs’. </w:t>
      </w:r>
      <w:r w:rsidR="00570936">
        <w:t>IHPA retain</w:t>
      </w:r>
      <w:r w:rsidR="003B1D8E">
        <w:t>ed</w:t>
      </w:r>
      <w:r w:rsidR="00570936">
        <w:t xml:space="preserve"> the existing approach to setting the </w:t>
      </w:r>
      <w:r w:rsidR="003B1D8E">
        <w:br/>
      </w:r>
      <w:r w:rsidR="00570936">
        <w:t>NEP based on the national average cost of care</w:t>
      </w:r>
      <w:r w:rsidR="00D11571">
        <w:t>. This</w:t>
      </w:r>
      <w:r w:rsidR="003B1D8E">
        <w:t xml:space="preserve"> provides</w:t>
      </w:r>
      <w:r w:rsidR="00B328AB">
        <w:t xml:space="preserve"> a strong financial incentive </w:t>
      </w:r>
      <w:r w:rsidR="00D11571">
        <w:br/>
      </w:r>
      <w:r w:rsidR="00B328AB">
        <w:t>for hospital managers to improve the efficiency of hospital care towards the national average.</w:t>
      </w:r>
    </w:p>
    <w:p w:rsidR="00570936" w:rsidRDefault="00570936" w:rsidP="00EC4988">
      <w:pPr>
        <w:spacing w:before="140" w:after="140" w:line="270" w:lineRule="atLeast"/>
        <w:ind w:right="-194"/>
        <w:rPr>
          <w:i/>
        </w:rPr>
      </w:pPr>
      <w:r>
        <w:t xml:space="preserve">As public hospital funding arrangements from 2020 are yet to be finalised, IHPA considers it </w:t>
      </w:r>
      <w:r w:rsidR="008855DF">
        <w:br/>
      </w:r>
      <w:r>
        <w:t xml:space="preserve">an appropriate time to review the </w:t>
      </w:r>
      <w:r w:rsidR="00A4103C">
        <w:t xml:space="preserve">methodology underpinning the </w:t>
      </w:r>
      <w:r>
        <w:t>National Pricing Model</w:t>
      </w:r>
      <w:r w:rsidR="00A4103C">
        <w:rPr>
          <w:i/>
        </w:rPr>
        <w:t>.</w:t>
      </w:r>
    </w:p>
    <w:p w:rsidR="002452CB" w:rsidRDefault="00A4103C" w:rsidP="00EC4988">
      <w:pPr>
        <w:spacing w:before="140" w:after="140" w:line="270" w:lineRule="atLeast"/>
        <w:ind w:right="-53"/>
      </w:pPr>
      <w:r>
        <w:t xml:space="preserve">IHPA has </w:t>
      </w:r>
      <w:r w:rsidR="002452CB">
        <w:t xml:space="preserve">therefore </w:t>
      </w:r>
      <w:r>
        <w:t xml:space="preserve">commenced a </w:t>
      </w:r>
      <w:r w:rsidR="002452CB">
        <w:t xml:space="preserve">‘first principles’ independent </w:t>
      </w:r>
      <w:r>
        <w:t xml:space="preserve">review of the National Pricing Model. </w:t>
      </w:r>
      <w:r w:rsidR="00AB3AC5">
        <w:t>The review</w:t>
      </w:r>
      <w:r w:rsidR="002452CB">
        <w:t xml:space="preserve"> will question the assumptions and technical approaches</w:t>
      </w:r>
      <w:r w:rsidR="00034E49">
        <w:t>,</w:t>
      </w:r>
      <w:r w:rsidR="002452CB">
        <w:t xml:space="preserve"> which </w:t>
      </w:r>
      <w:proofErr w:type="gramStart"/>
      <w:r w:rsidR="002452CB">
        <w:t>were adopted</w:t>
      </w:r>
      <w:proofErr w:type="gramEnd"/>
      <w:r w:rsidR="002452CB">
        <w:t xml:space="preserve"> early in the development of the NEP and whether they remain best practice.</w:t>
      </w:r>
    </w:p>
    <w:p w:rsidR="00570936" w:rsidRDefault="00A4103C" w:rsidP="003153C0">
      <w:pPr>
        <w:spacing w:before="140" w:after="60" w:line="270" w:lineRule="atLeast"/>
        <w:ind w:right="-51"/>
      </w:pPr>
      <w:r>
        <w:t xml:space="preserve">The review will </w:t>
      </w:r>
      <w:r w:rsidR="007A3890">
        <w:t>involve</w:t>
      </w:r>
      <w:r>
        <w:t>:</w:t>
      </w:r>
    </w:p>
    <w:p w:rsidR="0074431B" w:rsidRDefault="0061133E" w:rsidP="0074431B">
      <w:pPr>
        <w:pStyle w:val="ListParagraph"/>
        <w:framePr w:hSpace="0" w:wrap="auto" w:vAnchor="margin" w:hAnchor="text" w:xAlign="left" w:yAlign="inline"/>
        <w:rPr>
          <w:lang w:val="en-US"/>
        </w:rPr>
      </w:pPr>
      <w:proofErr w:type="gramStart"/>
      <w:r>
        <w:t>A</w:t>
      </w:r>
      <w:r w:rsidRPr="00542637">
        <w:t xml:space="preserve"> comprehensive literature review of </w:t>
      </w:r>
      <w:r w:rsidR="00B328AB">
        <w:t>current</w:t>
      </w:r>
      <w:r w:rsidRPr="00542637">
        <w:t xml:space="preserve"> data analysis and statistical modelling techniques, focus</w:t>
      </w:r>
      <w:r>
        <w:t>ing</w:t>
      </w:r>
      <w:r w:rsidRPr="00542637">
        <w:t xml:space="preserve"> </w:t>
      </w:r>
      <w:r>
        <w:t>on</w:t>
      </w:r>
      <w:r w:rsidRPr="00542637">
        <w:t xml:space="preserve"> </w:t>
      </w:r>
      <w:r>
        <w:t>the suitability and applicability for</w:t>
      </w:r>
      <w:r w:rsidRPr="00542637">
        <w:t xml:space="preserve"> pricing</w:t>
      </w:r>
      <w:r>
        <w:t xml:space="preserve"> public hospital services</w:t>
      </w:r>
      <w:r w:rsidR="0074431B">
        <w:rPr>
          <w:lang w:val="en-US"/>
        </w:rPr>
        <w:t>.</w:t>
      </w:r>
      <w:proofErr w:type="gramEnd"/>
    </w:p>
    <w:p w:rsidR="0074431B" w:rsidRPr="0074431B" w:rsidRDefault="00B328AB" w:rsidP="0074431B">
      <w:pPr>
        <w:pStyle w:val="ListParagraph"/>
        <w:framePr w:hSpace="0" w:wrap="auto" w:vAnchor="margin" w:hAnchor="text" w:xAlign="left" w:yAlign="inline"/>
        <w:rPr>
          <w:lang w:val="en-US"/>
        </w:rPr>
      </w:pPr>
      <w:proofErr w:type="gramStart"/>
      <w:r w:rsidRPr="0074431B">
        <w:t>Using evidence from</w:t>
      </w:r>
      <w:r w:rsidR="0061133E" w:rsidRPr="0074431B">
        <w:t xml:space="preserve"> the literature review </w:t>
      </w:r>
      <w:r w:rsidRPr="0074431B">
        <w:t>to undertake</w:t>
      </w:r>
      <w:r w:rsidR="0061133E" w:rsidRPr="0074431B">
        <w:t xml:space="preserve"> a review of the processes used </w:t>
      </w:r>
      <w:r w:rsidRPr="0074431B">
        <w:br/>
      </w:r>
      <w:r w:rsidR="0061133E" w:rsidRPr="0074431B">
        <w:t>in the development of pricing models underpinning the NEP.</w:t>
      </w:r>
      <w:proofErr w:type="gramEnd"/>
      <w:r w:rsidR="0061133E" w:rsidRPr="0074431B">
        <w:t xml:space="preserve"> This includes, but is not limited to</w:t>
      </w:r>
      <w:r w:rsidR="0074431B" w:rsidRPr="0074431B">
        <w:t>:</w:t>
      </w:r>
      <w:r w:rsidR="0061133E" w:rsidRPr="0074431B">
        <w:t xml:space="preserve"> </w:t>
      </w:r>
    </w:p>
    <w:p w:rsidR="0074431B" w:rsidRDefault="0074431B" w:rsidP="0074431B">
      <w:pPr>
        <w:pStyle w:val="ListParagraph"/>
        <w:framePr w:hSpace="0" w:wrap="auto" w:vAnchor="margin" w:hAnchor="text" w:xAlign="left" w:yAlign="inline"/>
        <w:numPr>
          <w:ilvl w:val="0"/>
          <w:numId w:val="36"/>
        </w:numPr>
      </w:pPr>
      <w:r>
        <w:t>data preparation;</w:t>
      </w:r>
    </w:p>
    <w:p w:rsidR="0074431B" w:rsidRDefault="0074431B" w:rsidP="0074431B">
      <w:pPr>
        <w:pStyle w:val="ListParagraph"/>
        <w:framePr w:hSpace="0" w:wrap="auto" w:vAnchor="margin" w:hAnchor="text" w:xAlign="left" w:yAlign="inline"/>
        <w:numPr>
          <w:ilvl w:val="0"/>
          <w:numId w:val="36"/>
        </w:numPr>
      </w:pPr>
      <w:r>
        <w:t>price weights for care streams;</w:t>
      </w:r>
    </w:p>
    <w:p w:rsidR="0074431B" w:rsidRDefault="0074431B" w:rsidP="0074431B">
      <w:pPr>
        <w:pStyle w:val="ListParagraph"/>
        <w:framePr w:hSpace="0" w:wrap="auto" w:vAnchor="margin" w:hAnchor="text" w:xAlign="left" w:yAlign="inline"/>
        <w:numPr>
          <w:ilvl w:val="0"/>
          <w:numId w:val="36"/>
        </w:numPr>
      </w:pPr>
      <w:r>
        <w:t>suitability of adjustments;</w:t>
      </w:r>
    </w:p>
    <w:p w:rsidR="0074431B" w:rsidRDefault="0074431B" w:rsidP="0074431B">
      <w:pPr>
        <w:pStyle w:val="ListParagraph"/>
        <w:framePr w:hSpace="0" w:wrap="auto" w:vAnchor="margin" w:hAnchor="text" w:xAlign="left" w:yAlign="inline"/>
        <w:numPr>
          <w:ilvl w:val="0"/>
          <w:numId w:val="36"/>
        </w:numPr>
      </w:pPr>
      <w:r>
        <w:t>stabilisation policies;</w:t>
      </w:r>
    </w:p>
    <w:p w:rsidR="0074431B" w:rsidRDefault="0074431B" w:rsidP="0074431B">
      <w:pPr>
        <w:pStyle w:val="ListParagraph"/>
        <w:framePr w:hSpace="0" w:wrap="auto" w:vAnchor="margin" w:hAnchor="text" w:xAlign="left" w:yAlign="inline"/>
        <w:numPr>
          <w:ilvl w:val="0"/>
          <w:numId w:val="36"/>
        </w:numPr>
      </w:pPr>
      <w:r w:rsidRPr="0074431B">
        <w:t>cal</w:t>
      </w:r>
      <w:r>
        <w:t>culation of the reference cost;</w:t>
      </w:r>
    </w:p>
    <w:p w:rsidR="0074431B" w:rsidRDefault="0074431B" w:rsidP="0074431B">
      <w:pPr>
        <w:pStyle w:val="ListParagraph"/>
        <w:framePr w:hSpace="0" w:wrap="auto" w:vAnchor="margin" w:hAnchor="text" w:xAlign="left" w:yAlign="inline"/>
        <w:numPr>
          <w:ilvl w:val="0"/>
          <w:numId w:val="36"/>
        </w:numPr>
        <w:spacing w:after="0"/>
        <w:ind w:left="1434" w:hanging="357"/>
      </w:pPr>
      <w:r w:rsidRPr="0074431B">
        <w:t>indexation rate</w:t>
      </w:r>
      <w:r>
        <w:t>;</w:t>
      </w:r>
      <w:r w:rsidRPr="0074431B">
        <w:t xml:space="preserve"> and </w:t>
      </w:r>
    </w:p>
    <w:p w:rsidR="0074431B" w:rsidRPr="0074431B" w:rsidRDefault="0074431B" w:rsidP="0074431B">
      <w:pPr>
        <w:pStyle w:val="ListParagraph"/>
        <w:framePr w:hSpace="0" w:wrap="auto" w:vAnchor="margin" w:hAnchor="text" w:xAlign="left" w:yAlign="inline"/>
        <w:numPr>
          <w:ilvl w:val="0"/>
          <w:numId w:val="36"/>
        </w:numPr>
        <w:spacing w:after="120"/>
        <w:ind w:left="1434" w:hanging="357"/>
      </w:pPr>
      <w:proofErr w:type="gramStart"/>
      <w:r w:rsidRPr="0074431B">
        <w:t>back-casting</w:t>
      </w:r>
      <w:proofErr w:type="gramEnd"/>
      <w:r w:rsidRPr="0074431B">
        <w:t>.</w:t>
      </w:r>
    </w:p>
    <w:p w:rsidR="0061133E" w:rsidRPr="00A4103C" w:rsidRDefault="0061133E" w:rsidP="0061133E">
      <w:pPr>
        <w:pStyle w:val="ListParagraph"/>
        <w:framePr w:hSpace="0" w:wrap="auto" w:vAnchor="margin" w:hAnchor="text" w:xAlign="left" w:yAlign="inline"/>
        <w:rPr>
          <w:lang w:val="en-US"/>
        </w:rPr>
      </w:pPr>
      <w:r>
        <w:rPr>
          <w:lang w:val="en-US"/>
        </w:rPr>
        <w:t>Producing</w:t>
      </w:r>
      <w:r w:rsidRPr="00A4103C">
        <w:rPr>
          <w:lang w:val="en-US"/>
        </w:rPr>
        <w:t xml:space="preserve"> a list of recommend</w:t>
      </w:r>
      <w:r>
        <w:rPr>
          <w:lang w:val="en-US"/>
        </w:rPr>
        <w:t xml:space="preserve">ations to improve </w:t>
      </w:r>
      <w:r w:rsidRPr="00A4103C">
        <w:rPr>
          <w:lang w:val="en-US"/>
        </w:rPr>
        <w:t xml:space="preserve">the processes and statistical techniques used in </w:t>
      </w:r>
      <w:r w:rsidR="0074431B">
        <w:rPr>
          <w:lang w:val="en-US"/>
        </w:rPr>
        <w:t xml:space="preserve">the </w:t>
      </w:r>
      <w:r w:rsidRPr="00A4103C">
        <w:rPr>
          <w:lang w:val="en-US"/>
        </w:rPr>
        <w:t>NEP</w:t>
      </w:r>
      <w:r>
        <w:rPr>
          <w:lang w:val="en-US"/>
        </w:rPr>
        <w:t xml:space="preserve"> development</w:t>
      </w:r>
      <w:r w:rsidRPr="00A4103C">
        <w:rPr>
          <w:lang w:val="en-US"/>
        </w:rPr>
        <w:t>.</w:t>
      </w:r>
    </w:p>
    <w:p w:rsidR="0049248D" w:rsidRPr="0049248D" w:rsidRDefault="002452CB" w:rsidP="00EC4988">
      <w:pPr>
        <w:spacing w:before="140" w:after="140" w:line="270" w:lineRule="atLeast"/>
        <w:ind w:right="-194"/>
        <w:rPr>
          <w:szCs w:val="21"/>
        </w:rPr>
      </w:pPr>
      <w:r>
        <w:t>The review will conclude in early 2019</w:t>
      </w:r>
      <w:r w:rsidR="003153C0">
        <w:t xml:space="preserve"> and </w:t>
      </w:r>
      <w:proofErr w:type="gramStart"/>
      <w:r w:rsidR="003153C0">
        <w:t>will be di</w:t>
      </w:r>
      <w:r w:rsidR="003153C0" w:rsidRPr="00F61B41">
        <w:t>scussed</w:t>
      </w:r>
      <w:proofErr w:type="gramEnd"/>
      <w:r w:rsidR="003153C0" w:rsidRPr="00F61B41">
        <w:t xml:space="preserve"> in the </w:t>
      </w:r>
      <w:r w:rsidR="004D6740" w:rsidRPr="00F61B41">
        <w:t>Pricing Framework Consultation Paper</w:t>
      </w:r>
      <w:r w:rsidR="0049248D" w:rsidRPr="00F61B41">
        <w:t xml:space="preserve"> 2020-21.</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2A33A3" w:rsidRPr="009E2B11" w:rsidTr="008855DF">
        <w:trPr>
          <w:trHeight w:val="2368"/>
          <w:tblHeader/>
        </w:trPr>
        <w:tc>
          <w:tcPr>
            <w:tcW w:w="9180" w:type="dxa"/>
            <w:vAlign w:val="center"/>
          </w:tcPr>
          <w:p w:rsidR="002A33A3" w:rsidRPr="009E2B11" w:rsidRDefault="002A33A3" w:rsidP="00EC4988">
            <w:pPr>
              <w:pStyle w:val="Heading3"/>
              <w:spacing w:before="80" w:after="80"/>
              <w:rPr>
                <w:sz w:val="25"/>
                <w:szCs w:val="25"/>
              </w:rPr>
            </w:pPr>
            <w:bookmarkStart w:id="133" w:name="_Toc485391389"/>
            <w:bookmarkStart w:id="134" w:name="_Toc485391478"/>
            <w:bookmarkStart w:id="135" w:name="_Toc486257883"/>
            <w:bookmarkStart w:id="136" w:name="_Toc487035288"/>
            <w:r w:rsidRPr="009E2B11">
              <w:rPr>
                <w:sz w:val="25"/>
                <w:szCs w:val="25"/>
              </w:rPr>
              <w:t>Consultation question</w:t>
            </w:r>
            <w:bookmarkEnd w:id="133"/>
            <w:bookmarkEnd w:id="134"/>
            <w:bookmarkEnd w:id="135"/>
            <w:bookmarkEnd w:id="136"/>
          </w:p>
          <w:p w:rsidR="00893599" w:rsidRDefault="00893599" w:rsidP="00E23496">
            <w:pPr>
              <w:pStyle w:val="ListParagraph"/>
              <w:framePr w:hSpace="0" w:wrap="auto" w:vAnchor="margin" w:hAnchor="text" w:xAlign="left" w:yAlign="inline"/>
            </w:pPr>
            <w:r>
              <w:t>What are the advantages and disadvantages of changing the geographical classification system used by IHPA?</w:t>
            </w:r>
          </w:p>
          <w:p w:rsidR="00960017" w:rsidRDefault="00BC3EBC" w:rsidP="00E23496">
            <w:pPr>
              <w:pStyle w:val="ListParagraph"/>
              <w:framePr w:hSpace="0" w:wrap="auto" w:vAnchor="margin" w:hAnchor="text" w:xAlign="left" w:yAlign="inline"/>
            </w:pPr>
            <w:r>
              <w:t xml:space="preserve">What </w:t>
            </w:r>
            <w:r w:rsidR="002452CB">
              <w:t>areas</w:t>
            </w:r>
            <w:r>
              <w:t xml:space="preserve"> of the National Pricing Model </w:t>
            </w:r>
            <w:proofErr w:type="gramStart"/>
            <w:r>
              <w:t>should be considered</w:t>
            </w:r>
            <w:proofErr w:type="gramEnd"/>
            <w:r>
              <w:t xml:space="preserve"> </w:t>
            </w:r>
            <w:r w:rsidR="002452CB">
              <w:t xml:space="preserve">as a priority </w:t>
            </w:r>
            <w:r>
              <w:t xml:space="preserve">in </w:t>
            </w:r>
            <w:r w:rsidR="002452CB">
              <w:t xml:space="preserve">undertaking </w:t>
            </w:r>
            <w:r>
              <w:t>the fundamental review?</w:t>
            </w:r>
          </w:p>
          <w:p w:rsidR="002A33A3" w:rsidRPr="009E2B11" w:rsidRDefault="002A33A3" w:rsidP="00614B29">
            <w:pPr>
              <w:pStyle w:val="ListParagraph"/>
              <w:framePr w:hSpace="0" w:wrap="auto" w:vAnchor="margin" w:hAnchor="text" w:xAlign="left" w:yAlign="inline"/>
            </w:pPr>
            <w:r w:rsidRPr="009E2B11">
              <w:t>Should IHPA consider any further technical improvements to the pricing model used to determine the National Efficient Price for 201</w:t>
            </w:r>
            <w:r w:rsidR="00614B29">
              <w:t>9</w:t>
            </w:r>
            <w:r w:rsidRPr="009E2B11">
              <w:t>-</w:t>
            </w:r>
            <w:r w:rsidR="00614B29">
              <w:t>20</w:t>
            </w:r>
            <w:r w:rsidRPr="009E2B11">
              <w:t>?</w:t>
            </w:r>
          </w:p>
        </w:tc>
      </w:tr>
    </w:tbl>
    <w:p w:rsidR="002A33A3" w:rsidRPr="009E2B11" w:rsidRDefault="002A33A3" w:rsidP="00EC4988">
      <w:pPr>
        <w:pStyle w:val="Heading2"/>
        <w:spacing w:line="270" w:lineRule="atLeast"/>
      </w:pPr>
      <w:bookmarkStart w:id="137" w:name="_Toc485391479"/>
      <w:bookmarkStart w:id="138" w:name="_Toc486257884"/>
      <w:bookmarkStart w:id="139" w:name="_Toc487035289"/>
      <w:r w:rsidRPr="009E2B11">
        <w:t>6.2</w:t>
      </w:r>
      <w:r w:rsidRPr="009E2B11">
        <w:tab/>
        <w:t>Adjustments to the National Efficient Price</w:t>
      </w:r>
      <w:bookmarkEnd w:id="137"/>
      <w:bookmarkEnd w:id="138"/>
      <w:bookmarkEnd w:id="139"/>
    </w:p>
    <w:p w:rsidR="002A33A3" w:rsidRPr="009E2B11" w:rsidRDefault="002A33A3" w:rsidP="00EC4988">
      <w:pPr>
        <w:pStyle w:val="Heading3"/>
        <w:spacing w:line="270" w:lineRule="atLeast"/>
      </w:pPr>
      <w:bookmarkStart w:id="140" w:name="_Toc461200432"/>
      <w:bookmarkStart w:id="141" w:name="_Toc461204965"/>
      <w:bookmarkStart w:id="142" w:name="_Toc485391391"/>
      <w:bookmarkStart w:id="143" w:name="_Toc485391480"/>
      <w:bookmarkStart w:id="144" w:name="_Toc486257885"/>
      <w:bookmarkStart w:id="145" w:name="_Toc487035290"/>
      <w:bookmarkEnd w:id="131"/>
      <w:bookmarkEnd w:id="132"/>
      <w:r w:rsidRPr="009E2B11">
        <w:t>6.2.1</w:t>
      </w:r>
      <w:r w:rsidRPr="009E2B11">
        <w:tab/>
        <w:t>Overview</w:t>
      </w:r>
      <w:bookmarkEnd w:id="140"/>
      <w:bookmarkEnd w:id="141"/>
      <w:bookmarkEnd w:id="142"/>
      <w:bookmarkEnd w:id="143"/>
      <w:bookmarkEnd w:id="144"/>
      <w:bookmarkEnd w:id="145"/>
    </w:p>
    <w:p w:rsidR="002A33A3" w:rsidRPr="009E2B11" w:rsidRDefault="002A33A3" w:rsidP="00EC4988">
      <w:pPr>
        <w:spacing w:line="270" w:lineRule="atLeast"/>
      </w:pPr>
      <w:r w:rsidRPr="009E2B11">
        <w:t>Section 131(1</w:t>
      </w:r>
      <w:proofErr w:type="gramStart"/>
      <w:r w:rsidRPr="009E2B11">
        <w:t>)(</w:t>
      </w:r>
      <w:proofErr w:type="gramEnd"/>
      <w:r w:rsidRPr="009E2B11">
        <w:t xml:space="preserve">d) of the </w:t>
      </w:r>
      <w:r w:rsidRPr="009E2B11">
        <w:rPr>
          <w:i/>
        </w:rPr>
        <w:t>National Health Reform Act 2011</w:t>
      </w:r>
      <w:r w:rsidRPr="009E2B11">
        <w:t xml:space="preserve"> requires IHPA to determine “adjustments to the NEP to reflect legitimate and unavoidable variations in the costs of delivering health care services”. Clause B13 of the National Health Reform Agreement additionally states that IHPA “must have regard to legitimate and unavoidable variations in wage costs and other inputs which affect the costs of service delivery including hospital type and size; hospital location, including regional and remote status; and patient complexity, including Indigenous status</w:t>
      </w:r>
      <w:r w:rsidR="00026B87">
        <w:t>”</w:t>
      </w:r>
      <w:r w:rsidRPr="009E2B11">
        <w:t>.</w:t>
      </w:r>
    </w:p>
    <w:p w:rsidR="002A33A3" w:rsidRPr="009E2B11" w:rsidRDefault="002A33A3" w:rsidP="00EC4988">
      <w:pPr>
        <w:spacing w:line="270" w:lineRule="atLeast"/>
      </w:pPr>
      <w:r w:rsidRPr="009E2B11">
        <w:t xml:space="preserve">IHPA tests whether there are empirical differences in the cost of providing public hospital services </w:t>
      </w:r>
      <w:r w:rsidR="00F17038">
        <w:t xml:space="preserve">at the national level </w:t>
      </w:r>
      <w:r w:rsidRPr="009E2B11">
        <w:t>in order to determine whether there are legitimate and unavoidable variations in the costs of service delivery that may wa</w:t>
      </w:r>
      <w:r w:rsidR="00F17038">
        <w:t>rrant an adjustment to the NEP.</w:t>
      </w:r>
    </w:p>
    <w:p w:rsidR="002A33A3" w:rsidRPr="009E2B11" w:rsidRDefault="002A33A3" w:rsidP="00EC4988">
      <w:pPr>
        <w:spacing w:line="270" w:lineRule="atLeast"/>
      </w:pPr>
      <w:r w:rsidRPr="009E2B11">
        <w:t>IHPA examine</w:t>
      </w:r>
      <w:r w:rsidR="00390B52">
        <w:t>s</w:t>
      </w:r>
      <w:r w:rsidRPr="009E2B11">
        <w:t xml:space="preserve"> patient-based characteristics in the cost of providing public hospital services </w:t>
      </w:r>
      <w:r w:rsidR="00390B52">
        <w:br/>
      </w:r>
      <w:r w:rsidRPr="009E2B11">
        <w:t>as a first priority before considering hospital or provider-based characteristics. This policy reinforces the principle that funding should follow the patient wherever possible.</w:t>
      </w:r>
    </w:p>
    <w:p w:rsidR="002A33A3" w:rsidRPr="009E2B11" w:rsidRDefault="002A33A3" w:rsidP="00EC4988">
      <w:pPr>
        <w:spacing w:line="270" w:lineRule="atLeast"/>
      </w:pPr>
      <w:r w:rsidRPr="009E2B11">
        <w:t>IHPA will continue to review these existing adjustments, with the aim of discontinuing adjustments associated with input costs or which are facility-based when it is feasible.</w:t>
      </w:r>
    </w:p>
    <w:p w:rsidR="002A33A3" w:rsidRDefault="002A33A3" w:rsidP="00EC4988">
      <w:pPr>
        <w:tabs>
          <w:tab w:val="left" w:pos="1134"/>
        </w:tabs>
        <w:spacing w:line="270" w:lineRule="atLeast"/>
      </w:pPr>
      <w:r w:rsidRPr="009E2B11">
        <w:t xml:space="preserve">IHPA developed the </w:t>
      </w:r>
      <w:hyperlink r:id="rId65" w:history="1">
        <w:r w:rsidRPr="009E2B11">
          <w:rPr>
            <w:rStyle w:val="Hyperlink"/>
            <w:color w:val="008542" w:themeColor="accent2"/>
          </w:rPr>
          <w:t>Assessment of Legitimate and Unavoidable Cost Variations Framework</w:t>
        </w:r>
      </w:hyperlink>
      <w:r w:rsidRPr="009E2B11">
        <w:t xml:space="preserve"> </w:t>
      </w:r>
      <w:r w:rsidR="00AB2D25">
        <w:br/>
      </w:r>
      <w:r w:rsidRPr="009E2B11">
        <w:t xml:space="preserve">in 2013 to assist state and territory governments in making applications for consideration of whether a service has legitimate and unavoidable cost variations not adequately recognised in the National Pricing Model. If agreed, IHPA </w:t>
      </w:r>
      <w:r w:rsidR="00F17038">
        <w:t>considers</w:t>
      </w:r>
      <w:r w:rsidRPr="009E2B11">
        <w:t xml:space="preserve"> whether an adjustment to the NEP </w:t>
      </w:r>
      <w:proofErr w:type="gramStart"/>
      <w:r w:rsidRPr="009E2B11">
        <w:t xml:space="preserve">is </w:t>
      </w:r>
      <w:r w:rsidR="00F17038">
        <w:t>warranted</w:t>
      </w:r>
      <w:proofErr w:type="gramEnd"/>
      <w:r w:rsidRPr="009E2B11">
        <w:t>. Jurisdictions may propose potential unavoidable cost variations on an annual basis.</w:t>
      </w:r>
    </w:p>
    <w:p w:rsidR="00390B52" w:rsidRDefault="00390B52" w:rsidP="00390B52">
      <w:pPr>
        <w:spacing w:line="270" w:lineRule="atLeast"/>
      </w:pPr>
      <w:r>
        <w:t xml:space="preserve">IHPA will consider adjustments proposed by stakeholders in their responses to the </w:t>
      </w:r>
      <w:r w:rsidRPr="00390B52">
        <w:t xml:space="preserve">Pricing Framework Consultation Paper </w:t>
      </w:r>
      <w:r>
        <w:t xml:space="preserve">or by jurisdictions as part of the </w:t>
      </w:r>
      <w:r>
        <w:rPr>
          <w:i/>
        </w:rPr>
        <w:t xml:space="preserve">Assessment of Legitimate and Unavoidable Cost Variations Framework </w:t>
      </w:r>
      <w:r>
        <w:t>process.</w:t>
      </w:r>
    </w:p>
    <w:p w:rsidR="002A33A3" w:rsidRPr="009E2B11" w:rsidRDefault="002A33A3" w:rsidP="00EC4988">
      <w:pPr>
        <w:pStyle w:val="Heading3"/>
        <w:spacing w:line="270" w:lineRule="atLeast"/>
      </w:pPr>
      <w:bookmarkStart w:id="146" w:name="_Toc461200433"/>
      <w:bookmarkStart w:id="147" w:name="_Toc461204966"/>
      <w:bookmarkStart w:id="148" w:name="_Toc485391392"/>
      <w:bookmarkStart w:id="149" w:name="_Toc485391481"/>
      <w:bookmarkStart w:id="150" w:name="_Toc486257886"/>
      <w:bookmarkStart w:id="151" w:name="_Toc487035291"/>
      <w:r w:rsidRPr="009E2B11">
        <w:t>6.2.2</w:t>
      </w:r>
      <w:r w:rsidRPr="009E2B11">
        <w:tab/>
        <w:t>Adjustments to be evaluated for NEP1</w:t>
      </w:r>
      <w:bookmarkEnd w:id="146"/>
      <w:bookmarkEnd w:id="147"/>
      <w:bookmarkEnd w:id="148"/>
      <w:bookmarkEnd w:id="149"/>
      <w:bookmarkEnd w:id="150"/>
      <w:bookmarkEnd w:id="151"/>
      <w:r w:rsidR="007A3890">
        <w:t>9</w:t>
      </w:r>
    </w:p>
    <w:p w:rsidR="002A33A3" w:rsidRPr="009E2B11" w:rsidRDefault="00200C55" w:rsidP="00EC4988">
      <w:pPr>
        <w:spacing w:before="160" w:line="270" w:lineRule="atLeast"/>
        <w:rPr>
          <w:rFonts w:cstheme="minorHAnsi"/>
          <w:b/>
          <w:lang w:eastAsia="ja-JP"/>
        </w:rPr>
      </w:pPr>
      <w:r>
        <w:rPr>
          <w:rFonts w:cstheme="minorHAnsi"/>
          <w:b/>
          <w:lang w:eastAsia="ja-JP"/>
        </w:rPr>
        <w:t>Extension of admitted acute adjustments to other care settings</w:t>
      </w:r>
      <w:r w:rsidR="00F7347B">
        <w:rPr>
          <w:rFonts w:cstheme="minorHAnsi"/>
          <w:b/>
          <w:lang w:eastAsia="ja-JP"/>
        </w:rPr>
        <w:t xml:space="preserve"> </w:t>
      </w:r>
    </w:p>
    <w:p w:rsidR="00303034" w:rsidRDefault="00543E88" w:rsidP="00EC4988">
      <w:pPr>
        <w:spacing w:line="270" w:lineRule="atLeast"/>
      </w:pPr>
      <w:r>
        <w:rPr>
          <w:lang w:eastAsia="ja-JP"/>
        </w:rPr>
        <w:t>The</w:t>
      </w:r>
      <w:r w:rsidR="00303034">
        <w:rPr>
          <w:lang w:eastAsia="ja-JP"/>
        </w:rPr>
        <w:t xml:space="preserve"> Northern Territory </w:t>
      </w:r>
      <w:r>
        <w:rPr>
          <w:lang w:eastAsia="ja-JP"/>
        </w:rPr>
        <w:t xml:space="preserve">has </w:t>
      </w:r>
      <w:r w:rsidR="00303034">
        <w:rPr>
          <w:lang w:eastAsia="ja-JP"/>
        </w:rPr>
        <w:t xml:space="preserve">recommended that IHPA </w:t>
      </w:r>
      <w:r w:rsidR="00303034">
        <w:t xml:space="preserve">standardise adjustments between settings </w:t>
      </w:r>
      <w:r>
        <w:t xml:space="preserve">of care </w:t>
      </w:r>
      <w:r w:rsidR="00303034">
        <w:t xml:space="preserve">where the service is the same, such as renal dialysis and chemotherapy, as per the </w:t>
      </w:r>
      <w:r w:rsidR="00303034" w:rsidRPr="001321EE">
        <w:rPr>
          <w:i/>
        </w:rPr>
        <w:t>Pricing Guidelines</w:t>
      </w:r>
      <w:r w:rsidR="00303034">
        <w:t>. For example,</w:t>
      </w:r>
      <w:r>
        <w:t xml:space="preserve"> it </w:t>
      </w:r>
      <w:proofErr w:type="gramStart"/>
      <w:r>
        <w:t>is proposed</w:t>
      </w:r>
      <w:proofErr w:type="gramEnd"/>
      <w:r>
        <w:t xml:space="preserve"> that</w:t>
      </w:r>
      <w:r w:rsidR="00303034">
        <w:t xml:space="preserve"> the Patient Residential Remoteness Area Adjustment should also apply to non-admitted and emergency care as transferring services to these settings </w:t>
      </w:r>
      <w:r w:rsidR="00CF468D">
        <w:t xml:space="preserve">currently </w:t>
      </w:r>
      <w:r w:rsidR="00303034">
        <w:t>has a negative financial impact.</w:t>
      </w:r>
    </w:p>
    <w:p w:rsidR="00303034" w:rsidRDefault="00CF468D" w:rsidP="00EC4988">
      <w:pPr>
        <w:spacing w:line="270" w:lineRule="atLeast"/>
      </w:pPr>
      <w:r>
        <w:t>Currently a</w:t>
      </w:r>
      <w:r w:rsidR="00477A43">
        <w:t xml:space="preserve">djustment proposals are considered </w:t>
      </w:r>
      <w:proofErr w:type="gramStart"/>
      <w:r w:rsidR="00477A43">
        <w:t>o</w:t>
      </w:r>
      <w:r w:rsidR="00303034">
        <w:t>n the basis of</w:t>
      </w:r>
      <w:proofErr w:type="gramEnd"/>
      <w:r w:rsidR="00303034">
        <w:t xml:space="preserve"> </w:t>
      </w:r>
      <w:r w:rsidR="00477A43">
        <w:t xml:space="preserve">empirical evidence. No cost difference </w:t>
      </w:r>
      <w:proofErr w:type="gramStart"/>
      <w:r w:rsidR="00477A43">
        <w:t>had previously been identified</w:t>
      </w:r>
      <w:proofErr w:type="gramEnd"/>
      <w:r w:rsidR="00477A43">
        <w:t xml:space="preserve"> based on remoteness for non-admitted or emergency care. In finalising the NEP18 Determination, IHPA did identify a material cost difference for emergency department presentations where the patient lives in a r</w:t>
      </w:r>
      <w:r w:rsidR="00614B29">
        <w:t xml:space="preserve">emote or very remote area. </w:t>
      </w:r>
      <w:r w:rsidR="00745DAA">
        <w:t xml:space="preserve">To this </w:t>
      </w:r>
      <w:proofErr w:type="gramStart"/>
      <w:r w:rsidR="00745DAA">
        <w:t>end</w:t>
      </w:r>
      <w:proofErr w:type="gramEnd"/>
      <w:r w:rsidR="00745DAA">
        <w:t xml:space="preserve"> t</w:t>
      </w:r>
      <w:r w:rsidR="00614B29">
        <w:t xml:space="preserve">he </w:t>
      </w:r>
      <w:r w:rsidR="00477A43">
        <w:t xml:space="preserve">Patient Residential Remoteness Area Adjustment was </w:t>
      </w:r>
      <w:r w:rsidR="00303034">
        <w:t xml:space="preserve">extended from admitted acute </w:t>
      </w:r>
      <w:r w:rsidR="00477A43">
        <w:t xml:space="preserve">care </w:t>
      </w:r>
      <w:r w:rsidR="00303034">
        <w:t xml:space="preserve">to include emergency department and emergency services presentations in the </w:t>
      </w:r>
      <w:hyperlink r:id="rId66" w:history="1">
        <w:r w:rsidR="00303034" w:rsidRPr="00303034">
          <w:rPr>
            <w:rStyle w:val="Hyperlink"/>
            <w:color w:val="008542" w:themeColor="accent2"/>
          </w:rPr>
          <w:t>NEP18 Determination</w:t>
        </w:r>
      </w:hyperlink>
      <w:r w:rsidR="00303034">
        <w:t>.</w:t>
      </w:r>
    </w:p>
    <w:p w:rsidR="00BB2F60" w:rsidRDefault="00477A43" w:rsidP="00477A43">
      <w:pPr>
        <w:spacing w:line="270" w:lineRule="atLeast"/>
        <w:ind w:right="-53"/>
      </w:pPr>
      <w:r>
        <w:t>IHPA</w:t>
      </w:r>
      <w:r w:rsidR="00BB2F60">
        <w:t xml:space="preserve"> will continue</w:t>
      </w:r>
      <w:r>
        <w:t xml:space="preserve"> to investigate whether existing adjustments for admitted acute care </w:t>
      </w:r>
      <w:proofErr w:type="gramStart"/>
      <w:r>
        <w:t>can be extended</w:t>
      </w:r>
      <w:proofErr w:type="gramEnd"/>
      <w:r>
        <w:t xml:space="preserve"> to other care settings</w:t>
      </w:r>
      <w:r w:rsidR="00745DAA">
        <w:t>, with a particular focus on the non-admitted service stream</w:t>
      </w:r>
      <w:r>
        <w:t xml:space="preserve"> Improvements in the quality of cost data for other streams</w:t>
      </w:r>
      <w:r w:rsidR="00BB2F60">
        <w:t>, particularly for non-admitted services,</w:t>
      </w:r>
      <w:r>
        <w:t xml:space="preserve"> may provide</w:t>
      </w:r>
      <w:r w:rsidR="00BB2F60">
        <w:t xml:space="preserve"> new</w:t>
      </w:r>
      <w:r>
        <w:t xml:space="preserve"> evidence to </w:t>
      </w:r>
      <w:r w:rsidR="00BB2F60">
        <w:t>support this work for NEP19</w:t>
      </w:r>
      <w:r>
        <w:t xml:space="preserve">. </w:t>
      </w:r>
    </w:p>
    <w:p w:rsidR="00200C55" w:rsidRPr="009E2B11" w:rsidRDefault="00CF468D" w:rsidP="00EC4988">
      <w:pPr>
        <w:spacing w:before="160" w:line="270" w:lineRule="atLeast"/>
        <w:rPr>
          <w:rFonts w:cstheme="minorHAnsi"/>
          <w:b/>
          <w:lang w:eastAsia="ja-JP"/>
        </w:rPr>
      </w:pPr>
      <w:r>
        <w:rPr>
          <w:rFonts w:cstheme="minorHAnsi"/>
          <w:b/>
          <w:lang w:eastAsia="ja-JP"/>
        </w:rPr>
        <w:t>H</w:t>
      </w:r>
      <w:r w:rsidR="00200C55">
        <w:rPr>
          <w:rFonts w:cstheme="minorHAnsi"/>
          <w:b/>
          <w:lang w:eastAsia="ja-JP"/>
        </w:rPr>
        <w:t>armonising price weights across care settings</w:t>
      </w:r>
    </w:p>
    <w:p w:rsidR="009E682C" w:rsidRPr="000D5419" w:rsidRDefault="00200C55" w:rsidP="00EC4988">
      <w:pPr>
        <w:spacing w:before="60" w:after="100" w:line="270" w:lineRule="atLeast"/>
        <w:ind w:right="-46"/>
        <w:rPr>
          <w:lang w:eastAsia="ja-JP"/>
        </w:rPr>
      </w:pPr>
      <w:r>
        <w:rPr>
          <w:lang w:eastAsia="ja-JP"/>
        </w:rPr>
        <w:t xml:space="preserve">The </w:t>
      </w:r>
      <w:r w:rsidRPr="00614B29">
        <w:rPr>
          <w:lang w:eastAsia="ja-JP"/>
        </w:rPr>
        <w:t xml:space="preserve">Pricing Guidelines </w:t>
      </w:r>
      <w:r w:rsidR="001321EE" w:rsidRPr="00614B29">
        <w:rPr>
          <w:lang w:eastAsia="ja-JP"/>
        </w:rPr>
        <w:t xml:space="preserve">in Chapter 2 </w:t>
      </w:r>
      <w:r w:rsidRPr="00614B29">
        <w:rPr>
          <w:lang w:eastAsia="ja-JP"/>
        </w:rPr>
        <w:t>guide the policy decisions underpinning the National Pricing Model</w:t>
      </w:r>
      <w:r w:rsidR="009E682C" w:rsidRPr="00614B29">
        <w:rPr>
          <w:lang w:eastAsia="ja-JP"/>
        </w:rPr>
        <w:t xml:space="preserve"> and </w:t>
      </w:r>
      <w:proofErr w:type="gramStart"/>
      <w:r w:rsidR="009E682C" w:rsidRPr="00614B29">
        <w:rPr>
          <w:lang w:eastAsia="ja-JP"/>
        </w:rPr>
        <w:t>were developed</w:t>
      </w:r>
      <w:proofErr w:type="gramEnd"/>
      <w:r w:rsidR="009E682C" w:rsidRPr="00614B29">
        <w:rPr>
          <w:lang w:eastAsia="ja-JP"/>
        </w:rPr>
        <w:t xml:space="preserve"> following extensive consultation with key stakeholders and the public</w:t>
      </w:r>
      <w:r w:rsidR="001321EE" w:rsidRPr="00614B29">
        <w:rPr>
          <w:lang w:eastAsia="ja-JP"/>
        </w:rPr>
        <w:t>.</w:t>
      </w:r>
      <w:r w:rsidR="000D5419" w:rsidRPr="00614B29">
        <w:rPr>
          <w:lang w:eastAsia="ja-JP"/>
        </w:rPr>
        <w:t xml:space="preserve"> The Pricing Guidelines include ‘System Design Guidelines’ to inform options for </w:t>
      </w:r>
      <w:r w:rsidR="003C3FA7" w:rsidRPr="00614B29">
        <w:rPr>
          <w:lang w:eastAsia="ja-JP"/>
        </w:rPr>
        <w:t xml:space="preserve">the </w:t>
      </w:r>
      <w:r w:rsidR="000D5419" w:rsidRPr="00614B29">
        <w:rPr>
          <w:lang w:eastAsia="ja-JP"/>
        </w:rPr>
        <w:t>design of ABF and block grant funding arrang</w:t>
      </w:r>
      <w:r w:rsidR="003C3FA7" w:rsidRPr="00614B29">
        <w:rPr>
          <w:lang w:eastAsia="ja-JP"/>
        </w:rPr>
        <w:t>ements</w:t>
      </w:r>
      <w:r w:rsidR="003C3FA7">
        <w:rPr>
          <w:lang w:eastAsia="ja-JP"/>
        </w:rPr>
        <w:t xml:space="preserve">, including an objective </w:t>
      </w:r>
      <w:r w:rsidR="000D5419">
        <w:rPr>
          <w:lang w:eastAsia="ja-JP"/>
        </w:rPr>
        <w:t>f</w:t>
      </w:r>
      <w:r w:rsidR="003C3FA7">
        <w:rPr>
          <w:lang w:eastAsia="ja-JP"/>
        </w:rPr>
        <w:t>or</w:t>
      </w:r>
      <w:r w:rsidR="000D5419">
        <w:rPr>
          <w:lang w:eastAsia="ja-JP"/>
        </w:rPr>
        <w:t xml:space="preserve"> ‘price harmonisation’ whereby pricing should facilitate best-practice provision of appropriate site of care.</w:t>
      </w:r>
    </w:p>
    <w:p w:rsidR="009E4085" w:rsidRDefault="00200C55" w:rsidP="0086248E">
      <w:pPr>
        <w:spacing w:before="100" w:after="100" w:line="270" w:lineRule="atLeast"/>
        <w:ind w:right="-46"/>
      </w:pPr>
      <w:r>
        <w:t xml:space="preserve">IHPA ‘harmonises’ (i.e. equalises) a limited number of price weights across </w:t>
      </w:r>
      <w:r w:rsidR="002911F5">
        <w:t>the admitted acute and non-admitted settings</w:t>
      </w:r>
      <w:r>
        <w:t>, for example those for</w:t>
      </w:r>
      <w:r w:rsidR="00543E88">
        <w:t xml:space="preserve"> gastrointestinal endoscopes,</w:t>
      </w:r>
      <w:r>
        <w:t xml:space="preserve"> to ensure that similar services are priced consistently across settings.</w:t>
      </w:r>
      <w:r w:rsidR="0086248E">
        <w:t xml:space="preserve"> </w:t>
      </w:r>
      <w:r w:rsidR="009E4085">
        <w:t>Harmonisation ensures that there is no financial incentive for hospitals to ad</w:t>
      </w:r>
      <w:r w:rsidR="00614B29">
        <w:t xml:space="preserve">mit patients previously treated on a non-admitted basis </w:t>
      </w:r>
      <w:r w:rsidR="009E4085">
        <w:t>due to a higher price for the same service.</w:t>
      </w:r>
      <w:r w:rsidR="0012402F">
        <w:t xml:space="preserve"> IHPA seeks advice from its Clinical Advisory Committee when considering whether classes across settings of care are providing a similar type and level of care.</w:t>
      </w:r>
    </w:p>
    <w:p w:rsidR="00E554EB" w:rsidRPr="00B03B4E" w:rsidRDefault="00E554EB" w:rsidP="00E554EB">
      <w:pPr>
        <w:spacing w:before="100" w:after="100" w:line="270" w:lineRule="atLeast"/>
        <w:ind w:right="-46"/>
      </w:pPr>
      <w:r>
        <w:t xml:space="preserve">For NEP19, IHPA will investigate whether there is the potential for further harmonisation of price weights across settings. </w:t>
      </w:r>
      <w:proofErr w:type="gramStart"/>
      <w:r w:rsidR="00F90D37">
        <w:t>Services which are potentially similar enough to warrant harmonisation</w:t>
      </w:r>
      <w:proofErr w:type="gramEnd"/>
      <w:r w:rsidR="00F90D37">
        <w:t xml:space="preserve"> include n</w:t>
      </w:r>
      <w:r>
        <w:t xml:space="preserve">on-admitted and admitted same-day chemotherapy </w:t>
      </w:r>
      <w:r w:rsidR="00F90D37">
        <w:t>services, renal dialysis and sleep disorders</w:t>
      </w:r>
      <w:r>
        <w:t>.</w:t>
      </w:r>
    </w:p>
    <w:p w:rsidR="00200C55" w:rsidRPr="00B03B4E" w:rsidRDefault="002911F5" w:rsidP="0086248E">
      <w:pPr>
        <w:spacing w:before="100" w:after="100" w:line="270" w:lineRule="atLeast"/>
        <w:ind w:right="-46"/>
      </w:pPr>
      <w:r>
        <w:t xml:space="preserve">IHPA </w:t>
      </w:r>
      <w:r w:rsidR="0012402F">
        <w:t>will also consider</w:t>
      </w:r>
      <w:r>
        <w:t xml:space="preserve"> whether harmonisation </w:t>
      </w:r>
      <w:r w:rsidR="00F90D37">
        <w:t xml:space="preserve">is feasible over other </w:t>
      </w:r>
      <w:r w:rsidR="00614B29">
        <w:t>care streams</w:t>
      </w:r>
      <w:r w:rsidR="00F90D37">
        <w:t>, for example</w:t>
      </w:r>
      <w:r>
        <w:t xml:space="preserve"> non-admitted and subacute services. </w:t>
      </w:r>
      <w:r w:rsidR="00F90D37">
        <w:t xml:space="preserve"> </w:t>
      </w:r>
      <w:r w:rsidR="0012402F">
        <w:t xml:space="preserve">Same-day non-admitted and subacute </w:t>
      </w:r>
      <w:proofErr w:type="gramStart"/>
      <w:r w:rsidR="00F90D37">
        <w:t>services which are potentially similar enough to warrant harmonisation</w:t>
      </w:r>
      <w:proofErr w:type="gramEnd"/>
      <w:r w:rsidR="00F90D37">
        <w:t xml:space="preserve"> include rehabilitation, palliative care, geriatric evaluation and management and psychogeriatric services.</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2A33A3" w:rsidRPr="009E2B11" w:rsidTr="00AC1CD3">
        <w:trPr>
          <w:trHeight w:val="2938"/>
          <w:tblHeader/>
        </w:trPr>
        <w:tc>
          <w:tcPr>
            <w:tcW w:w="9180" w:type="dxa"/>
            <w:vAlign w:val="center"/>
          </w:tcPr>
          <w:p w:rsidR="002A33A3" w:rsidRPr="009E2B11" w:rsidRDefault="002A33A3" w:rsidP="00EC4988">
            <w:pPr>
              <w:pStyle w:val="Heading3"/>
              <w:spacing w:before="80" w:after="80"/>
              <w:rPr>
                <w:sz w:val="25"/>
                <w:szCs w:val="25"/>
              </w:rPr>
            </w:pPr>
            <w:bookmarkStart w:id="152" w:name="_Toc485391394"/>
            <w:bookmarkStart w:id="153" w:name="_Toc485391483"/>
            <w:bookmarkStart w:id="154" w:name="_Toc486257888"/>
            <w:bookmarkStart w:id="155" w:name="_Toc487035293"/>
            <w:r w:rsidRPr="009E2B11">
              <w:rPr>
                <w:sz w:val="25"/>
                <w:szCs w:val="25"/>
              </w:rPr>
              <w:t>Consultation question</w:t>
            </w:r>
            <w:bookmarkEnd w:id="152"/>
            <w:bookmarkEnd w:id="153"/>
            <w:bookmarkEnd w:id="154"/>
            <w:bookmarkEnd w:id="155"/>
          </w:p>
          <w:p w:rsidR="00614B29" w:rsidRDefault="00614B29" w:rsidP="00614B29">
            <w:pPr>
              <w:pStyle w:val="ListParagraph"/>
              <w:framePr w:hSpace="0" w:wrap="auto" w:vAnchor="margin" w:hAnchor="text" w:xAlign="left" w:yAlign="inline"/>
            </w:pPr>
            <w:r w:rsidRPr="009E2B11">
              <w:t>What are the priority areas for IHPA to consider when evaluating adjustments to NEP1</w:t>
            </w:r>
            <w:r>
              <w:t>9</w:t>
            </w:r>
            <w:r w:rsidRPr="009E2B11">
              <w:t>?</w:t>
            </w:r>
          </w:p>
          <w:p w:rsidR="00614B29" w:rsidRDefault="00614B29" w:rsidP="00614B29">
            <w:pPr>
              <w:pStyle w:val="ListParagraph"/>
              <w:framePr w:hSpace="0" w:wrap="auto" w:vAnchor="margin" w:hAnchor="text" w:xAlign="left" w:yAlign="inline"/>
            </w:pPr>
            <w:r w:rsidRPr="009E2B11">
              <w:t>What patient-based factors would provide the basis for these or other adjustments? Please provide supporting evidence, where available.</w:t>
            </w:r>
          </w:p>
          <w:p w:rsidR="00857320" w:rsidRDefault="00857320" w:rsidP="00E23496">
            <w:pPr>
              <w:pStyle w:val="ListParagraph"/>
              <w:framePr w:hSpace="0" w:wrap="auto" w:vAnchor="margin" w:hAnchor="text" w:xAlign="left" w:yAlign="inline"/>
            </w:pPr>
            <w:r>
              <w:t xml:space="preserve">Do you support price harmonisation for the </w:t>
            </w:r>
            <w:r w:rsidR="00021D5E">
              <w:t xml:space="preserve">potentially similar </w:t>
            </w:r>
            <w:r>
              <w:t xml:space="preserve">same-day </w:t>
            </w:r>
            <w:proofErr w:type="gramStart"/>
            <w:r>
              <w:t>services which</w:t>
            </w:r>
            <w:proofErr w:type="gramEnd"/>
            <w:r>
              <w:t xml:space="preserve"> are</w:t>
            </w:r>
            <w:r w:rsidR="00021D5E">
              <w:t xml:space="preserve"> discussed above?</w:t>
            </w:r>
            <w:r>
              <w:t xml:space="preserve"> </w:t>
            </w:r>
          </w:p>
          <w:p w:rsidR="00893599" w:rsidRPr="009E2B11" w:rsidRDefault="0086248E" w:rsidP="00614B29">
            <w:pPr>
              <w:pStyle w:val="ListParagraph"/>
              <w:framePr w:hSpace="0" w:wrap="auto" w:vAnchor="margin" w:hAnchor="text" w:xAlign="left" w:yAlign="inline"/>
            </w:pPr>
            <w:r>
              <w:t xml:space="preserve">What </w:t>
            </w:r>
            <w:r w:rsidR="00857320">
              <w:t xml:space="preserve">other </w:t>
            </w:r>
            <w:r>
              <w:t>services</w:t>
            </w:r>
            <w:r w:rsidR="00857320">
              <w:t>,</w:t>
            </w:r>
            <w:r>
              <w:t xml:space="preserve"> </w:t>
            </w:r>
            <w:r w:rsidR="008E6098">
              <w:t xml:space="preserve">which </w:t>
            </w:r>
            <w:proofErr w:type="gramStart"/>
            <w:r w:rsidR="008E6098">
              <w:t>can b</w:t>
            </w:r>
            <w:r w:rsidR="00857320">
              <w:t>e provided</w:t>
            </w:r>
            <w:proofErr w:type="gramEnd"/>
            <w:r w:rsidR="00857320">
              <w:t xml:space="preserve"> in different settings of care, could be</w:t>
            </w:r>
            <w:r w:rsidR="008E6098">
              <w:t>nefit</w:t>
            </w:r>
            <w:r w:rsidR="00857320">
              <w:t xml:space="preserve"> </w:t>
            </w:r>
            <w:r w:rsidR="008E6098">
              <w:t xml:space="preserve">from </w:t>
            </w:r>
            <w:r w:rsidR="00614B29">
              <w:t>price harmonisation?</w:t>
            </w:r>
          </w:p>
        </w:tc>
      </w:tr>
    </w:tbl>
    <w:p w:rsidR="005E315D" w:rsidRPr="009E2B11" w:rsidRDefault="005E315D" w:rsidP="005E315D">
      <w:pPr>
        <w:pStyle w:val="Heading2"/>
        <w:spacing w:line="270" w:lineRule="atLeast"/>
      </w:pPr>
      <w:r>
        <w:t>6.3</w:t>
      </w:r>
      <w:r w:rsidRPr="009E2B11">
        <w:t xml:space="preserve"> </w:t>
      </w:r>
      <w:r w:rsidRPr="009E2B11">
        <w:tab/>
      </w:r>
      <w:r w:rsidR="005C4CF3">
        <w:t>Shadow implementation periods</w:t>
      </w:r>
    </w:p>
    <w:p w:rsidR="00224EE4" w:rsidRDefault="005C4CF3" w:rsidP="005E315D">
      <w:pPr>
        <w:spacing w:line="270" w:lineRule="atLeast"/>
      </w:pPr>
      <w:r>
        <w:t xml:space="preserve">The Pricing Framework 2018-19 advised that IHPA </w:t>
      </w:r>
      <w:proofErr w:type="gramStart"/>
      <w:r>
        <w:t>will</w:t>
      </w:r>
      <w:proofErr w:type="gramEnd"/>
      <w:r>
        <w:t xml:space="preserve"> shadow major changes to the ABF classification systems</w:t>
      </w:r>
      <w:r w:rsidR="00224EE4">
        <w:t xml:space="preserve">. A shadow implementation period provides Australian governments </w:t>
      </w:r>
      <w:r w:rsidR="00224EE4">
        <w:br/>
        <w:t xml:space="preserve">with the </w:t>
      </w:r>
      <w:proofErr w:type="gramStart"/>
      <w:r w:rsidR="00224EE4">
        <w:t>lead time</w:t>
      </w:r>
      <w:proofErr w:type="gramEnd"/>
      <w:r w:rsidR="00224EE4">
        <w:t xml:space="preserve"> to assess the impact on funding, including for specific population and peer hospitals, and implement system changes to data reporting and clinical information systems.</w:t>
      </w:r>
    </w:p>
    <w:p w:rsidR="005C4CF3" w:rsidRDefault="00224EE4" w:rsidP="00224EE4">
      <w:pPr>
        <w:spacing w:line="270" w:lineRule="atLeast"/>
        <w:ind w:right="-53"/>
      </w:pPr>
      <w:r>
        <w:t>A</w:t>
      </w:r>
      <w:r w:rsidR="005C4CF3">
        <w:t xml:space="preserve"> shadow implementation period involves determining prices for activity, but with funding implications only in </w:t>
      </w:r>
      <w:r w:rsidR="00FA311F">
        <w:t xml:space="preserve">a later </w:t>
      </w:r>
      <w:r w:rsidR="005C4CF3">
        <w:t xml:space="preserve">year. For example, the non-admitted </w:t>
      </w:r>
      <w:r w:rsidR="00FB1BF9">
        <w:t xml:space="preserve">class for </w:t>
      </w:r>
      <w:r w:rsidR="005C4CF3">
        <w:t>medical-led multidisciplinary case conference</w:t>
      </w:r>
      <w:r w:rsidR="00FB1BF9">
        <w:t>s</w:t>
      </w:r>
      <w:r w:rsidR="005C4CF3">
        <w:t xml:space="preserve"> where the patient is not present was </w:t>
      </w:r>
      <w:r w:rsidR="00FB1BF9">
        <w:t xml:space="preserve">shadow </w:t>
      </w:r>
      <w:r w:rsidR="005C4CF3">
        <w:t>priced in NEP18</w:t>
      </w:r>
      <w:r w:rsidR="00FA311F">
        <w:t xml:space="preserve"> with the aim of establishing a baseline activity measure for this new </w:t>
      </w:r>
      <w:r w:rsidR="00396453">
        <w:t>T</w:t>
      </w:r>
      <w:r w:rsidR="00FA311F">
        <w:t>ier 2 clinic</w:t>
      </w:r>
      <w:r w:rsidR="005C4CF3">
        <w:t>.</w:t>
      </w:r>
    </w:p>
    <w:p w:rsidR="005C4CF3" w:rsidRDefault="00FE1B71" w:rsidP="005E315D">
      <w:pPr>
        <w:spacing w:line="270" w:lineRule="atLeast"/>
      </w:pPr>
      <w:r>
        <w:t>Major changes to the National Pricing Model can also be shadow</w:t>
      </w:r>
      <w:r w:rsidR="00FA311F">
        <w:t xml:space="preserve"> priced</w:t>
      </w:r>
      <w:r>
        <w:t xml:space="preserve">. For example, the funding approach to </w:t>
      </w:r>
      <w:proofErr w:type="gramStart"/>
      <w:r>
        <w:t>hospital acquired</w:t>
      </w:r>
      <w:proofErr w:type="gramEnd"/>
      <w:r>
        <w:t xml:space="preserve"> complications underwent a shadow implementation period in 2017-18 to assess its expected impact and to allow</w:t>
      </w:r>
      <w:r w:rsidR="00AC1CD3">
        <w:t xml:space="preserve"> for its refinement before it was</w:t>
      </w:r>
      <w:r>
        <w:t xml:space="preserve"> implemented.</w:t>
      </w:r>
    </w:p>
    <w:p w:rsidR="00ED7894" w:rsidRDefault="00ED7894" w:rsidP="005E315D">
      <w:pPr>
        <w:spacing w:line="270" w:lineRule="atLeast"/>
      </w:pPr>
      <w:r>
        <w:t xml:space="preserve">Examples of changes that IHPA intends to shadow </w:t>
      </w:r>
      <w:r w:rsidR="00FA311F">
        <w:t xml:space="preserve">price </w:t>
      </w:r>
      <w:r>
        <w:t>include:</w:t>
      </w:r>
    </w:p>
    <w:p w:rsidR="00AC201F" w:rsidRPr="00AC201F" w:rsidRDefault="00FA311F" w:rsidP="00A30448">
      <w:pPr>
        <w:pStyle w:val="ListParagraph"/>
        <w:framePr w:hSpace="0" w:wrap="auto" w:vAnchor="margin" w:hAnchor="text" w:xAlign="left" w:yAlign="inline"/>
        <w:spacing w:after="120"/>
        <w:ind w:left="714" w:hanging="357"/>
        <w:rPr>
          <w:lang w:val="en-US"/>
        </w:rPr>
      </w:pPr>
      <w:r>
        <w:rPr>
          <w:u w:val="single"/>
        </w:rPr>
        <w:t>Changes that require n</w:t>
      </w:r>
      <w:r w:rsidR="00ED7894" w:rsidRPr="00ED7894">
        <w:rPr>
          <w:u w:val="single"/>
        </w:rPr>
        <w:t>ew data items:</w:t>
      </w:r>
      <w:r w:rsidR="00ED7894">
        <w:t xml:space="preserve"> </w:t>
      </w:r>
      <w:r w:rsidR="00A30448">
        <w:t xml:space="preserve">The quality and completeness of reporting for new data items cannot be determined prior to evaluating the first year of collection. IHPA </w:t>
      </w:r>
      <w:r w:rsidR="00AC201F">
        <w:t>also recognises that the introduction of new data items may require a</w:t>
      </w:r>
      <w:r w:rsidR="004A30E4">
        <w:t xml:space="preserve"> </w:t>
      </w:r>
      <w:proofErr w:type="gramStart"/>
      <w:r w:rsidR="004A30E4">
        <w:t>lead time</w:t>
      </w:r>
      <w:proofErr w:type="gramEnd"/>
      <w:r w:rsidR="004A30E4">
        <w:t xml:space="preserve"> to be implemented into the information technology systems of health services.</w:t>
      </w:r>
    </w:p>
    <w:p w:rsidR="00A30448" w:rsidRPr="00A30448" w:rsidRDefault="00ED7894" w:rsidP="00ED7894">
      <w:pPr>
        <w:pStyle w:val="ListParagraph"/>
        <w:framePr w:hSpace="0" w:wrap="auto" w:vAnchor="margin" w:hAnchor="text" w:xAlign="left" w:yAlign="inline"/>
        <w:rPr>
          <w:lang w:val="en-US"/>
        </w:rPr>
      </w:pPr>
      <w:r w:rsidRPr="00ED7894">
        <w:rPr>
          <w:u w:val="single"/>
        </w:rPr>
        <w:t>New Tier 2 Non-Admitted Services classes:</w:t>
      </w:r>
      <w:r w:rsidRPr="00A30448">
        <w:t xml:space="preserve"> </w:t>
      </w:r>
      <w:r w:rsidR="00A30448">
        <w:t>IHPA will shadow new Tier 2 Non-Admitted Services classes to reduce the risk of unintended consequences and to collect activity and cost data to assess its impact. For example, IHPA has shadowed the class for medical-led multidisciplinary case conferences where the patient is not present.</w:t>
      </w:r>
    </w:p>
    <w:p w:rsidR="00ED7894" w:rsidRDefault="00ED7894" w:rsidP="00A30448">
      <w:pPr>
        <w:spacing w:before="180" w:line="270" w:lineRule="atLeast"/>
      </w:pPr>
      <w:r>
        <w:t xml:space="preserve">Examples of changes that </w:t>
      </w:r>
      <w:r w:rsidR="00A30448">
        <w:t xml:space="preserve">IHPA does not intend to shadow </w:t>
      </w:r>
      <w:r>
        <w:t>include:</w:t>
      </w:r>
    </w:p>
    <w:p w:rsidR="0099462A" w:rsidRPr="0099462A" w:rsidRDefault="00A30448" w:rsidP="00A30448">
      <w:pPr>
        <w:pStyle w:val="ListParagraph"/>
        <w:framePr w:hSpace="0" w:wrap="auto" w:vAnchor="margin" w:hAnchor="text" w:xAlign="left" w:yAlign="inline"/>
        <w:spacing w:after="120"/>
        <w:ind w:left="714" w:hanging="357"/>
        <w:rPr>
          <w:lang w:val="en-US"/>
        </w:rPr>
      </w:pPr>
      <w:r>
        <w:rPr>
          <w:u w:val="single"/>
        </w:rPr>
        <w:t>Adjustments that utilise existing data items</w:t>
      </w:r>
      <w:r w:rsidR="00EA345D">
        <w:rPr>
          <w:u w:val="single"/>
        </w:rPr>
        <w:t>, where the historic data is robust</w:t>
      </w:r>
      <w:r w:rsidRPr="00ED7894">
        <w:rPr>
          <w:u w:val="single"/>
        </w:rPr>
        <w:t>:</w:t>
      </w:r>
      <w:r>
        <w:t xml:space="preserve"> </w:t>
      </w:r>
      <w:r w:rsidR="0099462A">
        <w:t xml:space="preserve">IHPA will introduce adjustments to account for legitimate and unavoidable costs as identified using robust national data. The impact of new adjustments can be determined using existing data and </w:t>
      </w:r>
      <w:proofErr w:type="gramStart"/>
      <w:r w:rsidR="0099462A">
        <w:t>be considered</w:t>
      </w:r>
      <w:proofErr w:type="gramEnd"/>
      <w:r w:rsidR="0099462A">
        <w:t xml:space="preserve"> by jurisdictions prior to the release of the NEP Determination. </w:t>
      </w:r>
    </w:p>
    <w:p w:rsidR="004A30E4" w:rsidRPr="004A30E4" w:rsidRDefault="00A30448" w:rsidP="004A30E4">
      <w:pPr>
        <w:pStyle w:val="ListParagraph"/>
        <w:framePr w:hSpace="0" w:wrap="auto" w:vAnchor="margin" w:hAnchor="text" w:xAlign="left" w:yAlign="inline"/>
        <w:rPr>
          <w:lang w:val="en-US"/>
        </w:rPr>
      </w:pPr>
      <w:r>
        <w:rPr>
          <w:u w:val="single"/>
        </w:rPr>
        <w:t>New AR-DRG classification versions</w:t>
      </w:r>
      <w:r w:rsidRPr="00ED7894">
        <w:rPr>
          <w:u w:val="single"/>
        </w:rPr>
        <w:t>:</w:t>
      </w:r>
      <w:r w:rsidRPr="00A30448">
        <w:t xml:space="preserve"> </w:t>
      </w:r>
      <w:r w:rsidR="00AC201F">
        <w:t>A shadow implementation period would delay the reporting of admitted data using the latest AR-DRG version.</w:t>
      </w:r>
      <w:r w:rsidR="004A30E4">
        <w:t xml:space="preserve"> This would mean that it could not inform the development of the next AR-DRG version which occurs every two years. </w:t>
      </w:r>
      <w:r w:rsidR="004A30E4" w:rsidRPr="004A30E4">
        <w:rPr>
          <w:lang w:val="en-US"/>
        </w:rPr>
        <w:t xml:space="preserve">The National Pricing Model also stabilises changes in </w:t>
      </w:r>
      <w:r w:rsidR="004A30E4">
        <w:rPr>
          <w:lang w:val="en-US"/>
        </w:rPr>
        <w:t xml:space="preserve">price weights for </w:t>
      </w:r>
      <w:r w:rsidR="004A30E4" w:rsidRPr="004A30E4">
        <w:rPr>
          <w:lang w:val="en-US"/>
        </w:rPr>
        <w:t xml:space="preserve">DRGs across </w:t>
      </w:r>
      <w:r w:rsidR="004A30E4">
        <w:rPr>
          <w:lang w:val="en-US"/>
        </w:rPr>
        <w:br/>
      </w:r>
      <w:r w:rsidR="004A30E4" w:rsidRPr="004A30E4">
        <w:rPr>
          <w:lang w:val="en-US"/>
        </w:rPr>
        <w:t>AR-DRG versions which reduces the financial impact on health services.</w:t>
      </w:r>
    </w:p>
    <w:p w:rsidR="00FE1B71" w:rsidRDefault="00FE1B71" w:rsidP="00CA55A2">
      <w:pPr>
        <w:spacing w:before="180" w:line="270" w:lineRule="atLeast"/>
      </w:pPr>
      <w:r>
        <w:t xml:space="preserve">In response to the Pricing Framework Consultation Paper 2018-19, some stakeholders have recommended that IHPA apply shadow implementation periods to all changes to the ABF classification systems and National Pricing Model. IHPA notes that shadowing changes </w:t>
      </w:r>
      <w:r w:rsidR="00AC1CD3">
        <w:t xml:space="preserve">may </w:t>
      </w:r>
      <w:r>
        <w:t>minimise the risk of unintended consequences, but would also delay necessary improvements</w:t>
      </w:r>
      <w:r w:rsidR="008B6921">
        <w:t xml:space="preserve"> </w:t>
      </w:r>
      <w:r w:rsidR="008B6921">
        <w:br/>
        <w:t xml:space="preserve">to the national ABF system such as improved accuracy in the classification </w:t>
      </w:r>
      <w:r w:rsidR="00AC1CD3">
        <w:t xml:space="preserve">and pricing </w:t>
      </w:r>
      <w:r w:rsidR="008B6921">
        <w:t>of services</w:t>
      </w:r>
      <w:r>
        <w:t>.</w:t>
      </w:r>
    </w:p>
    <w:p w:rsidR="00FE1B71" w:rsidRDefault="00FE1B71" w:rsidP="005E315D">
      <w:pPr>
        <w:spacing w:line="270" w:lineRule="atLeast"/>
      </w:pPr>
      <w:r>
        <w:t>IHPA will work with stakeholders to develop criteria</w:t>
      </w:r>
      <w:r w:rsidR="00AC1CD3">
        <w:t xml:space="preserve"> that provide the parameters around</w:t>
      </w:r>
      <w:r>
        <w:t xml:space="preserve"> whether to apply a shadow implementation period for any changes.</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5E315D" w:rsidRPr="009E2B11" w:rsidTr="005E315D">
        <w:trPr>
          <w:trHeight w:val="1227"/>
          <w:tblHeader/>
        </w:trPr>
        <w:tc>
          <w:tcPr>
            <w:tcW w:w="9180" w:type="dxa"/>
            <w:vAlign w:val="center"/>
          </w:tcPr>
          <w:p w:rsidR="005E315D" w:rsidRPr="009E2B11" w:rsidRDefault="005E315D" w:rsidP="00857320">
            <w:pPr>
              <w:pStyle w:val="Heading3"/>
              <w:spacing w:before="80" w:after="80"/>
              <w:rPr>
                <w:sz w:val="25"/>
                <w:szCs w:val="25"/>
              </w:rPr>
            </w:pPr>
            <w:r w:rsidRPr="009E2B11">
              <w:rPr>
                <w:sz w:val="25"/>
                <w:szCs w:val="25"/>
              </w:rPr>
              <w:t>Consultation question</w:t>
            </w:r>
          </w:p>
          <w:p w:rsidR="005E315D" w:rsidRPr="009E2B11" w:rsidRDefault="00AC1CD3" w:rsidP="005E315D">
            <w:pPr>
              <w:pStyle w:val="ListParagraph"/>
              <w:framePr w:hSpace="0" w:wrap="auto" w:vAnchor="margin" w:hAnchor="text" w:xAlign="left" w:yAlign="inline"/>
            </w:pPr>
            <w:r>
              <w:t>When should IHPA implement a shadow period for ABF classification systems and the National Pricing Model</w:t>
            </w:r>
            <w:r w:rsidR="005E315D">
              <w:t>?</w:t>
            </w:r>
          </w:p>
        </w:tc>
      </w:tr>
    </w:tbl>
    <w:p w:rsidR="00FE1B71" w:rsidRDefault="00FE1B71">
      <w:pPr>
        <w:spacing w:before="0" w:after="0" w:line="240" w:lineRule="auto"/>
        <w:rPr>
          <w:rFonts w:asciiTheme="majorHAnsi" w:hAnsiTheme="majorHAnsi"/>
          <w:b/>
          <w:sz w:val="64"/>
          <w:szCs w:val="44"/>
        </w:rPr>
      </w:pPr>
      <w:bookmarkStart w:id="156" w:name="_Toc485391484"/>
      <w:bookmarkStart w:id="157" w:name="_Toc487035294"/>
      <w:bookmarkStart w:id="158" w:name="_Toc513545961"/>
      <w:r>
        <w:br w:type="page"/>
      </w:r>
    </w:p>
    <w:p w:rsidR="002A33A3" w:rsidRPr="009E2B11" w:rsidRDefault="002A33A3" w:rsidP="00EC4988">
      <w:pPr>
        <w:pStyle w:val="Heading1"/>
        <w:numPr>
          <w:ilvl w:val="0"/>
          <w:numId w:val="12"/>
        </w:numPr>
        <w:spacing w:line="270" w:lineRule="atLeast"/>
        <w:ind w:left="680" w:hanging="680"/>
      </w:pPr>
      <w:r w:rsidRPr="009E2B11">
        <w:t>Setting the National Efficient Price for private patients in public hospitals</w:t>
      </w:r>
      <w:bookmarkEnd w:id="156"/>
      <w:bookmarkEnd w:id="157"/>
      <w:bookmarkEnd w:id="158"/>
    </w:p>
    <w:p w:rsidR="002A33A3" w:rsidRPr="009E2B11" w:rsidRDefault="002A33A3" w:rsidP="00EC4988">
      <w:pPr>
        <w:pStyle w:val="Heading2"/>
        <w:spacing w:line="270" w:lineRule="atLeast"/>
      </w:pPr>
      <w:bookmarkStart w:id="159" w:name="_Toc485391485"/>
      <w:bookmarkStart w:id="160" w:name="_Toc486257890"/>
      <w:bookmarkStart w:id="161" w:name="_Toc487035295"/>
      <w:r w:rsidRPr="009E2B11">
        <w:t xml:space="preserve">7.1 </w:t>
      </w:r>
      <w:r w:rsidRPr="009E2B11">
        <w:tab/>
        <w:t>Overview</w:t>
      </w:r>
      <w:bookmarkEnd w:id="159"/>
      <w:bookmarkEnd w:id="160"/>
      <w:bookmarkEnd w:id="161"/>
    </w:p>
    <w:p w:rsidR="00C45016" w:rsidRDefault="00E84834" w:rsidP="00C45016">
      <w:pPr>
        <w:spacing w:line="270" w:lineRule="atLeast"/>
        <w:ind w:right="-53"/>
      </w:pPr>
      <w:r>
        <w:t xml:space="preserve">Public hospitals may receive revenue </w:t>
      </w:r>
      <w:r w:rsidR="00C45016">
        <w:t xml:space="preserve">for delivering care </w:t>
      </w:r>
      <w:r>
        <w:t xml:space="preserve">from </w:t>
      </w:r>
      <w:r w:rsidR="00C45016">
        <w:t xml:space="preserve">funding </w:t>
      </w:r>
      <w:r>
        <w:t xml:space="preserve">sources other than </w:t>
      </w:r>
      <w:r w:rsidR="00C45016">
        <w:br/>
      </w:r>
      <w:r>
        <w:t>through the National Health Reform Agreement (the Agreement). For example, patients admitted to public hospitals may opt to use their private health cover</w:t>
      </w:r>
      <w:r w:rsidR="00C45016">
        <w:t xml:space="preserve"> or pay for their own hospital stay.</w:t>
      </w:r>
    </w:p>
    <w:p w:rsidR="002A33A3" w:rsidRPr="009E2B11" w:rsidRDefault="00E84834" w:rsidP="00C45016">
      <w:pPr>
        <w:spacing w:line="270" w:lineRule="atLeast"/>
        <w:ind w:right="-53"/>
      </w:pPr>
      <w:r>
        <w:t xml:space="preserve">The </w:t>
      </w:r>
      <w:r w:rsidR="002A33A3" w:rsidRPr="009E2B11">
        <w:t xml:space="preserve">Agreement requires IHPA to set the price for admitted private patients in public hospitals accounting for </w:t>
      </w:r>
      <w:r w:rsidR="00C45016">
        <w:t xml:space="preserve">these </w:t>
      </w:r>
      <w:r w:rsidR="002A33A3" w:rsidRPr="009E2B11">
        <w:t>payments by other parties</w:t>
      </w:r>
      <w:r w:rsidR="00C45016">
        <w:t>, particularly</w:t>
      </w:r>
      <w:r w:rsidR="002A33A3" w:rsidRPr="009E2B11">
        <w:t xml:space="preserve"> private health insurers (for </w:t>
      </w:r>
      <w:r w:rsidR="00C45016">
        <w:br/>
      </w:r>
      <w:r w:rsidR="002A33A3" w:rsidRPr="009E2B11">
        <w:t>prosthes</w:t>
      </w:r>
      <w:r w:rsidR="00E0709E">
        <w:t>e</w:t>
      </w:r>
      <w:r w:rsidR="002A33A3" w:rsidRPr="009E2B11">
        <w:t>s and the default bed day rate) and the Medicare Benefits Schedule</w:t>
      </w:r>
      <w:r w:rsidR="005D5058">
        <w:t xml:space="preserve"> (MBS)</w:t>
      </w:r>
      <w:r w:rsidR="002A33A3" w:rsidRPr="009E2B11">
        <w:t>.</w:t>
      </w:r>
    </w:p>
    <w:p w:rsidR="002A33A3" w:rsidRPr="009E2B11" w:rsidRDefault="002A33A3" w:rsidP="00EC4988">
      <w:pPr>
        <w:spacing w:line="270" w:lineRule="atLeast"/>
        <w:ind w:right="-194"/>
      </w:pPr>
      <w:r w:rsidRPr="009E2B11">
        <w:t xml:space="preserve">Under </w:t>
      </w:r>
      <w:r w:rsidR="00414ED7">
        <w:t>Clauses A6 and A7</w:t>
      </w:r>
      <w:r w:rsidRPr="009E2B11">
        <w:t xml:space="preserve"> of the Agreement, IHPA does not price private non-admitted patient services.</w:t>
      </w:r>
    </w:p>
    <w:p w:rsidR="002A33A3" w:rsidRPr="009E2B11" w:rsidRDefault="002A33A3" w:rsidP="00EC4988">
      <w:pPr>
        <w:pStyle w:val="Heading2"/>
        <w:spacing w:line="270" w:lineRule="atLeast"/>
      </w:pPr>
      <w:bookmarkStart w:id="162" w:name="_Toc485391486"/>
      <w:bookmarkStart w:id="163" w:name="_Toc486257891"/>
      <w:bookmarkStart w:id="164" w:name="_Toc487035296"/>
      <w:r w:rsidRPr="009E2B11">
        <w:t xml:space="preserve">7.2 </w:t>
      </w:r>
      <w:r w:rsidRPr="009E2B11">
        <w:tab/>
        <w:t>Costing private patients in public hospitals</w:t>
      </w:r>
      <w:bookmarkEnd w:id="162"/>
      <w:bookmarkEnd w:id="163"/>
      <w:bookmarkEnd w:id="164"/>
    </w:p>
    <w:p w:rsidR="002A33A3" w:rsidRPr="009E2B11" w:rsidRDefault="002A33A3" w:rsidP="00EC4988">
      <w:pPr>
        <w:spacing w:line="270" w:lineRule="atLeast"/>
        <w:ind w:right="-171"/>
      </w:pPr>
      <w:r w:rsidRPr="009E2B11">
        <w:t>The collection of private patient medical expenses is problematic in the National Hospital Cost Data Collection</w:t>
      </w:r>
      <w:r w:rsidR="00010DF4">
        <w:t xml:space="preserve"> (NHCDC)</w:t>
      </w:r>
      <w:r w:rsidRPr="009E2B11">
        <w:t xml:space="preserve">. For example, there is a common practice in some jurisdictions of </w:t>
      </w:r>
      <w:r w:rsidR="00010DF4">
        <w:br/>
      </w:r>
      <w:r w:rsidRPr="009E2B11">
        <w:t>using Special Purpose Funds to collect associated revenue (e.g. MBS) and reimburse medical practitioners.</w:t>
      </w:r>
    </w:p>
    <w:p w:rsidR="002A33A3" w:rsidRPr="009E2B11" w:rsidRDefault="002A33A3" w:rsidP="00EC4988">
      <w:pPr>
        <w:spacing w:line="270" w:lineRule="atLeast"/>
      </w:pPr>
      <w:r w:rsidRPr="009E2B11">
        <w:t xml:space="preserve">These funds generally do not appear in hospital accounts used for costing in the </w:t>
      </w:r>
      <w:r w:rsidR="008639C1">
        <w:t>NHCDC</w:t>
      </w:r>
      <w:r w:rsidRPr="009E2B11">
        <w:t>. This leads to an under attribution of total medical costs across all patients as costs associated with medical staff are applied equally across public and private patients.</w:t>
      </w:r>
    </w:p>
    <w:p w:rsidR="004142F0" w:rsidRPr="00007EBD" w:rsidRDefault="004142F0" w:rsidP="004142F0">
      <w:pPr>
        <w:spacing w:before="200" w:after="200"/>
      </w:pPr>
      <w:r w:rsidRPr="00007EBD">
        <w:t xml:space="preserve">For </w:t>
      </w:r>
      <w:r w:rsidR="00BB34C4">
        <w:t xml:space="preserve">the </w:t>
      </w:r>
      <w:r w:rsidRPr="00007EBD">
        <w:t>N</w:t>
      </w:r>
      <w:r w:rsidR="00BB34C4">
        <w:t xml:space="preserve">ational </w:t>
      </w:r>
      <w:r w:rsidRPr="00007EBD">
        <w:t>E</w:t>
      </w:r>
      <w:r w:rsidR="00BB34C4">
        <w:t xml:space="preserve">fficient </w:t>
      </w:r>
      <w:r w:rsidRPr="00007EBD">
        <w:t>P</w:t>
      </w:r>
      <w:r w:rsidR="00BB34C4">
        <w:t>rice 20</w:t>
      </w:r>
      <w:r w:rsidRPr="00007EBD">
        <w:t>18</w:t>
      </w:r>
      <w:r w:rsidR="00BB34C4">
        <w:t>-19 (NEP18)</w:t>
      </w:r>
      <w:r w:rsidRPr="00007EBD">
        <w:t xml:space="preserve"> IHPA corrected for this issue by inflating the cost of all patients (the ‘private patient correction factor’) to account for costs </w:t>
      </w:r>
      <w:r>
        <w:t xml:space="preserve">not reported in the NHCDC. The </w:t>
      </w:r>
      <w:r w:rsidRPr="00007EBD">
        <w:t xml:space="preserve">Hospital Casemix Protocol </w:t>
      </w:r>
      <w:r w:rsidR="00396453">
        <w:t xml:space="preserve">(HCP) </w:t>
      </w:r>
      <w:r>
        <w:t xml:space="preserve">data set </w:t>
      </w:r>
      <w:proofErr w:type="gramStart"/>
      <w:r>
        <w:t>was used</w:t>
      </w:r>
      <w:proofErr w:type="gramEnd"/>
      <w:r>
        <w:t xml:space="preserve"> to </w:t>
      </w:r>
      <w:r w:rsidRPr="00007EBD">
        <w:t>identif</w:t>
      </w:r>
      <w:r>
        <w:t>y</w:t>
      </w:r>
      <w:r w:rsidRPr="00007EBD">
        <w:t xml:space="preserve"> </w:t>
      </w:r>
      <w:r>
        <w:t xml:space="preserve">the </w:t>
      </w:r>
      <w:r w:rsidRPr="00007EBD">
        <w:t xml:space="preserve">missing </w:t>
      </w:r>
      <w:r>
        <w:t xml:space="preserve">medical costs of </w:t>
      </w:r>
      <w:r w:rsidRPr="00007EBD">
        <w:t>private patient</w:t>
      </w:r>
      <w:r>
        <w:t>s</w:t>
      </w:r>
      <w:r w:rsidRPr="00007EBD">
        <w:t>.</w:t>
      </w:r>
    </w:p>
    <w:p w:rsidR="002A33A3" w:rsidRDefault="002A33A3" w:rsidP="00EC4988">
      <w:pPr>
        <w:spacing w:line="270" w:lineRule="atLeast"/>
      </w:pPr>
      <w:r w:rsidRPr="009E2B11">
        <w:t xml:space="preserve">The use of the correction factor assumes that all private patient costs are missing and that these costs are spread across both private and public </w:t>
      </w:r>
      <w:proofErr w:type="gramStart"/>
      <w:r w:rsidRPr="009E2B11">
        <w:t>patients which</w:t>
      </w:r>
      <w:proofErr w:type="gramEnd"/>
      <w:r w:rsidRPr="009E2B11">
        <w:t xml:space="preserve"> is not always the case. For example, some hospitals appear to report specialist medical costs for private patients, whilst others may have costs missing from both public and private patients.</w:t>
      </w:r>
    </w:p>
    <w:p w:rsidR="00FF6891" w:rsidRDefault="00FF6891" w:rsidP="00FF6891">
      <w:pPr>
        <w:spacing w:before="140" w:after="140" w:line="270" w:lineRule="atLeast"/>
        <w:ind w:right="-53"/>
        <w:rPr>
          <w:rFonts w:cs="Arial"/>
        </w:rPr>
      </w:pPr>
      <w:r>
        <w:rPr>
          <w:rFonts w:cs="Arial"/>
        </w:rPr>
        <w:t xml:space="preserve">Version 3.1 of the </w:t>
      </w:r>
      <w:hyperlink r:id="rId67" w:history="1">
        <w:r w:rsidRPr="00B1538E">
          <w:rPr>
            <w:rStyle w:val="Hyperlink"/>
            <w:color w:val="008542" w:themeColor="accent2"/>
          </w:rPr>
          <w:t>Australian Hospital Patient Costing Standards</w:t>
        </w:r>
      </w:hyperlink>
      <w:r>
        <w:rPr>
          <w:rFonts w:cs="Arial"/>
          <w:i/>
        </w:rPr>
        <w:t xml:space="preserve"> </w:t>
      </w:r>
      <w:r>
        <w:rPr>
          <w:rFonts w:cs="Arial"/>
        </w:rPr>
        <w:t xml:space="preserve">states that public hospitals are to report the full costs incurred in the treatment of public and private patients in the NHCDC. While full compliance with the existing Standards would allow for phasing out the correction factor, private patient costs </w:t>
      </w:r>
      <w:proofErr w:type="gramStart"/>
      <w:r>
        <w:rPr>
          <w:rFonts w:cs="Arial"/>
        </w:rPr>
        <w:t>have not been consistently captured</w:t>
      </w:r>
      <w:proofErr w:type="gramEnd"/>
      <w:r>
        <w:rPr>
          <w:rFonts w:cs="Arial"/>
        </w:rPr>
        <w:t xml:space="preserve"> across public hospitals to date. </w:t>
      </w:r>
    </w:p>
    <w:p w:rsidR="00FF6891" w:rsidRDefault="00FF6891" w:rsidP="00FF6891">
      <w:pPr>
        <w:spacing w:before="140" w:after="140" w:line="270" w:lineRule="atLeast"/>
        <w:ind w:right="-53"/>
        <w:rPr>
          <w:rFonts w:cs="Arial"/>
        </w:rPr>
      </w:pPr>
      <w:r w:rsidRPr="009E2B11">
        <w:t xml:space="preserve">IHPA intends to </w:t>
      </w:r>
      <w:r>
        <w:t xml:space="preserve">retain the correction factor for NEP19 given that private patient costs </w:t>
      </w:r>
      <w:proofErr w:type="gramStart"/>
      <w:r>
        <w:t>are not consistently captured</w:t>
      </w:r>
      <w:proofErr w:type="gramEnd"/>
      <w:r>
        <w:t xml:space="preserve"> across public hospitals.</w:t>
      </w:r>
    </w:p>
    <w:p w:rsidR="002A33A3" w:rsidRPr="009E2B11" w:rsidRDefault="002A33A3" w:rsidP="00EC4988">
      <w:pPr>
        <w:spacing w:line="270" w:lineRule="atLeast"/>
      </w:pPr>
      <w:r w:rsidRPr="009E2B11">
        <w:t>IHPA will work with states and territories to better identify the treatment of private patient costs in the 201</w:t>
      </w:r>
      <w:r w:rsidR="008639C1">
        <w:t>6</w:t>
      </w:r>
      <w:r w:rsidRPr="009E2B11">
        <w:t>-1</w:t>
      </w:r>
      <w:r w:rsidR="008639C1">
        <w:t>7</w:t>
      </w:r>
      <w:r w:rsidRPr="009E2B11">
        <w:t xml:space="preserve"> NHCDC data (Round 2</w:t>
      </w:r>
      <w:r w:rsidR="008639C1">
        <w:t>1</w:t>
      </w:r>
      <w:r w:rsidRPr="009E2B11">
        <w:t>) used for NEP1</w:t>
      </w:r>
      <w:r w:rsidR="008639C1">
        <w:t>9</w:t>
      </w:r>
      <w:r w:rsidRPr="009E2B11">
        <w:t xml:space="preserve"> and ascertain if any revision needs to </w:t>
      </w:r>
      <w:proofErr w:type="gramStart"/>
      <w:r w:rsidRPr="009E2B11">
        <w:t>be made</w:t>
      </w:r>
      <w:proofErr w:type="gramEnd"/>
      <w:r w:rsidRPr="009E2B11">
        <w:t xml:space="preserve"> to the existing methodology used to correct for missing costs.</w:t>
      </w:r>
    </w:p>
    <w:p w:rsidR="002A33A3" w:rsidRPr="009E2B11" w:rsidRDefault="002A33A3" w:rsidP="00EC4988">
      <w:pPr>
        <w:pStyle w:val="Heading3"/>
        <w:spacing w:line="270" w:lineRule="atLeast"/>
      </w:pPr>
      <w:bookmarkStart w:id="165" w:name="_Toc485391398"/>
      <w:bookmarkStart w:id="166" w:name="_Toc485391487"/>
      <w:bookmarkStart w:id="167" w:name="_Toc486257892"/>
      <w:bookmarkStart w:id="168" w:name="_Toc487035297"/>
      <w:r w:rsidRPr="009E2B11">
        <w:t>7.2.1 Phasing out the private patient correction factor</w:t>
      </w:r>
      <w:bookmarkEnd w:id="165"/>
      <w:bookmarkEnd w:id="166"/>
      <w:bookmarkEnd w:id="167"/>
      <w:bookmarkEnd w:id="168"/>
    </w:p>
    <w:p w:rsidR="002A33A3" w:rsidRPr="009E2B11" w:rsidRDefault="002A33A3" w:rsidP="00EC4988">
      <w:pPr>
        <w:spacing w:line="270" w:lineRule="atLeast"/>
        <w:ind w:right="89"/>
      </w:pPr>
      <w:r w:rsidRPr="009E2B11">
        <w:t xml:space="preserve">The private patient correction factor </w:t>
      </w:r>
      <w:proofErr w:type="gramStart"/>
      <w:r w:rsidRPr="009E2B11">
        <w:t>was introduced</w:t>
      </w:r>
      <w:proofErr w:type="gramEnd"/>
      <w:r w:rsidRPr="009E2B11">
        <w:t xml:space="preserve"> as an interim solution for the issue of missing private patient costs in the </w:t>
      </w:r>
      <w:r w:rsidR="00B1538E">
        <w:t>NHCDC</w:t>
      </w:r>
      <w:r w:rsidRPr="009E2B11">
        <w:t xml:space="preserve">. Submissions in response to the </w:t>
      </w:r>
      <w:r w:rsidR="004D6740" w:rsidRPr="00BB34C4">
        <w:t>Pricing Framework Consultation Paper</w:t>
      </w:r>
      <w:r w:rsidRPr="00BB34C4">
        <w:t xml:space="preserve"> 2017-18 </w:t>
      </w:r>
      <w:r w:rsidRPr="009E2B11">
        <w:t>supported phasing out the correction factor when feasible.</w:t>
      </w:r>
    </w:p>
    <w:p w:rsidR="00BD63E2" w:rsidRDefault="00B1538E" w:rsidP="00EC4988">
      <w:pPr>
        <w:spacing w:before="140" w:after="140" w:line="270" w:lineRule="atLeast"/>
        <w:ind w:right="-194"/>
        <w:rPr>
          <w:rFonts w:cs="Arial"/>
        </w:rPr>
      </w:pPr>
      <w:r>
        <w:rPr>
          <w:rFonts w:cs="Arial"/>
        </w:rPr>
        <w:t>Version 4 of the Standards</w:t>
      </w:r>
      <w:r>
        <w:rPr>
          <w:rFonts w:cs="Arial"/>
          <w:i/>
        </w:rPr>
        <w:t xml:space="preserve"> </w:t>
      </w:r>
      <w:r>
        <w:rPr>
          <w:rFonts w:cs="Arial"/>
        </w:rPr>
        <w:t>was published in February 2018 and</w:t>
      </w:r>
      <w:r>
        <w:rPr>
          <w:rFonts w:cs="Arial"/>
          <w:i/>
        </w:rPr>
        <w:t xml:space="preserve"> </w:t>
      </w:r>
      <w:r>
        <w:rPr>
          <w:rFonts w:cs="Arial"/>
        </w:rPr>
        <w:t xml:space="preserve">includes a </w:t>
      </w:r>
      <w:hyperlink r:id="rId68" w:history="1">
        <w:r w:rsidR="00BD63E2" w:rsidRPr="00BD63E2">
          <w:rPr>
            <w:rStyle w:val="Hyperlink"/>
            <w:color w:val="008542" w:themeColor="accent2"/>
          </w:rPr>
          <w:t>Business Rule</w:t>
        </w:r>
      </w:hyperlink>
      <w:r>
        <w:rPr>
          <w:rFonts w:cs="Arial"/>
        </w:rPr>
        <w:t xml:space="preserve"> </w:t>
      </w:r>
      <w:r w:rsidR="00BD63E2">
        <w:rPr>
          <w:rFonts w:cs="Arial"/>
        </w:rPr>
        <w:br/>
        <w:t xml:space="preserve">relating to the treatment of medical and other expenses found in Special Purpose </w:t>
      </w:r>
      <w:proofErr w:type="gramStart"/>
      <w:r w:rsidR="00BD63E2">
        <w:rPr>
          <w:rFonts w:cs="Arial"/>
        </w:rPr>
        <w:t>Funds which</w:t>
      </w:r>
      <w:proofErr w:type="gramEnd"/>
      <w:r w:rsidR="00BD63E2">
        <w:rPr>
          <w:rFonts w:cs="Arial"/>
        </w:rPr>
        <w:t xml:space="preserve"> </w:t>
      </w:r>
      <w:r w:rsidR="00BD63E2">
        <w:rPr>
          <w:rFonts w:cs="Arial"/>
        </w:rPr>
        <w:br/>
        <w:t>are created to manage Rights of Private Practice arrangements</w:t>
      </w:r>
      <w:r>
        <w:rPr>
          <w:rFonts w:cs="Arial"/>
        </w:rPr>
        <w:t xml:space="preserve">. It </w:t>
      </w:r>
      <w:proofErr w:type="gramStart"/>
      <w:r>
        <w:rPr>
          <w:rFonts w:cs="Arial"/>
        </w:rPr>
        <w:t>is intended</w:t>
      </w:r>
      <w:proofErr w:type="gramEnd"/>
      <w:r>
        <w:rPr>
          <w:rFonts w:cs="Arial"/>
        </w:rPr>
        <w:t xml:space="preserve"> that the </w:t>
      </w:r>
      <w:r w:rsidR="00BD63E2">
        <w:rPr>
          <w:rFonts w:cs="Arial"/>
        </w:rPr>
        <w:t>Business Rule</w:t>
      </w:r>
      <w:r>
        <w:rPr>
          <w:rFonts w:cs="Arial"/>
        </w:rPr>
        <w:t xml:space="preserve"> will su</w:t>
      </w:r>
      <w:r w:rsidR="00BD63E2">
        <w:rPr>
          <w:rFonts w:cs="Arial"/>
        </w:rPr>
        <w:t xml:space="preserve">pport states and territories in </w:t>
      </w:r>
      <w:r w:rsidR="003C3FA7">
        <w:rPr>
          <w:rFonts w:cs="Arial"/>
        </w:rPr>
        <w:t>accounting for</w:t>
      </w:r>
      <w:r w:rsidR="00BD63E2">
        <w:rPr>
          <w:rFonts w:cs="Arial"/>
        </w:rPr>
        <w:t xml:space="preserve"> all expenses</w:t>
      </w:r>
      <w:r w:rsidR="003C3FA7">
        <w:rPr>
          <w:rFonts w:cs="Arial"/>
        </w:rPr>
        <w:t xml:space="preserve"> contributing toward hospital activities</w:t>
      </w:r>
      <w:r w:rsidR="00BD63E2">
        <w:rPr>
          <w:rFonts w:cs="Arial"/>
        </w:rPr>
        <w:t>, reg</w:t>
      </w:r>
      <w:r w:rsidR="003C3FA7">
        <w:rPr>
          <w:rFonts w:cs="Arial"/>
        </w:rPr>
        <w:t>ardless of their funding source</w:t>
      </w:r>
      <w:r w:rsidR="00BD63E2">
        <w:rPr>
          <w:rFonts w:cs="Arial"/>
        </w:rPr>
        <w:t>. The Business Rule will inform the costing process for Round 22 (2017-18) of the NHCDC.</w:t>
      </w:r>
    </w:p>
    <w:p w:rsidR="00BD63E2" w:rsidRDefault="00BD63E2" w:rsidP="00EC4988">
      <w:pPr>
        <w:spacing w:before="140" w:after="140" w:line="270" w:lineRule="atLeast"/>
        <w:ind w:right="-53"/>
        <w:rPr>
          <w:rFonts w:cs="Arial"/>
        </w:rPr>
      </w:pPr>
      <w:r>
        <w:rPr>
          <w:rFonts w:cs="Arial"/>
        </w:rPr>
        <w:t xml:space="preserve">IHPA considers that jurisdictions have been given sufficient </w:t>
      </w:r>
      <w:proofErr w:type="gramStart"/>
      <w:r>
        <w:rPr>
          <w:rFonts w:cs="Arial"/>
        </w:rPr>
        <w:t>lead time</w:t>
      </w:r>
      <w:proofErr w:type="gramEnd"/>
      <w:r>
        <w:rPr>
          <w:rFonts w:cs="Arial"/>
        </w:rPr>
        <w:t xml:space="preserve"> to ensure that private patient medical costs are captured in the NHCDC. The </w:t>
      </w:r>
      <w:r w:rsidR="00E91BFB">
        <w:rPr>
          <w:rFonts w:cs="Arial"/>
        </w:rPr>
        <w:t>‘</w:t>
      </w:r>
      <w:r>
        <w:rPr>
          <w:rFonts w:cs="Arial"/>
        </w:rPr>
        <w:t xml:space="preserve">Business Rule for Special Purpose </w:t>
      </w:r>
      <w:r w:rsidR="00010DF4">
        <w:rPr>
          <w:rFonts w:cs="Arial"/>
        </w:rPr>
        <w:br/>
      </w:r>
      <w:r>
        <w:rPr>
          <w:rFonts w:cs="Arial"/>
        </w:rPr>
        <w:t>Funds</w:t>
      </w:r>
      <w:r w:rsidR="00E91BFB">
        <w:rPr>
          <w:rFonts w:cs="Arial"/>
        </w:rPr>
        <w:t>’</w:t>
      </w:r>
      <w:r>
        <w:rPr>
          <w:rFonts w:cs="Arial"/>
        </w:rPr>
        <w:t xml:space="preserve"> in Version 4 of the Standards will provide additional guidance to costing managers.</w:t>
      </w:r>
      <w:r w:rsidR="00106730">
        <w:rPr>
          <w:rFonts w:cs="Arial"/>
        </w:rPr>
        <w:t xml:space="preserve"> </w:t>
      </w:r>
      <w:r w:rsidR="00E91BFB">
        <w:rPr>
          <w:rFonts w:cs="Arial"/>
        </w:rPr>
        <w:br/>
      </w:r>
      <w:r w:rsidR="00106730">
        <w:rPr>
          <w:rFonts w:cs="Arial"/>
        </w:rPr>
        <w:t>IHPA proposes to phase out the correction factor for the 2017-18 costing year</w:t>
      </w:r>
      <w:r w:rsidR="00010DF4">
        <w:rPr>
          <w:rFonts w:cs="Arial"/>
        </w:rPr>
        <w:t xml:space="preserve"> and</w:t>
      </w:r>
      <w:r w:rsidR="00106730">
        <w:rPr>
          <w:rFonts w:cs="Arial"/>
        </w:rPr>
        <w:t xml:space="preserve"> NEP20.</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106730" w:rsidRPr="009E2B11" w:rsidTr="004142F0">
        <w:trPr>
          <w:trHeight w:val="1231"/>
          <w:tblHeader/>
        </w:trPr>
        <w:tc>
          <w:tcPr>
            <w:tcW w:w="9180" w:type="dxa"/>
            <w:vAlign w:val="center"/>
          </w:tcPr>
          <w:p w:rsidR="00106730" w:rsidRPr="009E2B11" w:rsidRDefault="00106730" w:rsidP="00EC4988">
            <w:pPr>
              <w:pStyle w:val="Heading3"/>
              <w:spacing w:before="80" w:after="80"/>
              <w:rPr>
                <w:sz w:val="25"/>
                <w:szCs w:val="25"/>
              </w:rPr>
            </w:pPr>
            <w:r w:rsidRPr="009E2B11">
              <w:rPr>
                <w:sz w:val="25"/>
                <w:szCs w:val="25"/>
              </w:rPr>
              <w:t>Consultation question</w:t>
            </w:r>
          </w:p>
          <w:p w:rsidR="00106730" w:rsidRPr="009E2B11" w:rsidRDefault="00106730" w:rsidP="00E23496">
            <w:pPr>
              <w:pStyle w:val="ListParagraph"/>
              <w:framePr w:hSpace="0" w:wrap="auto" w:vAnchor="margin" w:hAnchor="text" w:xAlign="left" w:yAlign="inline"/>
            </w:pPr>
            <w:r>
              <w:t xml:space="preserve">Do you support the proposal to phase out the private patient correction factor for </w:t>
            </w:r>
            <w:r w:rsidR="004142F0">
              <w:t>NEP20</w:t>
            </w:r>
            <w:r>
              <w:t>?</w:t>
            </w:r>
          </w:p>
        </w:tc>
      </w:tr>
    </w:tbl>
    <w:p w:rsidR="002A33A3" w:rsidRPr="009E2B11" w:rsidRDefault="002A33A3" w:rsidP="00EC4988">
      <w:pPr>
        <w:pStyle w:val="Heading2"/>
        <w:spacing w:line="270" w:lineRule="atLeast"/>
      </w:pPr>
      <w:bookmarkStart w:id="169" w:name="_Toc485391488"/>
      <w:bookmarkStart w:id="170" w:name="_Toc486257893"/>
      <w:bookmarkStart w:id="171" w:name="_Toc487035298"/>
      <w:r w:rsidRPr="009E2B11">
        <w:t>7.3 Pricing private patients</w:t>
      </w:r>
      <w:bookmarkEnd w:id="169"/>
      <w:bookmarkEnd w:id="170"/>
      <w:bookmarkEnd w:id="171"/>
    </w:p>
    <w:p w:rsidR="00EC4988" w:rsidRDefault="002A33A3" w:rsidP="00EC4988">
      <w:pPr>
        <w:spacing w:line="270" w:lineRule="atLeast"/>
        <w:ind w:right="-53"/>
      </w:pPr>
      <w:r w:rsidRPr="009E2B11">
        <w:t xml:space="preserve">IHPA deducts payments made by insurers and the </w:t>
      </w:r>
      <w:r w:rsidR="00942615">
        <w:t>MBS</w:t>
      </w:r>
      <w:r w:rsidRPr="009E2B11">
        <w:t xml:space="preserve"> for services delivered to private patients</w:t>
      </w:r>
      <w:r w:rsidR="00272139">
        <w:t xml:space="preserve"> in developing the National Pricing Model</w:t>
      </w:r>
      <w:r w:rsidRPr="009E2B11">
        <w:t>.</w:t>
      </w:r>
      <w:r>
        <w:t xml:space="preserve"> </w:t>
      </w:r>
      <w:r w:rsidRPr="009E2B11">
        <w:t xml:space="preserve">This revenue </w:t>
      </w:r>
      <w:proofErr w:type="gramStart"/>
      <w:r w:rsidRPr="009E2B11">
        <w:t>is deducted</w:t>
      </w:r>
      <w:proofErr w:type="gramEnd"/>
      <w:r w:rsidRPr="009E2B11">
        <w:t xml:space="preserve"> to prevent the hospital being paid twice for each private patient – once by the revenue source and a second time by the Commonwealth under the Agreement.</w:t>
      </w:r>
      <w:r>
        <w:t xml:space="preserve"> </w:t>
      </w:r>
    </w:p>
    <w:p w:rsidR="00EC4988" w:rsidRDefault="002A33A3" w:rsidP="00EC4988">
      <w:pPr>
        <w:spacing w:line="270" w:lineRule="atLeast"/>
        <w:ind w:right="-53"/>
      </w:pPr>
      <w:r w:rsidRPr="009E2B11">
        <w:t>IHPA will continue t</w:t>
      </w:r>
      <w:r>
        <w:t>o apply the Private Patient Service Adjustment, to deduct revenue received for medical hospital services and prostheses, and the Private Patient Accommodation Adjustment, to deduct revenue received for accommodation,</w:t>
      </w:r>
      <w:r w:rsidR="000B218B">
        <w:t xml:space="preserve"> for NEP19</w:t>
      </w:r>
      <w:r w:rsidRPr="009E2B11">
        <w:t>.</w:t>
      </w:r>
      <w:r w:rsidR="00EC4988">
        <w:t xml:space="preserve"> </w:t>
      </w:r>
    </w:p>
    <w:p w:rsidR="002A33A3" w:rsidRDefault="00EC4988" w:rsidP="00EC4988">
      <w:pPr>
        <w:spacing w:line="270" w:lineRule="atLeast"/>
        <w:ind w:right="-53"/>
      </w:pPr>
      <w:r>
        <w:t>IHPA will also continue to consider prop</w:t>
      </w:r>
      <w:r w:rsidR="002B5354">
        <w:t xml:space="preserve">osals to refine the adjustments. For example, IHPA will </w:t>
      </w:r>
      <w:proofErr w:type="gramStart"/>
      <w:r w:rsidR="002B5354">
        <w:t>give further consideration to</w:t>
      </w:r>
      <w:proofErr w:type="gramEnd"/>
      <w:r w:rsidR="002B5354">
        <w:t xml:space="preserve"> a</w:t>
      </w:r>
      <w:r>
        <w:t xml:space="preserve"> New South Wales proposal in response to the </w:t>
      </w:r>
      <w:r w:rsidR="004D6740" w:rsidRPr="00933E63">
        <w:t>Pricing Framework Consultation Paper</w:t>
      </w:r>
      <w:r w:rsidRPr="00933E63">
        <w:t xml:space="preserve"> 2018-19</w:t>
      </w:r>
      <w:r>
        <w:rPr>
          <w:i/>
        </w:rPr>
        <w:t xml:space="preserve"> </w:t>
      </w:r>
      <w:r>
        <w:t>to split the Private Patient Service Adjustment into two components – prosthesis and medical, to recognise the different characteristics of these costs.</w:t>
      </w:r>
    </w:p>
    <w:p w:rsidR="00EC4A83" w:rsidRDefault="002A33A3" w:rsidP="00745DAA">
      <w:pPr>
        <w:spacing w:line="270" w:lineRule="atLeast"/>
        <w:ind w:right="-53"/>
      </w:pPr>
      <w:r w:rsidRPr="009E2B11">
        <w:t>IHPA will continue to investigate whether its private patient adjustments are accurately deducting other sources of revenue</w:t>
      </w:r>
      <w:r w:rsidR="00745DAA">
        <w:t>.</w:t>
      </w:r>
      <w:r w:rsidR="00EC4A83">
        <w:t xml:space="preserve"> IHPA has compared the total benefits paid on behalf of private patients in 2015-16 (as recorded in the HCP data</w:t>
      </w:r>
      <w:r w:rsidR="00396453">
        <w:t xml:space="preserve"> </w:t>
      </w:r>
      <w:r w:rsidR="00EC4A83">
        <w:t>set) with the deductions included in the NEP15 Determination for private patients. The sample of patients revi</w:t>
      </w:r>
      <w:r w:rsidR="00396453">
        <w:t>e</w:t>
      </w:r>
      <w:r w:rsidR="00EC4A83">
        <w:t xml:space="preserve">wed accounted for around </w:t>
      </w:r>
      <w:r w:rsidR="009F0FB1">
        <w:t>72.3</w:t>
      </w:r>
      <w:r w:rsidR="00EC4A83">
        <w:t xml:space="preserve">% of private patients in public hospitals in 2015-16. This analysis showed </w:t>
      </w:r>
      <w:r w:rsidR="009F0FB1">
        <w:t xml:space="preserve">that </w:t>
      </w:r>
      <w:r w:rsidR="00EC4A83">
        <w:t xml:space="preserve">the total </w:t>
      </w:r>
      <w:proofErr w:type="gramStart"/>
      <w:r w:rsidR="00EC4A83">
        <w:t>benefits received in 2015-16 for the sample considered was</w:t>
      </w:r>
      <w:proofErr w:type="gramEnd"/>
      <w:r w:rsidR="00EC4A83">
        <w:t xml:space="preserve"> </w:t>
      </w:r>
      <w:r w:rsidR="009F0FB1">
        <w:t>$838 million</w:t>
      </w:r>
      <w:r w:rsidR="00EC4A83">
        <w:t xml:space="preserve"> and the total deductions applied for the sample considered was </w:t>
      </w:r>
      <w:r w:rsidR="009F0FB1">
        <w:t>$823 million</w:t>
      </w:r>
      <w:r w:rsidR="008E387E">
        <w:t xml:space="preserve">. </w:t>
      </w:r>
      <w:r w:rsidR="008E387E" w:rsidRPr="008E387E">
        <w:t>This analysis suggests that the approach to private patient pricing in NEP15 was accurate. IHPA will repeat this exercise once 2016-17 HCP data is available.</w:t>
      </w:r>
    </w:p>
    <w:p w:rsidR="002A33A3" w:rsidRPr="009E2B11" w:rsidRDefault="00745DAA" w:rsidP="00745DAA">
      <w:pPr>
        <w:spacing w:line="270" w:lineRule="atLeast"/>
        <w:ind w:right="-53"/>
      </w:pPr>
      <w:r>
        <w:t>IHPA will also</w:t>
      </w:r>
      <w:r w:rsidR="002A33A3" w:rsidRPr="009E2B11">
        <w:t xml:space="preserve"> undertake investigations to ensure that th</w:t>
      </w:r>
      <w:r w:rsidR="002B5354">
        <w:t>e adjustments are not having a</w:t>
      </w:r>
      <w:r w:rsidR="002A33A3" w:rsidRPr="009E2B11">
        <w:t xml:space="preserve"> perverse impact on the delivery of public hospital services to public and private patients.</w:t>
      </w:r>
      <w:r w:rsidR="00FB6E1F">
        <w:t xml:space="preserve"> IHPA </w:t>
      </w:r>
      <w:hyperlink r:id="rId69" w:history="1">
        <w:r w:rsidR="008F4ACA" w:rsidRPr="008F4ACA">
          <w:rPr>
            <w:rStyle w:val="Hyperlink"/>
            <w:color w:val="008542" w:themeColor="accent2"/>
          </w:rPr>
          <w:t>commissioned</w:t>
        </w:r>
        <w:r w:rsidR="00FB6E1F" w:rsidRPr="008F4ACA">
          <w:rPr>
            <w:rStyle w:val="Hyperlink"/>
            <w:color w:val="008542" w:themeColor="accent2"/>
          </w:rPr>
          <w:t xml:space="preserve"> a study</w:t>
        </w:r>
      </w:hyperlink>
      <w:r w:rsidR="00FB6E1F">
        <w:t xml:space="preserve"> </w:t>
      </w:r>
      <w:r w:rsidR="008F4ACA">
        <w:t xml:space="preserve">to </w:t>
      </w:r>
      <w:r w:rsidR="00FB6E1F">
        <w:t>consid</w:t>
      </w:r>
      <w:r w:rsidR="008F4ACA">
        <w:t>er</w:t>
      </w:r>
      <w:r w:rsidR="00FB6E1F">
        <w:t xml:space="preserve"> this issue in 2016</w:t>
      </w:r>
      <w:r w:rsidR="00933E63">
        <w:t>-17</w:t>
      </w:r>
      <w:r w:rsidR="00A9640A">
        <w:t>,</w:t>
      </w:r>
      <w:r w:rsidR="00FB6E1F">
        <w:t xml:space="preserve"> </w:t>
      </w:r>
      <w:r w:rsidR="008F4ACA">
        <w:t>which concluded that</w:t>
      </w:r>
      <w:r w:rsidR="00FB6E1F">
        <w:t xml:space="preserve"> the private patient adjustments </w:t>
      </w:r>
      <w:r w:rsidR="008F4ACA">
        <w:t>were not a</w:t>
      </w:r>
      <w:r w:rsidR="00FB6E1F">
        <w:t xml:space="preserve"> driver of private health insurance utilisation in public hospitals.</w:t>
      </w:r>
      <w:r w:rsidRPr="009E2B11" w:rsidDel="00745DAA">
        <w:t xml:space="preserve"> </w:t>
      </w:r>
      <w:r w:rsidR="002A33A3" w:rsidRPr="009E2B11">
        <w:rPr>
          <w:rFonts w:asciiTheme="minorHAnsi" w:hAnsiTheme="minorHAnsi" w:cstheme="minorHAnsi"/>
          <w:szCs w:val="22"/>
        </w:rPr>
        <w:br w:type="page"/>
      </w:r>
    </w:p>
    <w:p w:rsidR="002A33A3" w:rsidRPr="009E2B11" w:rsidRDefault="002A33A3" w:rsidP="00EC4988">
      <w:pPr>
        <w:pStyle w:val="Heading1"/>
        <w:numPr>
          <w:ilvl w:val="0"/>
          <w:numId w:val="12"/>
        </w:numPr>
        <w:spacing w:line="270" w:lineRule="atLeast"/>
        <w:ind w:left="680" w:hanging="680"/>
      </w:pPr>
      <w:bookmarkStart w:id="172" w:name="_Toc461204975"/>
      <w:bookmarkStart w:id="173" w:name="_Toc462930250"/>
      <w:bookmarkStart w:id="174" w:name="_Toc485391490"/>
      <w:bookmarkStart w:id="175" w:name="_Toc487035299"/>
      <w:bookmarkStart w:id="176" w:name="_Toc513545962"/>
      <w:r w:rsidRPr="009E2B11">
        <w:t>Treatment of other Commonwealth programs</w:t>
      </w:r>
      <w:bookmarkEnd w:id="172"/>
      <w:bookmarkEnd w:id="173"/>
      <w:bookmarkEnd w:id="174"/>
      <w:bookmarkEnd w:id="175"/>
      <w:bookmarkEnd w:id="176"/>
    </w:p>
    <w:p w:rsidR="002A33A3" w:rsidRPr="009E2B11" w:rsidRDefault="002A33A3" w:rsidP="00EC4988">
      <w:pPr>
        <w:pStyle w:val="Heading2"/>
        <w:spacing w:line="270" w:lineRule="atLeast"/>
      </w:pPr>
      <w:bookmarkStart w:id="177" w:name="_Toc388007670"/>
      <w:bookmarkStart w:id="178" w:name="_Toc390946824"/>
      <w:bookmarkStart w:id="179" w:name="_Toc461204976"/>
      <w:bookmarkStart w:id="180" w:name="_Toc485391491"/>
      <w:bookmarkStart w:id="181" w:name="_Toc486257895"/>
      <w:bookmarkStart w:id="182" w:name="_Toc487035300"/>
      <w:r w:rsidRPr="009E2B11">
        <w:t>8.1</w:t>
      </w:r>
      <w:r w:rsidRPr="009E2B11">
        <w:tab/>
        <w:t>Overview</w:t>
      </w:r>
      <w:bookmarkEnd w:id="177"/>
      <w:bookmarkEnd w:id="178"/>
      <w:bookmarkEnd w:id="179"/>
      <w:bookmarkEnd w:id="180"/>
      <w:bookmarkEnd w:id="181"/>
      <w:bookmarkEnd w:id="182"/>
    </w:p>
    <w:p w:rsidR="002A33A3" w:rsidRPr="009E2B11" w:rsidRDefault="002A33A3" w:rsidP="00D67CEA">
      <w:pPr>
        <w:spacing w:line="270" w:lineRule="atLeast"/>
        <w:ind w:right="-53"/>
      </w:pPr>
      <w:r w:rsidRPr="009E2B11">
        <w:t xml:space="preserve">Under Clause A6 of the National Health Reform Agreement, IHPA is required to discount funding that the Commonwealth provides to public hospitals through programs other than the Agreement to prevent the hospital </w:t>
      </w:r>
      <w:proofErr w:type="gramStart"/>
      <w:r w:rsidRPr="009E2B11">
        <w:t>being funded</w:t>
      </w:r>
      <w:proofErr w:type="gramEnd"/>
      <w:r w:rsidRPr="009E2B11">
        <w:t xml:space="preserve"> twice for the service. The major programs are blood </w:t>
      </w:r>
      <w:r w:rsidR="00D67CEA">
        <w:t>p</w:t>
      </w:r>
      <w:r w:rsidRPr="009E2B11">
        <w:t>roducts (</w:t>
      </w:r>
      <w:r w:rsidR="003C3FA7">
        <w:t xml:space="preserve">funded </w:t>
      </w:r>
      <w:r w:rsidRPr="009E2B11">
        <w:t xml:space="preserve">through the </w:t>
      </w:r>
      <w:hyperlink r:id="rId70" w:history="1">
        <w:r w:rsidRPr="00B06D2E">
          <w:rPr>
            <w:rStyle w:val="Hyperlink"/>
            <w:color w:val="008542" w:themeColor="accent2"/>
          </w:rPr>
          <w:t>National Blood Agreement</w:t>
        </w:r>
      </w:hyperlink>
      <w:r w:rsidRPr="009E2B11">
        <w:t>) and Commonwealth pharmaceutical programs including:</w:t>
      </w:r>
    </w:p>
    <w:p w:rsidR="002A33A3" w:rsidRPr="009E2B11" w:rsidRDefault="002A33A3" w:rsidP="00EC4988">
      <w:pPr>
        <w:pStyle w:val="ListBullet"/>
        <w:tabs>
          <w:tab w:val="clear" w:pos="360"/>
          <w:tab w:val="num" w:pos="717"/>
        </w:tabs>
        <w:spacing w:before="120" w:after="120" w:line="270" w:lineRule="atLeast"/>
        <w:ind w:left="714" w:hanging="357"/>
      </w:pPr>
      <w:r w:rsidRPr="009E2B11">
        <w:t>Highly Specialised Drugs (</w:t>
      </w:r>
      <w:r w:rsidRPr="0085256C">
        <w:t>Section 100 funding</w:t>
      </w:r>
      <w:r w:rsidRPr="009E2B11">
        <w:t>)</w:t>
      </w:r>
    </w:p>
    <w:p w:rsidR="002A33A3" w:rsidRPr="009E2B11" w:rsidRDefault="002A33A3" w:rsidP="00EC4988">
      <w:pPr>
        <w:pStyle w:val="ListBullet"/>
        <w:spacing w:before="120" w:after="120" w:line="270" w:lineRule="atLeast"/>
        <w:ind w:left="714" w:hanging="357"/>
      </w:pPr>
      <w:r w:rsidRPr="009E2B11">
        <w:t xml:space="preserve">Pharmaceutical Reform Agreements – Pharmaceutical Benefits Scheme Access Program </w:t>
      </w:r>
    </w:p>
    <w:p w:rsidR="002A33A3" w:rsidRPr="009E2B11" w:rsidRDefault="002A33A3" w:rsidP="00EC4988">
      <w:pPr>
        <w:pStyle w:val="ListBullet"/>
        <w:spacing w:before="120" w:after="120" w:line="270" w:lineRule="atLeast"/>
        <w:ind w:left="717"/>
      </w:pPr>
      <w:r w:rsidRPr="009E2B11">
        <w:t>Pharmaceutical Reform Agreements – Efficient Funding of Chemotherapy (Section 100 funding)</w:t>
      </w:r>
    </w:p>
    <w:p w:rsidR="00FF6891" w:rsidRDefault="002A33A3" w:rsidP="00EC4988">
      <w:pPr>
        <w:snapToGrid w:val="0"/>
        <w:spacing w:before="200" w:line="270" w:lineRule="atLeast"/>
        <w:rPr>
          <w:rFonts w:cs="Arial"/>
        </w:rPr>
      </w:pPr>
      <w:r w:rsidRPr="009E2B11">
        <w:rPr>
          <w:rFonts w:cs="Arial"/>
        </w:rPr>
        <w:t xml:space="preserve">IHPA is not proposing to change the treatment of these programs for </w:t>
      </w:r>
      <w:r w:rsidR="00933E63">
        <w:rPr>
          <w:rFonts w:cs="Arial"/>
        </w:rPr>
        <w:t xml:space="preserve">the </w:t>
      </w:r>
      <w:r w:rsidRPr="009E2B11">
        <w:rPr>
          <w:rFonts w:cs="Arial"/>
        </w:rPr>
        <w:t>N</w:t>
      </w:r>
      <w:r w:rsidR="00933E63">
        <w:rPr>
          <w:rFonts w:cs="Arial"/>
        </w:rPr>
        <w:t xml:space="preserve">ational </w:t>
      </w:r>
      <w:r w:rsidRPr="009E2B11">
        <w:rPr>
          <w:rFonts w:cs="Arial"/>
        </w:rPr>
        <w:t>E</w:t>
      </w:r>
      <w:r w:rsidR="00933E63">
        <w:rPr>
          <w:rFonts w:cs="Arial"/>
        </w:rPr>
        <w:t xml:space="preserve">fficient </w:t>
      </w:r>
      <w:r w:rsidRPr="009E2B11">
        <w:rPr>
          <w:rFonts w:cs="Arial"/>
        </w:rPr>
        <w:t>P</w:t>
      </w:r>
      <w:r w:rsidR="00933E63">
        <w:rPr>
          <w:rFonts w:cs="Arial"/>
        </w:rPr>
        <w:t>rice 20</w:t>
      </w:r>
      <w:r w:rsidRPr="009E2B11">
        <w:rPr>
          <w:rFonts w:cs="Arial"/>
        </w:rPr>
        <w:t>1</w:t>
      </w:r>
      <w:r w:rsidR="006305FD">
        <w:rPr>
          <w:rFonts w:cs="Arial"/>
        </w:rPr>
        <w:t>9</w:t>
      </w:r>
      <w:r w:rsidR="00933E63">
        <w:rPr>
          <w:rFonts w:cs="Arial"/>
        </w:rPr>
        <w:t>-20 (NEP19)</w:t>
      </w:r>
      <w:r w:rsidR="00CA518D">
        <w:rPr>
          <w:rFonts w:cs="Arial"/>
        </w:rPr>
        <w:t>.</w:t>
      </w:r>
    </w:p>
    <w:p w:rsidR="00FF6891" w:rsidRDefault="00FF6891" w:rsidP="00FF6891">
      <w:pPr>
        <w:pStyle w:val="Title"/>
      </w:pPr>
      <w:r>
        <w:br w:type="page"/>
      </w:r>
    </w:p>
    <w:p w:rsidR="002A33A3" w:rsidRPr="009E2B11" w:rsidRDefault="002A33A3" w:rsidP="00EC4988">
      <w:pPr>
        <w:pStyle w:val="ihpa"/>
        <w:spacing w:line="270" w:lineRule="atLeast"/>
        <w:ind w:left="1077" w:hanging="1077"/>
      </w:pPr>
      <w:bookmarkStart w:id="183" w:name="_Toc485391517"/>
      <w:bookmarkStart w:id="184" w:name="_Toc487035301"/>
      <w:bookmarkStart w:id="185" w:name="_Toc513545963"/>
      <w:r w:rsidRPr="009E2B11">
        <w:t>Setting the National Efficient Cost</w:t>
      </w:r>
      <w:bookmarkEnd w:id="183"/>
      <w:bookmarkEnd w:id="184"/>
      <w:bookmarkEnd w:id="185"/>
    </w:p>
    <w:p w:rsidR="002A33A3" w:rsidRPr="009E2B11" w:rsidRDefault="002A33A3" w:rsidP="00EC4988">
      <w:pPr>
        <w:pStyle w:val="Heading2"/>
        <w:spacing w:line="270" w:lineRule="atLeast"/>
      </w:pPr>
      <w:bookmarkStart w:id="186" w:name="_Toc388007686"/>
      <w:bookmarkStart w:id="187" w:name="_Toc390946842"/>
      <w:bookmarkStart w:id="188" w:name="_Toc461204995"/>
      <w:bookmarkStart w:id="189" w:name="_Toc485391518"/>
      <w:bookmarkStart w:id="190" w:name="_Toc486257897"/>
      <w:bookmarkStart w:id="191" w:name="_Toc487035302"/>
      <w:r w:rsidRPr="009E2B11">
        <w:t>9.1</w:t>
      </w:r>
      <w:r w:rsidRPr="009E2B11">
        <w:tab/>
      </w:r>
      <w:bookmarkEnd w:id="186"/>
      <w:bookmarkEnd w:id="187"/>
      <w:bookmarkEnd w:id="188"/>
      <w:bookmarkEnd w:id="189"/>
      <w:bookmarkEnd w:id="190"/>
      <w:bookmarkEnd w:id="191"/>
      <w:r w:rsidR="00FF6891">
        <w:t>Overview</w:t>
      </w:r>
    </w:p>
    <w:p w:rsidR="002A33A3" w:rsidRPr="009E2B11" w:rsidRDefault="002A33A3" w:rsidP="00EC4988">
      <w:pPr>
        <w:spacing w:line="270" w:lineRule="atLeast"/>
      </w:pPr>
      <w:r w:rsidRPr="009E2B11">
        <w:t>IHPA developed the N</w:t>
      </w:r>
      <w:r w:rsidR="0096714D">
        <w:t xml:space="preserve">ational </w:t>
      </w:r>
      <w:r w:rsidRPr="009E2B11">
        <w:t>E</w:t>
      </w:r>
      <w:r w:rsidR="0096714D">
        <w:t xml:space="preserve">fficient </w:t>
      </w:r>
      <w:r w:rsidRPr="009E2B11">
        <w:t>C</w:t>
      </w:r>
      <w:r w:rsidR="0096714D">
        <w:t>ost (NEC)</w:t>
      </w:r>
      <w:r w:rsidRPr="009E2B11">
        <w:t xml:space="preserve"> for hospitals with activity </w:t>
      </w:r>
      <w:proofErr w:type="gramStart"/>
      <w:r w:rsidRPr="009E2B11">
        <w:t>levels which</w:t>
      </w:r>
      <w:proofErr w:type="gramEnd"/>
      <w:r w:rsidRPr="009E2B11">
        <w:t xml:space="preserve"> are too low to be suitable for funding on an activity basis, such as small rural hospitals. These hospitals </w:t>
      </w:r>
      <w:proofErr w:type="gramStart"/>
      <w:r w:rsidRPr="009E2B11">
        <w:t>are funded</w:t>
      </w:r>
      <w:proofErr w:type="gramEnd"/>
      <w:r w:rsidRPr="009E2B11">
        <w:t xml:space="preserve"> by a block allocation based on their size, location and the type of services provide</w:t>
      </w:r>
      <w:r w:rsidR="0096714D">
        <w:t>d</w:t>
      </w:r>
      <w:r w:rsidRPr="009E2B11">
        <w:t>.</w:t>
      </w:r>
    </w:p>
    <w:p w:rsidR="002A33A3" w:rsidRPr="009E2B11" w:rsidRDefault="002A33A3" w:rsidP="00275BD7">
      <w:pPr>
        <w:spacing w:line="270" w:lineRule="atLeast"/>
        <w:ind w:right="-53"/>
      </w:pPr>
      <w:r w:rsidRPr="009E2B11">
        <w:t xml:space="preserve">IHPA introduced new ‘low volume’ thresholds </w:t>
      </w:r>
      <w:r w:rsidR="00275BD7">
        <w:t xml:space="preserve">in 2015-16 </w:t>
      </w:r>
      <w:r w:rsidRPr="009E2B11">
        <w:t xml:space="preserve">to determine whether a public hospital </w:t>
      </w:r>
      <w:r w:rsidR="00205D1E">
        <w:br/>
      </w:r>
      <w:r w:rsidRPr="009E2B11">
        <w:t xml:space="preserve">is eligible to receive block funding. </w:t>
      </w:r>
      <w:r w:rsidR="00275BD7">
        <w:t>All activity</w:t>
      </w:r>
      <w:r w:rsidR="00205D1E">
        <w:t xml:space="preserve"> by the hospital</w:t>
      </w:r>
      <w:r w:rsidR="00275BD7">
        <w:t xml:space="preserve"> is included in the low volume threshold,</w:t>
      </w:r>
      <w:r w:rsidRPr="009E2B11">
        <w:t xml:space="preserve"> </w:t>
      </w:r>
      <w:r w:rsidR="00275BD7">
        <w:t xml:space="preserve">rather than just </w:t>
      </w:r>
      <w:r w:rsidRPr="009E2B11">
        <w:t>admitted acute activity. IHPA will retain this approach for NEC1</w:t>
      </w:r>
      <w:r w:rsidR="00863884">
        <w:t>9</w:t>
      </w:r>
      <w:r w:rsidRPr="009E2B11">
        <w:t>.</w:t>
      </w:r>
    </w:p>
    <w:p w:rsidR="002A33A3" w:rsidRPr="009E2B11" w:rsidRDefault="009F4A88" w:rsidP="00EC4988">
      <w:pPr>
        <w:spacing w:line="270" w:lineRule="atLeast"/>
      </w:pPr>
      <w:r>
        <w:t xml:space="preserve">IHPA uses </w:t>
      </w:r>
      <w:r w:rsidR="002A33A3" w:rsidRPr="009E2B11">
        <w:t xml:space="preserve">public hospital expenditure </w:t>
      </w:r>
      <w:r>
        <w:t xml:space="preserve">as </w:t>
      </w:r>
      <w:r w:rsidR="002A33A3" w:rsidRPr="009E2B11">
        <w:t>reported in the National Public Hospital Establishments Database to determine the NEC for block funded hospitals.</w:t>
      </w:r>
      <w:r w:rsidR="00205D1E">
        <w:t xml:space="preserve"> </w:t>
      </w:r>
      <w:r w:rsidR="001A5DB5">
        <w:t>IHPA expects that continued</w:t>
      </w:r>
      <w:r w:rsidR="001A5DB5" w:rsidRPr="009E2B11">
        <w:t xml:space="preserve"> improvements to the data collection will lead to </w:t>
      </w:r>
      <w:r w:rsidR="001A5DB5">
        <w:t xml:space="preserve">greater accuracy and granularity in reflecting the services and activity undertaken by </w:t>
      </w:r>
      <w:proofErr w:type="gramStart"/>
      <w:r w:rsidR="001A5DB5">
        <w:t>block funded</w:t>
      </w:r>
      <w:proofErr w:type="gramEnd"/>
      <w:r w:rsidR="001A5DB5">
        <w:t xml:space="preserve"> hospitals.</w:t>
      </w:r>
    </w:p>
    <w:p w:rsidR="002A33A3" w:rsidRPr="009E2B11" w:rsidRDefault="002A33A3" w:rsidP="00EC4988">
      <w:pPr>
        <w:pStyle w:val="Heading3"/>
        <w:spacing w:line="270" w:lineRule="atLeast"/>
      </w:pPr>
      <w:bookmarkStart w:id="192" w:name="_Toc487035303"/>
      <w:r w:rsidRPr="009E2B11">
        <w:t>9.1.1</w:t>
      </w:r>
      <w:r w:rsidRPr="009E2B11">
        <w:tab/>
      </w:r>
      <w:bookmarkEnd w:id="192"/>
      <w:r w:rsidR="00D651EF">
        <w:t>Consideration of alternative NEC methodologies</w:t>
      </w:r>
    </w:p>
    <w:p w:rsidR="00086C2F" w:rsidRDefault="00086C2F" w:rsidP="00086C2F">
      <w:pPr>
        <w:spacing w:line="270" w:lineRule="atLeast"/>
        <w:rPr>
          <w:rFonts w:cs="Arial"/>
        </w:rPr>
      </w:pPr>
      <w:r>
        <w:rPr>
          <w:rFonts w:cs="Arial"/>
        </w:rPr>
        <w:t xml:space="preserve">While activity based funding (ABF) and block funding approaches both </w:t>
      </w:r>
      <w:r w:rsidR="00906FFE">
        <w:rPr>
          <w:rFonts w:cs="Arial"/>
        </w:rPr>
        <w:t>cover</w:t>
      </w:r>
      <w:r>
        <w:rPr>
          <w:rFonts w:cs="Arial"/>
        </w:rPr>
        <w:t xml:space="preserve"> services that are within the scope of </w:t>
      </w:r>
      <w:r w:rsidRPr="00906FFE">
        <w:rPr>
          <w:rFonts w:cs="Arial"/>
        </w:rPr>
        <w:t>the National Health Reform Agreement</w:t>
      </w:r>
      <w:r>
        <w:rPr>
          <w:rFonts w:cs="Arial"/>
        </w:rPr>
        <w:t xml:space="preserve">, a key difference is that the ABF model calculates an efficient price per </w:t>
      </w:r>
      <w:r w:rsidR="00906FFE">
        <w:rPr>
          <w:rFonts w:cs="Arial"/>
        </w:rPr>
        <w:t>episode of care</w:t>
      </w:r>
      <w:r>
        <w:rPr>
          <w:rFonts w:cs="Arial"/>
        </w:rPr>
        <w:t xml:space="preserve">, while the </w:t>
      </w:r>
      <w:proofErr w:type="gramStart"/>
      <w:r>
        <w:rPr>
          <w:rFonts w:cs="Arial"/>
        </w:rPr>
        <w:t>block funded</w:t>
      </w:r>
      <w:proofErr w:type="gramEnd"/>
      <w:r w:rsidR="00906FFE">
        <w:rPr>
          <w:rFonts w:cs="Arial"/>
        </w:rPr>
        <w:t xml:space="preserve"> model</w:t>
      </w:r>
      <w:r>
        <w:rPr>
          <w:rFonts w:cs="Arial"/>
        </w:rPr>
        <w:t xml:space="preserve"> calculates an efficient cost for the hospital. This split in approaches </w:t>
      </w:r>
      <w:r w:rsidR="00906FFE">
        <w:rPr>
          <w:rFonts w:cs="Arial"/>
        </w:rPr>
        <w:t>reflects the</w:t>
      </w:r>
      <w:r>
        <w:rPr>
          <w:rFonts w:cs="Arial"/>
        </w:rPr>
        <w:t xml:space="preserve"> wide range of hospital sizes across Australia meaning that a N</w:t>
      </w:r>
      <w:r w:rsidR="00906FFE">
        <w:rPr>
          <w:rFonts w:cs="Arial"/>
        </w:rPr>
        <w:t xml:space="preserve">ational </w:t>
      </w:r>
      <w:r>
        <w:rPr>
          <w:rFonts w:cs="Arial"/>
        </w:rPr>
        <w:t>E</w:t>
      </w:r>
      <w:r w:rsidR="00906FFE">
        <w:rPr>
          <w:rFonts w:cs="Arial"/>
        </w:rPr>
        <w:t xml:space="preserve">fficient </w:t>
      </w:r>
      <w:r>
        <w:rPr>
          <w:rFonts w:cs="Arial"/>
        </w:rPr>
        <w:t>P</w:t>
      </w:r>
      <w:r w:rsidR="00906FFE">
        <w:rPr>
          <w:rFonts w:cs="Arial"/>
        </w:rPr>
        <w:t>rice (NEP)</w:t>
      </w:r>
      <w:r>
        <w:rPr>
          <w:rFonts w:cs="Arial"/>
        </w:rPr>
        <w:t xml:space="preserve"> based approach would not scale well across smaller hospitals in remote locations and larger hospitals in metropolitan locations.</w:t>
      </w:r>
    </w:p>
    <w:p w:rsidR="00E97D22" w:rsidRDefault="00086C2F" w:rsidP="00086C2F">
      <w:pPr>
        <w:spacing w:line="270" w:lineRule="atLeast"/>
        <w:rPr>
          <w:rFonts w:cs="Arial"/>
        </w:rPr>
      </w:pPr>
      <w:r>
        <w:rPr>
          <w:rFonts w:cs="Arial"/>
        </w:rPr>
        <w:t xml:space="preserve">While activity reported for ABF hospitals </w:t>
      </w:r>
      <w:proofErr w:type="gramStart"/>
      <w:r>
        <w:rPr>
          <w:rFonts w:cs="Arial"/>
        </w:rPr>
        <w:t xml:space="preserve">is directly </w:t>
      </w:r>
      <w:r w:rsidR="00906FFE">
        <w:rPr>
          <w:rFonts w:cs="Arial"/>
        </w:rPr>
        <w:t>priced</w:t>
      </w:r>
      <w:proofErr w:type="gramEnd"/>
      <w:r>
        <w:rPr>
          <w:rFonts w:cs="Arial"/>
        </w:rPr>
        <w:t xml:space="preserve"> through the NEP, block funded hospitals are clustered into volume groups based on set thresholds of activity. </w:t>
      </w:r>
      <w:r w:rsidR="00E97D22">
        <w:rPr>
          <w:rFonts w:cs="Arial"/>
        </w:rPr>
        <w:t xml:space="preserve">The efficient cost of a small rural hospital is determined based on these volume groups and other factors including </w:t>
      </w:r>
      <w:proofErr w:type="gramStart"/>
      <w:r w:rsidR="00E97D22">
        <w:rPr>
          <w:rFonts w:cs="Arial"/>
        </w:rPr>
        <w:t>remoteness and whether the hospital provides surgical or obstetric services</w:t>
      </w:r>
      <w:proofErr w:type="gramEnd"/>
      <w:r w:rsidR="00E97D22">
        <w:rPr>
          <w:rFonts w:cs="Arial"/>
        </w:rPr>
        <w:t>.</w:t>
      </w:r>
    </w:p>
    <w:p w:rsidR="00906FFE" w:rsidRDefault="00906FFE" w:rsidP="00086C2F">
      <w:pPr>
        <w:spacing w:line="270" w:lineRule="atLeast"/>
        <w:rPr>
          <w:rFonts w:cs="Arial"/>
        </w:rPr>
      </w:pPr>
      <w:r>
        <w:rPr>
          <w:rFonts w:cs="Arial"/>
        </w:rPr>
        <w:t xml:space="preserve">However, the </w:t>
      </w:r>
      <w:proofErr w:type="gramStart"/>
      <w:r>
        <w:rPr>
          <w:rFonts w:cs="Arial"/>
        </w:rPr>
        <w:t>block funded</w:t>
      </w:r>
      <w:proofErr w:type="gramEnd"/>
      <w:r>
        <w:rPr>
          <w:rFonts w:cs="Arial"/>
        </w:rPr>
        <w:t xml:space="preserve"> model does not increase block funding to a hospital commensurate </w:t>
      </w:r>
      <w:r w:rsidR="001E6433">
        <w:rPr>
          <w:rFonts w:cs="Arial"/>
        </w:rPr>
        <w:br/>
      </w:r>
      <w:r w:rsidR="00930EED">
        <w:rPr>
          <w:rFonts w:cs="Arial"/>
        </w:rPr>
        <w:t>to the</w:t>
      </w:r>
      <w:r>
        <w:rPr>
          <w:rFonts w:cs="Arial"/>
        </w:rPr>
        <w:t xml:space="preserve"> </w:t>
      </w:r>
      <w:r w:rsidR="001E6433">
        <w:rPr>
          <w:rFonts w:cs="Arial"/>
        </w:rPr>
        <w:t>increase</w:t>
      </w:r>
      <w:r>
        <w:rPr>
          <w:rFonts w:cs="Arial"/>
        </w:rPr>
        <w:t xml:space="preserve"> in activity where it does not lead to a change in the volume grouping.</w:t>
      </w:r>
      <w:r w:rsidR="00E97D22">
        <w:rPr>
          <w:rFonts w:cs="Arial"/>
        </w:rPr>
        <w:t xml:space="preserve"> This </w:t>
      </w:r>
      <w:r w:rsidR="001E6433">
        <w:rPr>
          <w:rFonts w:cs="Arial"/>
        </w:rPr>
        <w:br/>
      </w:r>
      <w:r w:rsidR="00E97D22">
        <w:rPr>
          <w:rFonts w:cs="Arial"/>
        </w:rPr>
        <w:t xml:space="preserve">can occur where services </w:t>
      </w:r>
      <w:proofErr w:type="gramStart"/>
      <w:r w:rsidR="00E97D22">
        <w:rPr>
          <w:rFonts w:cs="Arial"/>
        </w:rPr>
        <w:t>are relocated</w:t>
      </w:r>
      <w:proofErr w:type="gramEnd"/>
      <w:r w:rsidR="00E97D22">
        <w:rPr>
          <w:rFonts w:cs="Arial"/>
        </w:rPr>
        <w:t xml:space="preserve"> from metropolitan to regional and remote areas.</w:t>
      </w:r>
    </w:p>
    <w:p w:rsidR="006A473B" w:rsidRDefault="00086C2F" w:rsidP="00086C2F">
      <w:pPr>
        <w:spacing w:line="270" w:lineRule="atLeast"/>
        <w:rPr>
          <w:rFonts w:cs="Arial"/>
        </w:rPr>
      </w:pPr>
      <w:r>
        <w:rPr>
          <w:rFonts w:cs="Arial"/>
        </w:rPr>
        <w:t>I</w:t>
      </w:r>
      <w:r w:rsidR="006A473B">
        <w:rPr>
          <w:rFonts w:cs="Arial"/>
        </w:rPr>
        <w:t>n response to the Pricing Framework Consultation Paper 2018-19, I</w:t>
      </w:r>
      <w:r>
        <w:rPr>
          <w:rFonts w:cs="Arial"/>
        </w:rPr>
        <w:t>HPA received strong stakeholder support for consideration</w:t>
      </w:r>
      <w:r w:rsidR="006A473B">
        <w:rPr>
          <w:rFonts w:cs="Arial"/>
        </w:rPr>
        <w:t xml:space="preserve"> of alternative methodologies for</w:t>
      </w:r>
      <w:r>
        <w:rPr>
          <w:rFonts w:cs="Arial"/>
        </w:rPr>
        <w:t xml:space="preserve"> calculating the efficient cost of </w:t>
      </w:r>
      <w:proofErr w:type="gramStart"/>
      <w:r>
        <w:rPr>
          <w:rFonts w:cs="Arial"/>
        </w:rPr>
        <w:t>block funded</w:t>
      </w:r>
      <w:proofErr w:type="gramEnd"/>
      <w:r>
        <w:rPr>
          <w:rFonts w:cs="Arial"/>
        </w:rPr>
        <w:t xml:space="preserve"> hospitals. A number of alternative </w:t>
      </w:r>
      <w:r w:rsidR="00757B76">
        <w:rPr>
          <w:rFonts w:cs="Arial"/>
        </w:rPr>
        <w:t>methodologies</w:t>
      </w:r>
      <w:r>
        <w:rPr>
          <w:rFonts w:cs="Arial"/>
        </w:rPr>
        <w:t xml:space="preserve"> </w:t>
      </w:r>
      <w:proofErr w:type="gramStart"/>
      <w:r>
        <w:rPr>
          <w:rFonts w:cs="Arial"/>
        </w:rPr>
        <w:t>have been put</w:t>
      </w:r>
      <w:proofErr w:type="gramEnd"/>
      <w:r>
        <w:rPr>
          <w:rFonts w:cs="Arial"/>
        </w:rPr>
        <w:t xml:space="preserve"> to </w:t>
      </w:r>
      <w:r w:rsidR="00757B76">
        <w:rPr>
          <w:rFonts w:cs="Arial"/>
        </w:rPr>
        <w:t>jurisdictions</w:t>
      </w:r>
      <w:r>
        <w:rPr>
          <w:rFonts w:cs="Arial"/>
        </w:rPr>
        <w:t xml:space="preserve"> through the </w:t>
      </w:r>
      <w:r w:rsidRPr="006A473B">
        <w:rPr>
          <w:rFonts w:cs="Arial"/>
        </w:rPr>
        <w:t>Small Rural Hospital Working Group</w:t>
      </w:r>
      <w:r w:rsidR="006A473B">
        <w:rPr>
          <w:rFonts w:cs="Arial"/>
        </w:rPr>
        <w:t xml:space="preserve"> for their consideration including:</w:t>
      </w:r>
    </w:p>
    <w:p w:rsidR="006B75AD" w:rsidRPr="00CA55A2" w:rsidRDefault="006B75AD" w:rsidP="00CA55A2">
      <w:pPr>
        <w:pStyle w:val="ListParagraph"/>
        <w:framePr w:hSpace="0" w:wrap="auto" w:vAnchor="margin" w:hAnchor="text" w:xAlign="left" w:yAlign="inline"/>
        <w:rPr>
          <w:lang w:val="en-US"/>
        </w:rPr>
      </w:pPr>
      <w:r w:rsidRPr="00CA55A2">
        <w:rPr>
          <w:lang w:val="en-US"/>
        </w:rPr>
        <w:t xml:space="preserve">A </w:t>
      </w:r>
      <w:r>
        <w:rPr>
          <w:lang w:val="en-US"/>
        </w:rPr>
        <w:t>modified ABF approach</w:t>
      </w:r>
      <w:r w:rsidRPr="00CA55A2">
        <w:rPr>
          <w:lang w:val="en-US"/>
        </w:rPr>
        <w:t xml:space="preserve"> with </w:t>
      </w:r>
      <w:r>
        <w:rPr>
          <w:lang w:val="en-US"/>
        </w:rPr>
        <w:t>additional</w:t>
      </w:r>
      <w:r w:rsidRPr="00CA55A2">
        <w:rPr>
          <w:lang w:val="en-US"/>
        </w:rPr>
        <w:t xml:space="preserve"> adjustments</w:t>
      </w:r>
      <w:r>
        <w:rPr>
          <w:lang w:val="en-US"/>
        </w:rPr>
        <w:t xml:space="preserve"> to account</w:t>
      </w:r>
      <w:r w:rsidRPr="00CA55A2">
        <w:rPr>
          <w:lang w:val="en-US"/>
        </w:rPr>
        <w:t xml:space="preserve"> for </w:t>
      </w:r>
      <w:r>
        <w:rPr>
          <w:lang w:val="en-US"/>
        </w:rPr>
        <w:t>the additional costs of service delivery in</w:t>
      </w:r>
      <w:r w:rsidRPr="00CA55A2">
        <w:rPr>
          <w:lang w:val="en-US"/>
        </w:rPr>
        <w:t xml:space="preserve"> small rural hospitals</w:t>
      </w:r>
      <w:r>
        <w:rPr>
          <w:lang w:val="en-US"/>
        </w:rPr>
        <w:t>.</w:t>
      </w:r>
    </w:p>
    <w:p w:rsidR="006B75AD" w:rsidRDefault="006B75AD" w:rsidP="00E0709E">
      <w:pPr>
        <w:pStyle w:val="ListParagraph"/>
        <w:framePr w:hSpace="0" w:wrap="auto" w:vAnchor="margin" w:hAnchor="text" w:xAlign="left" w:yAlign="inline"/>
        <w:rPr>
          <w:lang w:val="en-US"/>
        </w:rPr>
      </w:pPr>
      <w:r>
        <w:rPr>
          <w:lang w:val="en-US"/>
        </w:rPr>
        <w:t>A ‘fixed plus variable’ model where each hospital receives a fixed funding amount (determined using a number of variables) and a variable ABF style amount.</w:t>
      </w:r>
    </w:p>
    <w:p w:rsidR="006B75AD" w:rsidRPr="006B75AD" w:rsidRDefault="006B75AD" w:rsidP="006B75AD">
      <w:pPr>
        <w:pStyle w:val="ListParagraph"/>
        <w:framePr w:hSpace="0" w:wrap="auto" w:vAnchor="margin" w:hAnchor="text" w:xAlign="left" w:yAlign="inline"/>
        <w:numPr>
          <w:ilvl w:val="0"/>
          <w:numId w:val="36"/>
        </w:numPr>
        <w:rPr>
          <w:lang w:val="en-US"/>
        </w:rPr>
      </w:pPr>
      <w:r>
        <w:rPr>
          <w:lang w:val="en-US"/>
        </w:rPr>
        <w:t>Under this approach, the fixed amount could be determined after taking a number of factors into account.</w:t>
      </w:r>
    </w:p>
    <w:p w:rsidR="006A473B" w:rsidRDefault="00086C2F" w:rsidP="00086C2F">
      <w:pPr>
        <w:spacing w:line="270" w:lineRule="atLeast"/>
        <w:rPr>
          <w:rFonts w:cs="Arial"/>
        </w:rPr>
      </w:pPr>
      <w:r>
        <w:rPr>
          <w:rFonts w:cs="Arial"/>
        </w:rPr>
        <w:t>Subsequent discussions have been</w:t>
      </w:r>
      <w:r w:rsidR="00E0709E">
        <w:rPr>
          <w:rFonts w:cs="Arial"/>
        </w:rPr>
        <w:t xml:space="preserve"> supportive of the ‘</w:t>
      </w:r>
      <w:r w:rsidR="006A473B">
        <w:rPr>
          <w:rFonts w:cs="Arial"/>
        </w:rPr>
        <w:t>fixed plus variable</w:t>
      </w:r>
      <w:r w:rsidR="00E0709E">
        <w:rPr>
          <w:rFonts w:cs="Arial"/>
        </w:rPr>
        <w:t>’</w:t>
      </w:r>
      <w:r w:rsidR="006A473B">
        <w:rPr>
          <w:rFonts w:cs="Arial"/>
        </w:rPr>
        <w:t xml:space="preserve"> </w:t>
      </w:r>
      <w:r w:rsidR="00221BD9">
        <w:rPr>
          <w:rFonts w:cs="Arial"/>
        </w:rPr>
        <w:t>approaches</w:t>
      </w:r>
      <w:r w:rsidR="004B06D9">
        <w:rPr>
          <w:rFonts w:cs="Arial"/>
        </w:rPr>
        <w:t>,</w:t>
      </w:r>
      <w:r w:rsidR="00221BD9">
        <w:rPr>
          <w:rFonts w:cs="Arial"/>
        </w:rPr>
        <w:t xml:space="preserve"> which </w:t>
      </w:r>
      <w:r w:rsidR="0067567F">
        <w:rPr>
          <w:rFonts w:cs="Arial"/>
        </w:rPr>
        <w:br/>
      </w:r>
      <w:proofErr w:type="gramStart"/>
      <w:r w:rsidR="00221BD9">
        <w:rPr>
          <w:rFonts w:cs="Arial"/>
        </w:rPr>
        <w:t>have</w:t>
      </w:r>
      <w:r w:rsidR="006A473B">
        <w:rPr>
          <w:rFonts w:cs="Arial"/>
        </w:rPr>
        <w:t xml:space="preserve"> been adopted</w:t>
      </w:r>
      <w:proofErr w:type="gramEnd"/>
      <w:r w:rsidR="006A473B">
        <w:rPr>
          <w:rFonts w:cs="Arial"/>
        </w:rPr>
        <w:t xml:space="preserve"> in some jurisdictions. </w:t>
      </w:r>
      <w:r w:rsidR="00221BD9">
        <w:rPr>
          <w:rFonts w:cs="Arial"/>
        </w:rPr>
        <w:t>The benefit of these</w:t>
      </w:r>
      <w:r w:rsidR="006A473B">
        <w:rPr>
          <w:rFonts w:cs="Arial"/>
        </w:rPr>
        <w:t xml:space="preserve"> model</w:t>
      </w:r>
      <w:r w:rsidR="00221BD9">
        <w:rPr>
          <w:rFonts w:cs="Arial"/>
        </w:rPr>
        <w:t>s</w:t>
      </w:r>
      <w:r w:rsidR="006A473B">
        <w:rPr>
          <w:rFonts w:cs="Arial"/>
        </w:rPr>
        <w:t xml:space="preserve"> is that block funding would increase to reflect additional activity volumes more continuously.</w:t>
      </w:r>
    </w:p>
    <w:p w:rsidR="006A473B" w:rsidRDefault="00086C2F" w:rsidP="00086C2F">
      <w:pPr>
        <w:spacing w:line="270" w:lineRule="atLeast"/>
        <w:rPr>
          <w:rFonts w:cs="Arial"/>
        </w:rPr>
      </w:pPr>
      <w:r>
        <w:rPr>
          <w:rFonts w:cs="Arial"/>
        </w:rPr>
        <w:t xml:space="preserve">Potential targeted adjustments for cost drivers are under investigation and it </w:t>
      </w:r>
      <w:proofErr w:type="gramStart"/>
      <w:r>
        <w:rPr>
          <w:rFonts w:cs="Arial"/>
        </w:rPr>
        <w:t>is anticipated</w:t>
      </w:r>
      <w:proofErr w:type="gramEnd"/>
      <w:r>
        <w:rPr>
          <w:rFonts w:cs="Arial"/>
        </w:rPr>
        <w:t xml:space="preserve"> that </w:t>
      </w:r>
      <w:r w:rsidR="006A473B">
        <w:rPr>
          <w:rFonts w:cs="Arial"/>
        </w:rPr>
        <w:br/>
      </w:r>
      <w:r>
        <w:rPr>
          <w:rFonts w:cs="Arial"/>
        </w:rPr>
        <w:t>a new model will be run in parallel to the existi</w:t>
      </w:r>
      <w:r w:rsidR="006A473B">
        <w:rPr>
          <w:rFonts w:cs="Arial"/>
        </w:rPr>
        <w:t xml:space="preserve">ng model for </w:t>
      </w:r>
      <w:r>
        <w:rPr>
          <w:rFonts w:cs="Arial"/>
        </w:rPr>
        <w:t xml:space="preserve">NEC19. A final decision on the alternative </w:t>
      </w:r>
      <w:r w:rsidR="006A473B">
        <w:rPr>
          <w:rFonts w:cs="Arial"/>
        </w:rPr>
        <w:t xml:space="preserve">model </w:t>
      </w:r>
      <w:r>
        <w:rPr>
          <w:rFonts w:cs="Arial"/>
        </w:rPr>
        <w:t xml:space="preserve">will be in the </w:t>
      </w:r>
      <w:r w:rsidRPr="007850E3">
        <w:rPr>
          <w:rFonts w:cs="Arial"/>
          <w:iCs/>
        </w:rPr>
        <w:t>Pricing Framework 2019-20</w:t>
      </w:r>
      <w:r w:rsidRPr="007850E3">
        <w:rPr>
          <w:rFonts w:cs="Arial"/>
        </w:rPr>
        <w:t>.</w:t>
      </w:r>
    </w:p>
    <w:tbl>
      <w:tblPr>
        <w:tblpPr w:leftFromText="180" w:rightFromText="180" w:vertAnchor="text" w:horzAnchor="margin" w:tblpX="108" w:tblpY="119"/>
        <w:tblW w:w="9180"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7850E3" w:rsidRPr="009E2B11" w:rsidTr="00A74399">
        <w:trPr>
          <w:trHeight w:val="1231"/>
          <w:tblHeader/>
        </w:trPr>
        <w:tc>
          <w:tcPr>
            <w:tcW w:w="9180" w:type="dxa"/>
            <w:vAlign w:val="center"/>
          </w:tcPr>
          <w:p w:rsidR="007850E3" w:rsidRPr="009E2B11" w:rsidRDefault="007850E3" w:rsidP="00A74399">
            <w:pPr>
              <w:pStyle w:val="Heading3"/>
              <w:spacing w:before="80" w:after="80"/>
              <w:rPr>
                <w:sz w:val="25"/>
                <w:szCs w:val="25"/>
              </w:rPr>
            </w:pPr>
            <w:r w:rsidRPr="009E2B11">
              <w:rPr>
                <w:sz w:val="25"/>
                <w:szCs w:val="25"/>
              </w:rPr>
              <w:t>Consultation question</w:t>
            </w:r>
          </w:p>
          <w:p w:rsidR="007850E3" w:rsidRPr="007850E3" w:rsidRDefault="007850E3" w:rsidP="007850E3">
            <w:pPr>
              <w:pStyle w:val="ListParagraph"/>
              <w:framePr w:hSpace="0" w:wrap="auto" w:vAnchor="margin" w:hAnchor="text" w:xAlign="left" w:yAlign="inline"/>
            </w:pPr>
            <w:r>
              <w:rPr>
                <w:rFonts w:cs="Arial"/>
              </w:rPr>
              <w:t>What other models might IHPA c</w:t>
            </w:r>
            <w:r w:rsidR="00565C87">
              <w:rPr>
                <w:rFonts w:cs="Arial"/>
              </w:rPr>
              <w:t xml:space="preserve">onsider in determining funding </w:t>
            </w:r>
            <w:r>
              <w:rPr>
                <w:rFonts w:cs="Arial"/>
              </w:rPr>
              <w:t>f</w:t>
            </w:r>
            <w:r w:rsidR="00565C87">
              <w:rPr>
                <w:rFonts w:cs="Arial"/>
              </w:rPr>
              <w:t>or</w:t>
            </w:r>
            <w:r>
              <w:rPr>
                <w:rFonts w:cs="Arial"/>
              </w:rPr>
              <w:t xml:space="preserve"> small rural and remote hospitals?</w:t>
            </w:r>
          </w:p>
          <w:p w:rsidR="007850E3" w:rsidRPr="007850E3" w:rsidRDefault="007850E3" w:rsidP="007850E3">
            <w:pPr>
              <w:pStyle w:val="ListParagraph"/>
              <w:framePr w:hSpace="0" w:wrap="auto" w:vAnchor="margin" w:hAnchor="text" w:xAlign="left" w:yAlign="inline"/>
            </w:pPr>
            <w:r w:rsidRPr="007850E3">
              <w:rPr>
                <w:rFonts w:cs="Arial"/>
              </w:rPr>
              <w:t>What cost drivers should IHPA investigate for rural and remote hospitals for potential inclusion as adjustments in the NEC?</w:t>
            </w:r>
          </w:p>
        </w:tc>
      </w:tr>
    </w:tbl>
    <w:p w:rsidR="002A33A3" w:rsidRPr="009E2B11" w:rsidRDefault="002A33A3" w:rsidP="00EC4988">
      <w:pPr>
        <w:pStyle w:val="Heading2"/>
        <w:spacing w:line="270" w:lineRule="atLeast"/>
      </w:pPr>
      <w:bookmarkStart w:id="193" w:name="_Toc388007687"/>
      <w:bookmarkStart w:id="194" w:name="_Toc390946843"/>
      <w:bookmarkStart w:id="195" w:name="_Toc461204996"/>
      <w:bookmarkStart w:id="196" w:name="_Toc485391519"/>
      <w:bookmarkStart w:id="197" w:name="_Toc486257900"/>
      <w:bookmarkStart w:id="198" w:name="_Toc487035305"/>
      <w:r w:rsidRPr="009E2B11">
        <w:t>9.2</w:t>
      </w:r>
      <w:r w:rsidRPr="009E2B11">
        <w:tab/>
      </w:r>
      <w:bookmarkEnd w:id="193"/>
      <w:bookmarkEnd w:id="194"/>
      <w:bookmarkEnd w:id="195"/>
      <w:bookmarkEnd w:id="196"/>
      <w:bookmarkEnd w:id="197"/>
      <w:bookmarkEnd w:id="198"/>
      <w:r w:rsidR="00747085">
        <w:t>Block funded services</w:t>
      </w:r>
    </w:p>
    <w:p w:rsidR="005B3D8B" w:rsidRDefault="00947E26" w:rsidP="00EC4988">
      <w:pPr>
        <w:spacing w:line="270" w:lineRule="atLeast"/>
        <w:ind w:right="-53"/>
      </w:pPr>
      <w:r>
        <w:t xml:space="preserve">Public hospital services </w:t>
      </w:r>
      <w:r w:rsidR="00BE05AE">
        <w:t xml:space="preserve">in ABF hospitals </w:t>
      </w:r>
      <w:r>
        <w:t xml:space="preserve">are eligible for block funding where the Pricing Authority has determined that they are not able to meet the technical requirements for applying ABF or </w:t>
      </w:r>
      <w:r w:rsidR="005B3D8B">
        <w:t xml:space="preserve">where they </w:t>
      </w:r>
      <w:r>
        <w:t>lack</w:t>
      </w:r>
      <w:r w:rsidR="005B3D8B">
        <w:t xml:space="preserve"> </w:t>
      </w:r>
      <w:r>
        <w:t xml:space="preserve">the economies of </w:t>
      </w:r>
      <w:proofErr w:type="gramStart"/>
      <w:r>
        <w:t>scale which</w:t>
      </w:r>
      <w:proofErr w:type="gramEnd"/>
      <w:r>
        <w:t xml:space="preserve"> </w:t>
      </w:r>
      <w:r w:rsidR="005B3D8B">
        <w:t>would mean that the service</w:t>
      </w:r>
      <w:r>
        <w:t xml:space="preserve"> would not be financially viable under ABF.</w:t>
      </w:r>
    </w:p>
    <w:p w:rsidR="00BE05AE" w:rsidRDefault="00BE05AE" w:rsidP="00EC4988">
      <w:pPr>
        <w:spacing w:line="270" w:lineRule="atLeast"/>
        <w:ind w:right="-53"/>
      </w:pPr>
      <w:r w:rsidRPr="009E2B11">
        <w:rPr>
          <w:rFonts w:cstheme="minorHAnsi"/>
          <w:lang w:eastAsia="ja-JP"/>
        </w:rPr>
        <w:t>For NEC1</w:t>
      </w:r>
      <w:r>
        <w:rPr>
          <w:rFonts w:cstheme="minorHAnsi"/>
          <w:lang w:eastAsia="ja-JP"/>
        </w:rPr>
        <w:t>8</w:t>
      </w:r>
      <w:r w:rsidRPr="009E2B11">
        <w:rPr>
          <w:rFonts w:cstheme="minorHAnsi"/>
          <w:lang w:eastAsia="ja-JP"/>
        </w:rPr>
        <w:t xml:space="preserve">, IHPA determined </w:t>
      </w:r>
      <w:proofErr w:type="gramStart"/>
      <w:r w:rsidRPr="009E2B11">
        <w:rPr>
          <w:rFonts w:cstheme="minorHAnsi"/>
          <w:lang w:eastAsia="ja-JP"/>
        </w:rPr>
        <w:t>block funding</w:t>
      </w:r>
      <w:proofErr w:type="gramEnd"/>
      <w:r w:rsidRPr="009E2B11">
        <w:rPr>
          <w:rFonts w:cstheme="minorHAnsi"/>
          <w:lang w:eastAsia="ja-JP"/>
        </w:rPr>
        <w:t xml:space="preserve"> amounts for teaching, training and research</w:t>
      </w:r>
      <w:r>
        <w:t xml:space="preserve"> and </w:t>
      </w:r>
      <w:r>
        <w:br/>
        <w:t xml:space="preserve">non-admitted mental health services </w:t>
      </w:r>
      <w:r w:rsidRPr="009E2B11">
        <w:t xml:space="preserve">in </w:t>
      </w:r>
      <w:r>
        <w:t>ABF</w:t>
      </w:r>
      <w:r w:rsidRPr="009E2B11">
        <w:t xml:space="preserve"> hospitals based on jurisdictional advice.</w:t>
      </w:r>
      <w:r>
        <w:t xml:space="preserve"> </w:t>
      </w:r>
      <w:r w:rsidRPr="009E2B11">
        <w:t xml:space="preserve">IHPA will continue </w:t>
      </w:r>
      <w:r>
        <w:t>to block fund these services</w:t>
      </w:r>
      <w:r w:rsidRPr="009E2B11">
        <w:t xml:space="preserve"> in NEC1</w:t>
      </w:r>
      <w:r>
        <w:t>9</w:t>
      </w:r>
      <w:r w:rsidR="00E0709E">
        <w:t xml:space="preserve"> and until such time that </w:t>
      </w:r>
      <w:r>
        <w:t>ABF</w:t>
      </w:r>
      <w:r w:rsidRPr="009E2B11">
        <w:t xml:space="preserve"> </w:t>
      </w:r>
      <w:r>
        <w:t>classification systems are</w:t>
      </w:r>
      <w:r w:rsidRPr="009E2B11">
        <w:t xml:space="preserve"> </w:t>
      </w:r>
      <w:r>
        <w:t>implemented and using for pricing for these services.</w:t>
      </w:r>
    </w:p>
    <w:p w:rsidR="00947E26" w:rsidRDefault="005939A3" w:rsidP="00EC4988">
      <w:pPr>
        <w:spacing w:line="270" w:lineRule="atLeast"/>
      </w:pPr>
      <w:r>
        <w:t>As discussed in Chapter 10</w:t>
      </w:r>
      <w:r w:rsidR="00947E26">
        <w:t xml:space="preserve">, the Pricing Authority </w:t>
      </w:r>
      <w:r w:rsidR="00DB4CB2">
        <w:t>determined that</w:t>
      </w:r>
      <w:r w:rsidR="00947E26">
        <w:t xml:space="preserve"> specified </w:t>
      </w:r>
      <w:r w:rsidR="005B3D8B">
        <w:t>hospital avoidance</w:t>
      </w:r>
      <w:r w:rsidR="00947E26">
        <w:t xml:space="preserve"> </w:t>
      </w:r>
      <w:proofErr w:type="gramStart"/>
      <w:r w:rsidR="00947E26">
        <w:t xml:space="preserve">programs which are </w:t>
      </w:r>
      <w:r w:rsidR="005B3D8B">
        <w:t>funded on a capitation basis</w:t>
      </w:r>
      <w:proofErr w:type="gramEnd"/>
      <w:r w:rsidR="005B3D8B">
        <w:t xml:space="preserve"> </w:t>
      </w:r>
      <w:r w:rsidR="00DB4CB2">
        <w:t>may</w:t>
      </w:r>
      <w:r>
        <w:t xml:space="preserve"> be eligible for block funding </w:t>
      </w:r>
      <w:r w:rsidR="00DB4CB2">
        <w:t>on application</w:t>
      </w:r>
      <w:r w:rsidR="00947E26">
        <w:t>.</w:t>
      </w:r>
    </w:p>
    <w:p w:rsidR="00BE05AE" w:rsidRPr="009E2B11" w:rsidRDefault="00BE05AE" w:rsidP="00BE05AE">
      <w:pPr>
        <w:pStyle w:val="Heading3"/>
        <w:spacing w:line="270" w:lineRule="atLeast"/>
      </w:pPr>
      <w:r>
        <w:t>9.2</w:t>
      </w:r>
      <w:r w:rsidRPr="009E2B11">
        <w:t>.</w:t>
      </w:r>
      <w:r>
        <w:t>1</w:t>
      </w:r>
      <w:r w:rsidRPr="009E2B11">
        <w:tab/>
      </w:r>
      <w:r>
        <w:t>Non-admitted home ventilation services</w:t>
      </w:r>
    </w:p>
    <w:p w:rsidR="00BE05AE" w:rsidRDefault="00BE05AE" w:rsidP="00BE05AE">
      <w:pPr>
        <w:spacing w:before="140" w:after="140" w:line="270" w:lineRule="atLeast"/>
      </w:pPr>
      <w:r>
        <w:t xml:space="preserve">For NEC18, IHPA transitioned non-admitted home ventilation activity in ABF hospitals from </w:t>
      </w:r>
      <w:r>
        <w:br/>
        <w:t xml:space="preserve">ABF to block funding given significant variance in the reporting of activity and costs across and within jurisdictions. Block funding amounts were determined based on jurisdictional advice. </w:t>
      </w:r>
    </w:p>
    <w:p w:rsidR="00BE05AE" w:rsidRDefault="00BE05AE" w:rsidP="00BE05AE">
      <w:pPr>
        <w:spacing w:before="140" w:after="140" w:line="270" w:lineRule="atLeast"/>
      </w:pPr>
      <w:r>
        <w:t xml:space="preserve">As discussed in Chapter 4, IHPA is </w:t>
      </w:r>
      <w:r>
        <w:rPr>
          <w:rFonts w:eastAsia="Arial" w:cs="Arial"/>
          <w:szCs w:val="22"/>
          <w:lang w:eastAsia="en-US"/>
        </w:rPr>
        <w:t>investigating a split in the home ventilation class to</w:t>
      </w:r>
      <w:r w:rsidRPr="007C6E16">
        <w:t xml:space="preserve"> account for cost differences in the complexity of services provided</w:t>
      </w:r>
      <w:r>
        <w:rPr>
          <w:rFonts w:eastAsia="Arial" w:cs="Arial"/>
          <w:szCs w:val="22"/>
          <w:lang w:eastAsia="en-US"/>
        </w:rPr>
        <w:t>. This may allow IHPA to transition home ventilation activity from block funding to ABF for NEP19.</w:t>
      </w:r>
    </w:p>
    <w:p w:rsidR="00747085" w:rsidRPr="009E2B11" w:rsidRDefault="00747085" w:rsidP="00EC4988">
      <w:pPr>
        <w:pStyle w:val="Heading3"/>
        <w:spacing w:line="270" w:lineRule="atLeast"/>
      </w:pPr>
      <w:r>
        <w:t>9.2</w:t>
      </w:r>
      <w:r w:rsidR="00BE05AE">
        <w:t>.2</w:t>
      </w:r>
      <w:r w:rsidRPr="009E2B11">
        <w:tab/>
      </w:r>
      <w:r>
        <w:t>Review of block funded services</w:t>
      </w:r>
    </w:p>
    <w:p w:rsidR="00C603E6" w:rsidRDefault="00C603E6" w:rsidP="00EC4988">
      <w:pPr>
        <w:spacing w:line="270" w:lineRule="atLeast"/>
        <w:ind w:right="-194"/>
        <w:rPr>
          <w:rFonts w:cstheme="minorHAnsi"/>
          <w:lang w:eastAsia="ja-JP"/>
        </w:rPr>
      </w:pPr>
      <w:r>
        <w:rPr>
          <w:rFonts w:cstheme="minorHAnsi"/>
          <w:lang w:eastAsia="ja-JP"/>
        </w:rPr>
        <w:t xml:space="preserve">Expenditure for </w:t>
      </w:r>
      <w:proofErr w:type="gramStart"/>
      <w:r>
        <w:rPr>
          <w:rFonts w:cstheme="minorHAnsi"/>
          <w:lang w:eastAsia="ja-JP"/>
        </w:rPr>
        <w:t>block funded</w:t>
      </w:r>
      <w:proofErr w:type="gramEnd"/>
      <w:r>
        <w:rPr>
          <w:rFonts w:cstheme="minorHAnsi"/>
          <w:lang w:eastAsia="ja-JP"/>
        </w:rPr>
        <w:t xml:space="preserve"> services in ABF hospitals is determined based on jurisdictional </w:t>
      </w:r>
      <w:r>
        <w:rPr>
          <w:rFonts w:cstheme="minorHAnsi"/>
          <w:lang w:eastAsia="ja-JP"/>
        </w:rPr>
        <w:br/>
        <w:t xml:space="preserve">advice in accordance with the </w:t>
      </w:r>
      <w:r w:rsidRPr="005C56B1">
        <w:rPr>
          <w:rFonts w:cstheme="minorHAnsi"/>
          <w:lang w:eastAsia="ja-JP"/>
        </w:rPr>
        <w:t>National Health Reform Agreement</w:t>
      </w:r>
      <w:r w:rsidR="005B3D8B">
        <w:rPr>
          <w:rFonts w:cstheme="minorHAnsi"/>
          <w:lang w:eastAsia="ja-JP"/>
        </w:rPr>
        <w:t>.</w:t>
      </w:r>
      <w:r>
        <w:rPr>
          <w:rFonts w:cstheme="minorHAnsi"/>
          <w:lang w:eastAsia="ja-JP"/>
        </w:rPr>
        <w:t xml:space="preserve"> As state and territory budgets are not finalised prior to publication of the NEC Determination, jurisdictions have the opportunity to revise their </w:t>
      </w:r>
      <w:proofErr w:type="gramStart"/>
      <w:r>
        <w:rPr>
          <w:rFonts w:cstheme="minorHAnsi"/>
          <w:lang w:eastAsia="ja-JP"/>
        </w:rPr>
        <w:t>block funded</w:t>
      </w:r>
      <w:proofErr w:type="gramEnd"/>
      <w:r>
        <w:rPr>
          <w:rFonts w:cstheme="minorHAnsi"/>
          <w:lang w:eastAsia="ja-JP"/>
        </w:rPr>
        <w:t xml:space="preserve"> amounts later in the year through a </w:t>
      </w:r>
      <w:hyperlink r:id="rId71" w:history="1">
        <w:r w:rsidRPr="00155F71">
          <w:rPr>
            <w:rStyle w:val="Hyperlink"/>
            <w:color w:val="008542" w:themeColor="accent2"/>
          </w:rPr>
          <w:t>Supplementary NEC Determination</w:t>
        </w:r>
      </w:hyperlink>
      <w:r>
        <w:rPr>
          <w:rFonts w:cstheme="minorHAnsi"/>
          <w:lang w:eastAsia="ja-JP"/>
        </w:rPr>
        <w:t>.</w:t>
      </w:r>
    </w:p>
    <w:p w:rsidR="00C603E6" w:rsidRDefault="00C603E6" w:rsidP="00EC4988">
      <w:pPr>
        <w:spacing w:line="270" w:lineRule="atLeast"/>
        <w:rPr>
          <w:rFonts w:cstheme="minorHAnsi"/>
          <w:lang w:eastAsia="ja-JP"/>
        </w:rPr>
      </w:pPr>
      <w:r>
        <w:rPr>
          <w:rFonts w:cstheme="minorHAnsi"/>
          <w:lang w:eastAsia="ja-JP"/>
        </w:rPr>
        <w:t>IHPA require</w:t>
      </w:r>
      <w:r w:rsidR="004177E8">
        <w:rPr>
          <w:rFonts w:cstheme="minorHAnsi"/>
          <w:lang w:eastAsia="ja-JP"/>
        </w:rPr>
        <w:t>s</w:t>
      </w:r>
      <w:r>
        <w:rPr>
          <w:rFonts w:cstheme="minorHAnsi"/>
          <w:lang w:eastAsia="ja-JP"/>
        </w:rPr>
        <w:t xml:space="preserve"> evidence where the growth rate for services exceeds the </w:t>
      </w:r>
      <w:r w:rsidR="005C56B1">
        <w:rPr>
          <w:rFonts w:cstheme="minorHAnsi"/>
          <w:lang w:eastAsia="ja-JP"/>
        </w:rPr>
        <w:t xml:space="preserve">NEC </w:t>
      </w:r>
      <w:r>
        <w:rPr>
          <w:rFonts w:cstheme="minorHAnsi"/>
          <w:lang w:eastAsia="ja-JP"/>
        </w:rPr>
        <w:t xml:space="preserve">indexation rate. </w:t>
      </w:r>
      <w:r w:rsidR="003E1B0C">
        <w:rPr>
          <w:rFonts w:cstheme="minorHAnsi"/>
          <w:lang w:eastAsia="ja-JP"/>
        </w:rPr>
        <w:t>Evidence</w:t>
      </w:r>
      <w:r>
        <w:rPr>
          <w:rFonts w:cstheme="minorHAnsi"/>
          <w:lang w:eastAsia="ja-JP"/>
        </w:rPr>
        <w:t xml:space="preserve"> can include </w:t>
      </w:r>
      <w:r w:rsidRPr="00C603E6">
        <w:rPr>
          <w:rFonts w:cstheme="minorHAnsi"/>
          <w:lang w:eastAsia="ja-JP"/>
        </w:rPr>
        <w:t>measures outlined in budget papers, policy and funding guidelines, Local Hospita</w:t>
      </w:r>
      <w:r>
        <w:rPr>
          <w:rFonts w:cstheme="minorHAnsi"/>
          <w:lang w:eastAsia="ja-JP"/>
        </w:rPr>
        <w:t>l Network service agreements or</w:t>
      </w:r>
      <w:r w:rsidRPr="00C603E6">
        <w:rPr>
          <w:rFonts w:cstheme="minorHAnsi"/>
          <w:lang w:eastAsia="ja-JP"/>
        </w:rPr>
        <w:t xml:space="preserve"> other </w:t>
      </w:r>
      <w:proofErr w:type="gramStart"/>
      <w:r w:rsidRPr="00C603E6">
        <w:rPr>
          <w:rFonts w:cstheme="minorHAnsi"/>
          <w:lang w:eastAsia="ja-JP"/>
        </w:rPr>
        <w:t>documents which</w:t>
      </w:r>
      <w:proofErr w:type="gramEnd"/>
      <w:r w:rsidRPr="00C603E6">
        <w:rPr>
          <w:rFonts w:cstheme="minorHAnsi"/>
          <w:lang w:eastAsia="ja-JP"/>
        </w:rPr>
        <w:t xml:space="preserve"> identify specific new programs and investments</w:t>
      </w:r>
      <w:r>
        <w:rPr>
          <w:rFonts w:cstheme="minorHAnsi"/>
          <w:lang w:eastAsia="ja-JP"/>
        </w:rPr>
        <w:t>.</w:t>
      </w:r>
    </w:p>
    <w:p w:rsidR="00592212" w:rsidRDefault="00592212" w:rsidP="00EC4988">
      <w:pPr>
        <w:spacing w:line="270" w:lineRule="atLeast"/>
        <w:rPr>
          <w:rFonts w:cstheme="minorHAnsi"/>
          <w:lang w:eastAsia="ja-JP"/>
        </w:rPr>
      </w:pPr>
      <w:r>
        <w:rPr>
          <w:rFonts w:cstheme="minorHAnsi"/>
          <w:lang w:eastAsia="ja-JP"/>
        </w:rPr>
        <w:t xml:space="preserve">IHPA has commissioned an external party with appropriate expertise to undertake a review of </w:t>
      </w:r>
      <w:r w:rsidR="005C56B1">
        <w:rPr>
          <w:rFonts w:cstheme="minorHAnsi"/>
          <w:lang w:eastAsia="ja-JP"/>
        </w:rPr>
        <w:t xml:space="preserve">the </w:t>
      </w:r>
      <w:r>
        <w:rPr>
          <w:rFonts w:cstheme="minorHAnsi"/>
          <w:lang w:eastAsia="ja-JP"/>
        </w:rPr>
        <w:t>block funded services</w:t>
      </w:r>
      <w:r w:rsidR="004177E8">
        <w:rPr>
          <w:rFonts w:cstheme="minorHAnsi"/>
          <w:lang w:eastAsia="ja-JP"/>
        </w:rPr>
        <w:t xml:space="preserve"> (excluding for small rural hospitals)</w:t>
      </w:r>
      <w:r>
        <w:rPr>
          <w:rFonts w:cstheme="minorHAnsi"/>
          <w:lang w:eastAsia="ja-JP"/>
        </w:rPr>
        <w:t xml:space="preserve"> to determine whether the process can be improved. The review will consider the actual costs incurred by states and territories for </w:t>
      </w:r>
      <w:proofErr w:type="gramStart"/>
      <w:r>
        <w:rPr>
          <w:rFonts w:cstheme="minorHAnsi"/>
          <w:lang w:eastAsia="ja-JP"/>
        </w:rPr>
        <w:t>block funded</w:t>
      </w:r>
      <w:proofErr w:type="gramEnd"/>
      <w:r>
        <w:rPr>
          <w:rFonts w:cstheme="minorHAnsi"/>
          <w:lang w:eastAsia="ja-JP"/>
        </w:rPr>
        <w:t xml:space="preserve"> services and compare these to the amounts submitted as part of the NEC Determination process. The Pricing Authority will consider the recommendations from the review</w:t>
      </w:r>
      <w:r w:rsidR="00E61E22">
        <w:rPr>
          <w:rFonts w:cstheme="minorHAnsi"/>
          <w:lang w:eastAsia="ja-JP"/>
        </w:rPr>
        <w:t xml:space="preserve"> in September 2018</w:t>
      </w:r>
      <w:r>
        <w:rPr>
          <w:rFonts w:cstheme="minorHAnsi"/>
          <w:lang w:eastAsia="ja-JP"/>
        </w:rPr>
        <w:t xml:space="preserve"> and</w:t>
      </w:r>
      <w:r w:rsidR="0096714D">
        <w:rPr>
          <w:rFonts w:cstheme="minorHAnsi"/>
          <w:lang w:eastAsia="ja-JP"/>
        </w:rPr>
        <w:t xml:space="preserve"> any</w:t>
      </w:r>
      <w:r>
        <w:rPr>
          <w:rFonts w:cstheme="minorHAnsi"/>
          <w:lang w:eastAsia="ja-JP"/>
        </w:rPr>
        <w:t xml:space="preserve"> implications for </w:t>
      </w:r>
      <w:r w:rsidR="0096714D">
        <w:rPr>
          <w:rFonts w:cstheme="minorHAnsi"/>
          <w:lang w:eastAsia="ja-JP"/>
        </w:rPr>
        <w:t>NEC19</w:t>
      </w:r>
      <w:r>
        <w:rPr>
          <w:rFonts w:cstheme="minorHAnsi"/>
          <w:lang w:eastAsia="ja-JP"/>
        </w:rPr>
        <w:t>.</w:t>
      </w:r>
    </w:p>
    <w:p w:rsidR="00BE05AE" w:rsidRDefault="00BE05AE">
      <w:pPr>
        <w:spacing w:before="0" w:after="0" w:line="240" w:lineRule="auto"/>
        <w:rPr>
          <w:rFonts w:asciiTheme="majorHAnsi" w:hAnsiTheme="majorHAnsi"/>
          <w:b/>
          <w:sz w:val="64"/>
          <w:szCs w:val="44"/>
        </w:rPr>
      </w:pPr>
      <w:bookmarkStart w:id="199" w:name="_Toc485391492"/>
      <w:bookmarkStart w:id="200" w:name="_Toc487035322"/>
      <w:bookmarkStart w:id="201" w:name="_Toc513545964"/>
      <w:r>
        <w:br w:type="page"/>
      </w:r>
    </w:p>
    <w:p w:rsidR="002A33A3" w:rsidRPr="009E2B11" w:rsidRDefault="002A33A3" w:rsidP="00EC4988">
      <w:pPr>
        <w:pStyle w:val="ihpa"/>
        <w:spacing w:line="270" w:lineRule="atLeast"/>
        <w:ind w:left="1077" w:hanging="1077"/>
      </w:pPr>
      <w:r w:rsidRPr="009E2B11">
        <w:t>Innovative funding models</w:t>
      </w:r>
      <w:bookmarkEnd w:id="199"/>
      <w:bookmarkEnd w:id="200"/>
      <w:bookmarkEnd w:id="201"/>
    </w:p>
    <w:p w:rsidR="002A33A3" w:rsidRPr="009E2B11" w:rsidRDefault="002A33A3" w:rsidP="00EC4988">
      <w:pPr>
        <w:pStyle w:val="Heading2"/>
        <w:numPr>
          <w:ilvl w:val="1"/>
          <w:numId w:val="0"/>
        </w:numPr>
        <w:spacing w:line="270" w:lineRule="atLeast"/>
        <w:ind w:left="567" w:hanging="576"/>
      </w:pPr>
      <w:bookmarkStart w:id="202" w:name="_Toc486257918"/>
      <w:bookmarkStart w:id="203" w:name="_Toc487035323"/>
      <w:r w:rsidRPr="009E2B11">
        <w:t>1</w:t>
      </w:r>
      <w:r w:rsidR="004B192E">
        <w:t>0</w:t>
      </w:r>
      <w:r w:rsidRPr="009E2B11">
        <w:t>.1</w:t>
      </w:r>
      <w:r w:rsidRPr="009E2B11">
        <w:tab/>
      </w:r>
      <w:r w:rsidRPr="009E2B11">
        <w:tab/>
      </w:r>
      <w:bookmarkEnd w:id="202"/>
      <w:bookmarkEnd w:id="203"/>
      <w:r w:rsidR="008E2484">
        <w:t>Overview</w:t>
      </w:r>
    </w:p>
    <w:p w:rsidR="008E2484" w:rsidRDefault="008E2484" w:rsidP="008E2484">
      <w:pPr>
        <w:spacing w:line="270" w:lineRule="atLeast"/>
        <w:ind w:right="-53"/>
      </w:pPr>
      <w:r>
        <w:t xml:space="preserve">The </w:t>
      </w:r>
      <w:r w:rsidRPr="008E2484">
        <w:t>Pricing Framework Consultation Paper 2018-19</w:t>
      </w:r>
      <w:r>
        <w:t xml:space="preserve"> asked how</w:t>
      </w:r>
      <w:r w:rsidRPr="009E2B11">
        <w:t xml:space="preserve"> </w:t>
      </w:r>
      <w:r>
        <w:t xml:space="preserve">the national </w:t>
      </w:r>
      <w:r w:rsidR="00565C87">
        <w:t>activity based funding (</w:t>
      </w:r>
      <w:r>
        <w:t>ABF</w:t>
      </w:r>
      <w:r w:rsidR="00565C87">
        <w:t>)</w:t>
      </w:r>
      <w:r>
        <w:t xml:space="preserve"> approach can better accommodate </w:t>
      </w:r>
      <w:r w:rsidRPr="009E2B11">
        <w:t>innovative approaches to public hospital funding</w:t>
      </w:r>
      <w:r>
        <w:t xml:space="preserve"> and the value-based models of healthcare </w:t>
      </w:r>
      <w:proofErr w:type="gramStart"/>
      <w:r>
        <w:t>being adopted</w:t>
      </w:r>
      <w:proofErr w:type="gramEnd"/>
      <w:r>
        <w:t xml:space="preserve"> in Australia and overseas. Stakeholders were </w:t>
      </w:r>
      <w:proofErr w:type="gramStart"/>
      <w:r>
        <w:t>strongly supportive</w:t>
      </w:r>
      <w:proofErr w:type="gramEnd"/>
      <w:r>
        <w:t xml:space="preserve"> of IHPA investigating how the national ABF system can support their implementation. IHPA will continue in 2018 to explore opportunities to improve the national ABF system.</w:t>
      </w:r>
    </w:p>
    <w:p w:rsidR="009554F1" w:rsidRDefault="009554F1" w:rsidP="008E2484">
      <w:pPr>
        <w:autoSpaceDE w:val="0"/>
        <w:autoSpaceDN w:val="0"/>
        <w:adjustRightInd w:val="0"/>
        <w:spacing w:line="270" w:lineRule="atLeast"/>
      </w:pPr>
      <w:r>
        <w:t xml:space="preserve">The </w:t>
      </w:r>
      <w:r>
        <w:rPr>
          <w:i/>
        </w:rPr>
        <w:t>Pricing Guidelines</w:t>
      </w:r>
      <w:r>
        <w:t>, which guide IHPA’s work,</w:t>
      </w:r>
      <w:r>
        <w:rPr>
          <w:i/>
        </w:rPr>
        <w:t xml:space="preserve"> </w:t>
      </w:r>
      <w:r>
        <w:t xml:space="preserve">state that the pricing approach should respond </w:t>
      </w:r>
      <w:r>
        <w:br/>
        <w:t xml:space="preserve">in a timely way to the introduction of evidence-based, effective new technology and innovations </w:t>
      </w:r>
      <w:r>
        <w:br/>
        <w:t xml:space="preserve">in the models of care that improve patient outcomes. Clause A62 of the National Health Reform Agreement also states that </w:t>
      </w:r>
      <w:r w:rsidR="00545860">
        <w:t>the national ABF system</w:t>
      </w:r>
      <w:r>
        <w:t xml:space="preserve"> does not preclude exploration and trial of </w:t>
      </w:r>
      <w:r w:rsidR="00545860">
        <w:br/>
      </w:r>
      <w:r>
        <w:t>new and innovative approaches to public hospital funding on a limited basis.</w:t>
      </w:r>
    </w:p>
    <w:p w:rsidR="003A33AF" w:rsidRDefault="003A33AF" w:rsidP="003A33AF">
      <w:pPr>
        <w:rPr>
          <w:rFonts w:cs="Arial"/>
        </w:rPr>
      </w:pPr>
      <w:r>
        <w:t xml:space="preserve">The February 2018 </w:t>
      </w:r>
      <w:hyperlink r:id="rId72" w:history="1">
        <w:r w:rsidRPr="00565C87">
          <w:rPr>
            <w:rStyle w:val="Hyperlink"/>
            <w:color w:val="008542" w:themeColor="accent2"/>
          </w:rPr>
          <w:t>Heads of Agreement between the Commonwealth and the States and Territories on Public Hospital Funding</w:t>
        </w:r>
      </w:hyperlink>
      <w:r>
        <w:t xml:space="preserve"> also provides IHPA an opportunity to explore new </w:t>
      </w:r>
      <w:r>
        <w:rPr>
          <w:rFonts w:cs="Arial"/>
        </w:rPr>
        <w:t>developments in health funding on a global scale and their impact on providing efficiency and transpa</w:t>
      </w:r>
      <w:r w:rsidR="008E2484">
        <w:rPr>
          <w:rFonts w:cs="Arial"/>
        </w:rPr>
        <w:t>rency in public health systems.</w:t>
      </w:r>
    </w:p>
    <w:p w:rsidR="002A33A3" w:rsidRPr="009E2B11" w:rsidRDefault="002A33A3" w:rsidP="00EC4988">
      <w:pPr>
        <w:pStyle w:val="Heading2"/>
        <w:numPr>
          <w:ilvl w:val="1"/>
          <w:numId w:val="0"/>
        </w:numPr>
        <w:spacing w:line="270" w:lineRule="atLeast"/>
        <w:ind w:left="737" w:hanging="746"/>
      </w:pPr>
      <w:bookmarkStart w:id="204" w:name="_Toc487035325"/>
      <w:bookmarkStart w:id="205" w:name="_Toc486257919"/>
      <w:r w:rsidRPr="009E2B11">
        <w:t>1</w:t>
      </w:r>
      <w:r w:rsidR="004B192E">
        <w:t>0</w:t>
      </w:r>
      <w:r w:rsidRPr="009E2B11">
        <w:t>.</w:t>
      </w:r>
      <w:r w:rsidR="00BC6B28">
        <w:t>2</w:t>
      </w:r>
      <w:r>
        <w:t xml:space="preserve"> </w:t>
      </w:r>
      <w:r w:rsidRPr="009E2B11">
        <w:tab/>
      </w:r>
      <w:bookmarkEnd w:id="204"/>
      <w:bookmarkEnd w:id="205"/>
      <w:r w:rsidR="00BC6B28">
        <w:t>Block funding for innovative funding programs</w:t>
      </w:r>
    </w:p>
    <w:p w:rsidR="002A33A3" w:rsidRDefault="002A33A3" w:rsidP="00D65659">
      <w:pPr>
        <w:spacing w:line="270" w:lineRule="atLeast"/>
        <w:ind w:right="-53"/>
      </w:pPr>
      <w:r>
        <w:t>Some s</w:t>
      </w:r>
      <w:r w:rsidRPr="009E2B11">
        <w:t xml:space="preserve">tate and territory governments are developing new funding models for some patient groups to drive the adoption of patient-centred models of care. </w:t>
      </w:r>
      <w:r w:rsidR="005327C0">
        <w:t>T</w:t>
      </w:r>
      <w:r w:rsidRPr="009E2B11">
        <w:t xml:space="preserve">he amount </w:t>
      </w:r>
      <w:r>
        <w:t xml:space="preserve">of funding </w:t>
      </w:r>
      <w:r w:rsidRPr="009E2B11">
        <w:t xml:space="preserve">per patient usually reflects the existing cost of delivering hospital services to these patients and allows health services the flexibility to </w:t>
      </w:r>
      <w:r>
        <w:t>use</w:t>
      </w:r>
      <w:r w:rsidRPr="009E2B11">
        <w:t xml:space="preserve"> the funding in primary and community services to reduce </w:t>
      </w:r>
      <w:r>
        <w:t>per patient expenditure over time.</w:t>
      </w:r>
      <w:r w:rsidR="005939A3">
        <w:t xml:space="preserve"> Examples include</w:t>
      </w:r>
      <w:r w:rsidR="005327C0">
        <w:t xml:space="preserve"> bundled payments or capitation funding models.</w:t>
      </w:r>
    </w:p>
    <w:p w:rsidR="005327C0" w:rsidRPr="009E2B11" w:rsidRDefault="005327C0" w:rsidP="00D65659">
      <w:pPr>
        <w:spacing w:line="270" w:lineRule="atLeast"/>
        <w:ind w:right="-53"/>
      </w:pPr>
      <w:r>
        <w:t xml:space="preserve">The </w:t>
      </w:r>
      <w:r w:rsidRPr="0018605A">
        <w:t>Pricing Framework 2018-19</w:t>
      </w:r>
      <w:r>
        <w:rPr>
          <w:i/>
        </w:rPr>
        <w:t xml:space="preserve"> </w:t>
      </w:r>
      <w:r>
        <w:t>advised that</w:t>
      </w:r>
      <w:r>
        <w:rPr>
          <w:i/>
        </w:rPr>
        <w:t xml:space="preserve"> </w:t>
      </w:r>
      <w:r>
        <w:t xml:space="preserve">IHPA </w:t>
      </w:r>
      <w:proofErr w:type="gramStart"/>
      <w:r>
        <w:t>will</w:t>
      </w:r>
      <w:proofErr w:type="gramEnd"/>
      <w:r>
        <w:t xml:space="preserve"> consider jurisdictional proposals to block fund patients at the national level to support the introduction of new innovative funding models.</w:t>
      </w:r>
    </w:p>
    <w:p w:rsidR="002A33A3" w:rsidRDefault="005327C0" w:rsidP="00D65659">
      <w:pPr>
        <w:spacing w:line="270" w:lineRule="atLeast"/>
        <w:ind w:right="-53"/>
      </w:pPr>
      <w:r>
        <w:t xml:space="preserve">The Victorian ‘HealthLinks: Chronic Care’ program has been included on the General List of </w:t>
      </w:r>
      <w:r>
        <w:br/>
        <w:t xml:space="preserve">In-Scope Public Hospital Services and IHPA will block fund the </w:t>
      </w:r>
      <w:r w:rsidR="00096D43">
        <w:t>program</w:t>
      </w:r>
      <w:r>
        <w:t xml:space="preserve"> on a trial basis for </w:t>
      </w:r>
      <w:r w:rsidR="000826E1">
        <w:br/>
      </w:r>
      <w:r w:rsidR="0018605A">
        <w:t xml:space="preserve">the </w:t>
      </w:r>
      <w:r>
        <w:t>N</w:t>
      </w:r>
      <w:r w:rsidR="0018605A">
        <w:t xml:space="preserve">ational </w:t>
      </w:r>
      <w:r>
        <w:t>E</w:t>
      </w:r>
      <w:r w:rsidR="0018605A">
        <w:t xml:space="preserve">fficient </w:t>
      </w:r>
      <w:r>
        <w:t>P</w:t>
      </w:r>
      <w:r w:rsidR="0018605A">
        <w:t>rice 20</w:t>
      </w:r>
      <w:r>
        <w:t>18</w:t>
      </w:r>
      <w:r w:rsidR="0018605A">
        <w:t>-19 (NEP18)</w:t>
      </w:r>
      <w:r>
        <w:t xml:space="preserve"> for </w:t>
      </w:r>
      <w:r w:rsidR="000826E1">
        <w:t>four</w:t>
      </w:r>
      <w:r>
        <w:t xml:space="preserve"> Local Hospital Networks. The </w:t>
      </w:r>
      <w:r w:rsidR="00972961">
        <w:t>program</w:t>
      </w:r>
      <w:r>
        <w:t xml:space="preserve"> is </w:t>
      </w:r>
      <w:r w:rsidR="0018605A">
        <w:br/>
      </w:r>
      <w:r>
        <w:t xml:space="preserve">a </w:t>
      </w:r>
      <w:proofErr w:type="gramStart"/>
      <w:r>
        <w:t>capitation funding</w:t>
      </w:r>
      <w:proofErr w:type="gramEnd"/>
      <w:r>
        <w:t xml:space="preserve"> model </w:t>
      </w:r>
      <w:r w:rsidR="002A33A3" w:rsidRPr="009E2B11">
        <w:t xml:space="preserve">for patients with chronic disease </w:t>
      </w:r>
      <w:r>
        <w:t>and aims to reduce</w:t>
      </w:r>
      <w:r w:rsidR="002A33A3" w:rsidRPr="009E2B11">
        <w:t xml:space="preserve"> avoidable readmissions and presentations to emergency departments.</w:t>
      </w:r>
      <w:r>
        <w:t xml:space="preserve"> </w:t>
      </w:r>
      <w:r w:rsidR="00972961">
        <w:t xml:space="preserve">The block funding of these services </w:t>
      </w:r>
      <w:proofErr w:type="gramStart"/>
      <w:r w:rsidR="00972961">
        <w:t>will be reviewed</w:t>
      </w:r>
      <w:proofErr w:type="gramEnd"/>
      <w:r w:rsidR="00972961">
        <w:t xml:space="preserve"> after twelve months.</w:t>
      </w:r>
    </w:p>
    <w:p w:rsidR="002A33A3" w:rsidRPr="009E2B11" w:rsidRDefault="002A33A3" w:rsidP="00EC4988">
      <w:pPr>
        <w:pStyle w:val="Heading2"/>
        <w:numPr>
          <w:ilvl w:val="1"/>
          <w:numId w:val="0"/>
        </w:numPr>
        <w:spacing w:line="270" w:lineRule="atLeast"/>
        <w:ind w:left="567" w:hanging="576"/>
      </w:pPr>
      <w:bookmarkStart w:id="206" w:name="_Toc487035327"/>
      <w:r>
        <w:t>1</w:t>
      </w:r>
      <w:r w:rsidR="004B192E">
        <w:t>0</w:t>
      </w:r>
      <w:r w:rsidR="00BC6B28">
        <w:t>.3</w:t>
      </w:r>
      <w:r>
        <w:t xml:space="preserve"> </w:t>
      </w:r>
      <w:bookmarkEnd w:id="206"/>
      <w:r w:rsidR="006351CF">
        <w:tab/>
      </w:r>
      <w:r w:rsidR="004177E8">
        <w:t>International funding models</w:t>
      </w:r>
    </w:p>
    <w:p w:rsidR="00972961" w:rsidRDefault="00972961" w:rsidP="00972961">
      <w:pPr>
        <w:spacing w:after="180" w:line="270" w:lineRule="atLeast"/>
      </w:pPr>
      <w:r>
        <w:t>Healthcare systems around the world are facing rising costs and growing demand for services and policy makers are</w:t>
      </w:r>
      <w:r w:rsidR="00D56DCB">
        <w:t xml:space="preserve"> </w:t>
      </w:r>
      <w:r>
        <w:t>refocus</w:t>
      </w:r>
      <w:r w:rsidR="00D56DCB">
        <w:t>ing</w:t>
      </w:r>
      <w:r>
        <w:t xml:space="preserve"> health financing arrangements away from payments based on the type and volume of services delivered and towards payments based on the value of care</w:t>
      </w:r>
      <w:r w:rsidR="0045533B">
        <w:t>.</w:t>
      </w:r>
      <w:r>
        <w:t xml:space="preserve"> </w:t>
      </w:r>
      <w:r w:rsidR="00D65659">
        <w:t xml:space="preserve">IHPA is aware of innovative </w:t>
      </w:r>
      <w:r w:rsidR="00D56DCB">
        <w:t xml:space="preserve">funding </w:t>
      </w:r>
      <w:r w:rsidR="002B3688">
        <w:t>system</w:t>
      </w:r>
      <w:r w:rsidR="00D56DCB">
        <w:t xml:space="preserve">s </w:t>
      </w:r>
      <w:r w:rsidR="002B3688">
        <w:t xml:space="preserve">for healthcare </w:t>
      </w:r>
      <w:r w:rsidR="00D56DCB">
        <w:t xml:space="preserve">being adopted across Europe and North </w:t>
      </w:r>
      <w:proofErr w:type="gramStart"/>
      <w:r w:rsidR="00D56DCB">
        <w:t>America which</w:t>
      </w:r>
      <w:proofErr w:type="gramEnd"/>
      <w:r w:rsidR="00D56DCB">
        <w:t xml:space="preserve"> may be relevant to the Australian context.</w:t>
      </w:r>
    </w:p>
    <w:p w:rsidR="00460BC4" w:rsidRDefault="00D63410" w:rsidP="00460BC4">
      <w:pPr>
        <w:spacing w:after="180" w:line="270" w:lineRule="atLeast"/>
      </w:pPr>
      <w:r>
        <w:t>IHPA will undertake a</w:t>
      </w:r>
      <w:r w:rsidR="00BD4A2A">
        <w:t xml:space="preserve"> ‘global horizon scan’ </w:t>
      </w:r>
      <w:r>
        <w:t>in 2018 to</w:t>
      </w:r>
      <w:r w:rsidR="00BD4A2A">
        <w:t xml:space="preserve"> identify issues, solutions and innovations in health funding across the globe that </w:t>
      </w:r>
      <w:proofErr w:type="gramStart"/>
      <w:r w:rsidR="00BD4A2A">
        <w:t>could be incorporated</w:t>
      </w:r>
      <w:proofErr w:type="gramEnd"/>
      <w:r w:rsidR="00BD4A2A">
        <w:t xml:space="preserve"> into the Australian</w:t>
      </w:r>
      <w:r w:rsidR="004177E8">
        <w:t xml:space="preserve"> system</w:t>
      </w:r>
      <w:r w:rsidR="00BD4A2A">
        <w:t>.</w:t>
      </w:r>
      <w:r w:rsidR="00460BC4">
        <w:t xml:space="preserve"> </w:t>
      </w:r>
    </w:p>
    <w:p w:rsidR="00BD4A2A" w:rsidRPr="00460BC4" w:rsidRDefault="00460BC4" w:rsidP="00460BC4">
      <w:pPr>
        <w:spacing w:after="180" w:line="270" w:lineRule="atLeast"/>
        <w:rPr>
          <w:i/>
        </w:rPr>
      </w:pPr>
      <w:r>
        <w:t xml:space="preserve">The global horizon scan will include a comprehensive review </w:t>
      </w:r>
      <w:r w:rsidR="00BD4A2A" w:rsidRPr="00C9092A">
        <w:t>of inter</w:t>
      </w:r>
      <w:r w:rsidR="00BD4A2A">
        <w:t>national health funding systems and initiatives</w:t>
      </w:r>
      <w:r>
        <w:t>, identify international initiatives and innovations that may add val</w:t>
      </w:r>
      <w:r w:rsidR="00E0709E">
        <w:t>ue and insight into IHPA’s work</w:t>
      </w:r>
      <w:r w:rsidR="004B06D9">
        <w:t>,</w:t>
      </w:r>
      <w:r w:rsidR="00E0709E">
        <w:t xml:space="preserve"> and</w:t>
      </w:r>
      <w:r>
        <w:t xml:space="preserve"> </w:t>
      </w:r>
      <w:proofErr w:type="gramStart"/>
      <w:r>
        <w:t>advise</w:t>
      </w:r>
      <w:proofErr w:type="gramEnd"/>
      <w:r>
        <w:t xml:space="preserve"> on the outcomes of funding initiatives that have been trialled overseas. A </w:t>
      </w:r>
      <w:proofErr w:type="gramStart"/>
      <w:r>
        <w:t>report which summarises the learning from this project</w:t>
      </w:r>
      <w:proofErr w:type="gramEnd"/>
      <w:r>
        <w:t xml:space="preserve"> will be finalised in early 2019 and will inform the </w:t>
      </w:r>
      <w:r w:rsidR="004D6740" w:rsidRPr="004177E8">
        <w:t>Pricing Framework Consultation Paper</w:t>
      </w:r>
      <w:r w:rsidRPr="004177E8">
        <w:t xml:space="preserve"> 20</w:t>
      </w:r>
      <w:r w:rsidR="005939A3">
        <w:t>20</w:t>
      </w:r>
      <w:r w:rsidRPr="004177E8">
        <w:t>-2</w:t>
      </w:r>
      <w:r w:rsidR="005939A3">
        <w:t>1</w:t>
      </w:r>
      <w:r>
        <w:rPr>
          <w:i/>
        </w:rPr>
        <w:t>.</w:t>
      </w:r>
    </w:p>
    <w:tbl>
      <w:tblPr>
        <w:tblW w:w="9180"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180"/>
      </w:tblGrid>
      <w:tr w:rsidR="002A33A3" w:rsidRPr="009E2B11" w:rsidTr="00D56DCB">
        <w:trPr>
          <w:trHeight w:val="1194"/>
          <w:tblHeader/>
        </w:trPr>
        <w:tc>
          <w:tcPr>
            <w:tcW w:w="9180" w:type="dxa"/>
            <w:vAlign w:val="center"/>
          </w:tcPr>
          <w:p w:rsidR="002A33A3" w:rsidRPr="003D2B93" w:rsidRDefault="002A33A3" w:rsidP="00EC4988">
            <w:pPr>
              <w:pStyle w:val="Heading3"/>
              <w:spacing w:before="80" w:after="80"/>
              <w:ind w:left="720" w:hanging="720"/>
              <w:rPr>
                <w:sz w:val="25"/>
                <w:szCs w:val="25"/>
              </w:rPr>
            </w:pPr>
            <w:bookmarkStart w:id="207" w:name="_Toc487035328"/>
            <w:r w:rsidRPr="009E2B11">
              <w:rPr>
                <w:sz w:val="25"/>
                <w:szCs w:val="25"/>
              </w:rPr>
              <w:t>Consultation questions</w:t>
            </w:r>
            <w:bookmarkEnd w:id="207"/>
          </w:p>
          <w:p w:rsidR="00BD4A2A" w:rsidRPr="009E2B11" w:rsidRDefault="001647AE" w:rsidP="004177E8">
            <w:pPr>
              <w:pStyle w:val="ListParagraph"/>
              <w:framePr w:wrap="around"/>
            </w:pPr>
            <w:r>
              <w:t>W</w:t>
            </w:r>
            <w:r w:rsidR="00BD4A2A">
              <w:t xml:space="preserve">hat countries have </w:t>
            </w:r>
            <w:r w:rsidR="004177E8">
              <w:t>healthcare</w:t>
            </w:r>
            <w:r w:rsidR="00BD4A2A">
              <w:t xml:space="preserve"> </w:t>
            </w:r>
            <w:r>
              <w:t xml:space="preserve">purchasing </w:t>
            </w:r>
            <w:proofErr w:type="gramStart"/>
            <w:r>
              <w:t>systems which</w:t>
            </w:r>
            <w:proofErr w:type="gramEnd"/>
            <w:r w:rsidR="00F5303E">
              <w:t xml:space="preserve"> can</w:t>
            </w:r>
            <w:r w:rsidR="00BD4A2A">
              <w:t xml:space="preserve"> offer value in the Australian context and should be considered as part of</w:t>
            </w:r>
            <w:r>
              <w:t xml:space="preserve"> the global horizon scan</w:t>
            </w:r>
            <w:r w:rsidR="002A33A3" w:rsidRPr="009E2B11">
              <w:t>?</w:t>
            </w:r>
          </w:p>
        </w:tc>
      </w:tr>
    </w:tbl>
    <w:p w:rsidR="00DD441B" w:rsidRPr="00904C64" w:rsidRDefault="00DD441B" w:rsidP="002B3688">
      <w:pPr>
        <w:rPr>
          <w:rFonts w:eastAsia="Arial"/>
        </w:rPr>
      </w:pPr>
    </w:p>
    <w:p w:rsidR="002A33A3" w:rsidRPr="009E2B11" w:rsidRDefault="002A33A3" w:rsidP="00D56DCB">
      <w:pPr>
        <w:ind w:left="720"/>
      </w:pPr>
      <w:r w:rsidRPr="009E2B11">
        <w:br w:type="page"/>
      </w:r>
    </w:p>
    <w:p w:rsidR="002A33A3" w:rsidRDefault="002A33A3" w:rsidP="00EC4988">
      <w:pPr>
        <w:pStyle w:val="ihpa"/>
        <w:spacing w:line="270" w:lineRule="atLeast"/>
        <w:ind w:left="1077" w:hanging="1077"/>
      </w:pPr>
      <w:bookmarkStart w:id="208" w:name="_Toc487035329"/>
      <w:bookmarkStart w:id="209" w:name="_Toc513545965"/>
      <w:r>
        <w:t>Pricing and funding for safety and quality</w:t>
      </w:r>
      <w:bookmarkEnd w:id="208"/>
      <w:bookmarkEnd w:id="209"/>
    </w:p>
    <w:p w:rsidR="00D54FD5" w:rsidRDefault="00D54FD5" w:rsidP="00D54FD5">
      <w:pPr>
        <w:pStyle w:val="Heading2"/>
        <w:spacing w:line="270" w:lineRule="atLeast"/>
      </w:pPr>
      <w:bookmarkStart w:id="210" w:name="_Toc487035330"/>
      <w:r>
        <w:t xml:space="preserve">11.1 </w:t>
      </w:r>
      <w:bookmarkEnd w:id="210"/>
      <w:r>
        <w:t>Overview</w:t>
      </w:r>
    </w:p>
    <w:p w:rsidR="00D54FD5" w:rsidRPr="00B62608" w:rsidRDefault="00D54FD5" w:rsidP="00D54FD5">
      <w:bookmarkStart w:id="211" w:name="_Toc487035333"/>
      <w:r>
        <w:t xml:space="preserve">In </w:t>
      </w:r>
      <w:r w:rsidRPr="00B62608">
        <w:t xml:space="preserve">2017, </w:t>
      </w:r>
      <w:r>
        <w:t xml:space="preserve">all Australian governments signed the </w:t>
      </w:r>
      <w:r w:rsidRPr="00B62608">
        <w:t>Addendum to the N</w:t>
      </w:r>
      <w:r>
        <w:t xml:space="preserve">ational Health Reform Agreement (the Addendum). Through this, parties </w:t>
      </w:r>
      <w:r w:rsidRPr="00B62608">
        <w:t xml:space="preserve">committed to improve Australians’ health outcomes and decrease avoidable demand for public hospital services through reforms including the development and implementation of funding and pricing approaches for safety and quality. </w:t>
      </w:r>
    </w:p>
    <w:p w:rsidR="00D54FD5" w:rsidRDefault="00D54FD5" w:rsidP="00D54FD5">
      <w:r>
        <w:t xml:space="preserve">This requires </w:t>
      </w:r>
      <w:r w:rsidRPr="00B62608">
        <w:t xml:space="preserve">IHPA to </w:t>
      </w:r>
      <w:proofErr w:type="gramStart"/>
      <w:r w:rsidRPr="00B62608">
        <w:t>advise</w:t>
      </w:r>
      <w:proofErr w:type="gramEnd"/>
      <w:r w:rsidRPr="00B62608">
        <w:t xml:space="preserve"> on an option or options for a comprehensive and risk adjusted model to determine how funding and pricing could be used to improve patient outcomes across three key areas: sentinel events, hospital acquired complications and avoidable hospital readmissions.</w:t>
      </w:r>
    </w:p>
    <w:p w:rsidR="00D54FD5" w:rsidRDefault="00D54FD5" w:rsidP="00D54FD5">
      <w:r>
        <w:t xml:space="preserve">IHPA proposed options for integrating safety and quality into hospital and pricing and funding in the </w:t>
      </w:r>
      <w:r w:rsidRPr="0038468E">
        <w:t>Pricing Framework Consultation Paper 2017-18</w:t>
      </w:r>
      <w:r>
        <w:t xml:space="preserve">. </w:t>
      </w:r>
    </w:p>
    <w:p w:rsidR="00D54FD5" w:rsidRDefault="00D54FD5" w:rsidP="00D54FD5">
      <w:r>
        <w:t xml:space="preserve">Following consultation feedback and advice to the COAG Health Council, the implementation of pricing and funding for safety and quality </w:t>
      </w:r>
      <w:proofErr w:type="gramStart"/>
      <w:r>
        <w:t>has been rolled out</w:t>
      </w:r>
      <w:proofErr w:type="gramEnd"/>
      <w:r>
        <w:t xml:space="preserve"> on a staged basis.</w:t>
      </w:r>
    </w:p>
    <w:p w:rsidR="00D54FD5" w:rsidRDefault="00D54FD5" w:rsidP="00D54FD5">
      <w:pPr>
        <w:pStyle w:val="Heading2"/>
        <w:spacing w:line="270" w:lineRule="atLeast"/>
      </w:pPr>
      <w:r>
        <w:t>11.2 Sentinel events</w:t>
      </w:r>
      <w:bookmarkEnd w:id="211"/>
    </w:p>
    <w:p w:rsidR="00D54FD5" w:rsidRDefault="00D54FD5" w:rsidP="00D54FD5">
      <w:pPr>
        <w:spacing w:line="270" w:lineRule="atLeast"/>
      </w:pPr>
      <w:r>
        <w:t xml:space="preserve">Health ministers agreed on </w:t>
      </w:r>
      <w:r w:rsidR="0057010E">
        <w:t xml:space="preserve">a </w:t>
      </w:r>
      <w:hyperlink r:id="rId73" w:history="1">
        <w:r w:rsidRPr="009D5336">
          <w:rPr>
            <w:color w:val="008A00"/>
            <w:u w:val="single"/>
            <w:lang w:val="en"/>
          </w:rPr>
          <w:t>national set of eight sentinel events</w:t>
        </w:r>
      </w:hyperlink>
      <w:r>
        <w:t xml:space="preserve"> in 2002 (the Australian Sentinel Events List). Sentinel events </w:t>
      </w:r>
      <w:proofErr w:type="gramStart"/>
      <w:r>
        <w:t>are defined</w:t>
      </w:r>
      <w:proofErr w:type="gramEnd"/>
      <w:r>
        <w:t xml:space="preserve"> as “...adverse events that occur because of hospital system and process deficiencies, and which result in the death of, or serious harm to, a patient”. The establishment of sentinel event reporting arrangements aimed to facilitate a safe environment for patients by reducing the frequency of these events.</w:t>
      </w:r>
    </w:p>
    <w:p w:rsidR="00D54FD5" w:rsidRDefault="00D54FD5" w:rsidP="00D54FD5">
      <w:pPr>
        <w:spacing w:line="270" w:lineRule="atLeast"/>
        <w:ind w:right="-194"/>
      </w:pPr>
      <w:r>
        <w:t xml:space="preserve">As detailed in the </w:t>
      </w:r>
      <w:r w:rsidRPr="00276945">
        <w:t>Pricing Framework 2017-18</w:t>
      </w:r>
      <w:r>
        <w:t xml:space="preserve">, </w:t>
      </w:r>
      <w:r>
        <w:rPr>
          <w:rFonts w:cs="Arial"/>
        </w:rPr>
        <w:t xml:space="preserve">an </w:t>
      </w:r>
      <w:r w:rsidRPr="00134825">
        <w:rPr>
          <w:rFonts w:cs="Arial"/>
        </w:rPr>
        <w:t>episode of ca</w:t>
      </w:r>
      <w:r>
        <w:rPr>
          <w:rFonts w:cs="Arial"/>
        </w:rPr>
        <w:t xml:space="preserve">re (across care streams) where </w:t>
      </w:r>
      <w:r>
        <w:rPr>
          <w:rFonts w:cs="Arial"/>
        </w:rPr>
        <w:br/>
      </w:r>
      <w:r w:rsidRPr="00134825">
        <w:rPr>
          <w:rFonts w:cs="Arial"/>
        </w:rPr>
        <w:t>a sentinel event occurs will not be funded in its entirety</w:t>
      </w:r>
      <w:r>
        <w:rPr>
          <w:rFonts w:cs="Arial"/>
        </w:rPr>
        <w:t xml:space="preserve"> from 1 July 2017</w:t>
      </w:r>
      <w:r>
        <w:t xml:space="preserve">, applying to hospitals where the services are funded on an activity basis and hospitals where services are block funded. </w:t>
      </w:r>
    </w:p>
    <w:p w:rsidR="00D54FD5" w:rsidRDefault="00D54FD5" w:rsidP="00D54FD5">
      <w:pPr>
        <w:spacing w:line="270" w:lineRule="atLeast"/>
      </w:pPr>
      <w:r>
        <w:t xml:space="preserve">For </w:t>
      </w:r>
      <w:r w:rsidR="00BC454D">
        <w:t xml:space="preserve">the </w:t>
      </w:r>
      <w:r>
        <w:t>N</w:t>
      </w:r>
      <w:r w:rsidR="00BC454D">
        <w:t xml:space="preserve">ational </w:t>
      </w:r>
      <w:r>
        <w:t>E</w:t>
      </w:r>
      <w:r w:rsidR="00BC454D">
        <w:t xml:space="preserve">fficient </w:t>
      </w:r>
      <w:r>
        <w:t>P</w:t>
      </w:r>
      <w:r w:rsidR="00BC454D">
        <w:t>rice 20</w:t>
      </w:r>
      <w:r>
        <w:t>19</w:t>
      </w:r>
      <w:r w:rsidR="00BC454D">
        <w:t>-20 (NEP19)</w:t>
      </w:r>
      <w:r>
        <w:t xml:space="preserve">, IHPA will continue to assign zero National Weighted Activity Unit (NWAU) for episodes with a sentinel event. </w:t>
      </w:r>
    </w:p>
    <w:p w:rsidR="00D54FD5" w:rsidRPr="009D5336" w:rsidRDefault="00D54FD5" w:rsidP="00D54FD5">
      <w:pPr>
        <w:spacing w:line="270" w:lineRule="atLeast"/>
        <w:ind w:right="89"/>
        <w:rPr>
          <w:rFonts w:cs="Arial"/>
        </w:rPr>
      </w:pPr>
      <w:r w:rsidRPr="00134825">
        <w:rPr>
          <w:rFonts w:cs="Arial"/>
        </w:rPr>
        <w:t xml:space="preserve">As sentinel events </w:t>
      </w:r>
      <w:proofErr w:type="gramStart"/>
      <w:r w:rsidRPr="00134825">
        <w:rPr>
          <w:rFonts w:cs="Arial"/>
        </w:rPr>
        <w:t>are not currently reported</w:t>
      </w:r>
      <w:proofErr w:type="gramEnd"/>
      <w:r w:rsidRPr="00134825">
        <w:rPr>
          <w:rFonts w:cs="Arial"/>
        </w:rPr>
        <w:t xml:space="preserve"> in national data sets, </w:t>
      </w:r>
      <w:r>
        <w:rPr>
          <w:rFonts w:cs="Arial"/>
        </w:rPr>
        <w:t xml:space="preserve">states and territories submit an additional data file identifying episodes where a sentinel event occurred. The </w:t>
      </w:r>
      <w:r w:rsidRPr="00166108">
        <w:rPr>
          <w:rFonts w:cs="Arial"/>
        </w:rPr>
        <w:t>Australian Commission on Safety and Quality in Health Care</w:t>
      </w:r>
      <w:r>
        <w:rPr>
          <w:rFonts w:cs="Arial"/>
        </w:rPr>
        <w:t xml:space="preserve"> (the Commission) is developing a data set specification for nationally consistent reporting of sentinel events in future years.</w:t>
      </w:r>
    </w:p>
    <w:p w:rsidR="00D54FD5" w:rsidRPr="006E65E4" w:rsidRDefault="00D54FD5" w:rsidP="00D54FD5">
      <w:pPr>
        <w:pStyle w:val="Heading3"/>
        <w:spacing w:line="270" w:lineRule="atLeast"/>
      </w:pPr>
      <w:bookmarkStart w:id="212" w:name="_Toc487035334"/>
      <w:r>
        <w:t>11.2</w:t>
      </w:r>
      <w:r w:rsidRPr="006E65E4">
        <w:t>.</w:t>
      </w:r>
      <w:r>
        <w:t>1</w:t>
      </w:r>
      <w:r w:rsidRPr="006E65E4">
        <w:t xml:space="preserve"> Review of the Sentinel Events List</w:t>
      </w:r>
      <w:bookmarkEnd w:id="212"/>
    </w:p>
    <w:p w:rsidR="00D54FD5" w:rsidRDefault="00D54FD5" w:rsidP="00D54FD5">
      <w:pPr>
        <w:spacing w:line="270" w:lineRule="atLeast"/>
      </w:pPr>
      <w:r>
        <w:t xml:space="preserve">The Commission has concluded its </w:t>
      </w:r>
      <w:r w:rsidRPr="00BC454D">
        <w:rPr>
          <w:szCs w:val="20"/>
        </w:rPr>
        <w:t>review of the Australian Sentinel Events List</w:t>
      </w:r>
      <w:r>
        <w:t xml:space="preserve">. The list is </w:t>
      </w:r>
      <w:r>
        <w:br/>
        <w:t xml:space="preserve">being refined based on clinical advice to ensure each sentinel event meets the definition and criteria of a sentinel event. Public consultation on the review concluded in </w:t>
      </w:r>
      <w:r w:rsidRPr="00C57ED6">
        <w:t>June</w:t>
      </w:r>
      <w:r>
        <w:t xml:space="preserve"> 2017</w:t>
      </w:r>
      <w:r w:rsidRPr="00C57ED6">
        <w:t>.</w:t>
      </w:r>
    </w:p>
    <w:p w:rsidR="00D54FD5" w:rsidRPr="009E6A10" w:rsidRDefault="00D54FD5" w:rsidP="00D54FD5">
      <w:pPr>
        <w:spacing w:line="270" w:lineRule="atLeast"/>
      </w:pPr>
      <w:r w:rsidRPr="009E6A10">
        <w:t xml:space="preserve">The draft </w:t>
      </w:r>
      <w:r>
        <w:t xml:space="preserve">Version 2 of the </w:t>
      </w:r>
      <w:r w:rsidRPr="009E6A10">
        <w:t xml:space="preserve">Australian </w:t>
      </w:r>
      <w:r>
        <w:t>Sentinel Events List</w:t>
      </w:r>
      <w:r w:rsidRPr="009E6A10">
        <w:t xml:space="preserve"> is </w:t>
      </w:r>
      <w:r>
        <w:t xml:space="preserve">currently under consideration by the </w:t>
      </w:r>
      <w:r>
        <w:br/>
        <w:t>COAG Health Council.</w:t>
      </w:r>
      <w:r w:rsidRPr="009E6A10">
        <w:t xml:space="preserve"> </w:t>
      </w:r>
      <w:r>
        <w:t>T</w:t>
      </w:r>
      <w:r w:rsidRPr="009E6A10">
        <w:t>he Commission is preparing a user guide, which will include case studies relating to each of the sentinel events</w:t>
      </w:r>
      <w:r>
        <w:t xml:space="preserve"> in the revised list</w:t>
      </w:r>
      <w:r w:rsidRPr="009E6A10">
        <w:t>.</w:t>
      </w:r>
    </w:p>
    <w:p w:rsidR="00D54FD5" w:rsidRDefault="00D54FD5" w:rsidP="00D54FD5">
      <w:pPr>
        <w:spacing w:line="270" w:lineRule="atLeast"/>
      </w:pPr>
      <w:r>
        <w:t xml:space="preserve">IHPA will consider how to implement any changes to the </w:t>
      </w:r>
      <w:r w:rsidRPr="009E6A10">
        <w:t xml:space="preserve">Australian </w:t>
      </w:r>
      <w:r>
        <w:t>Sentinel Events List</w:t>
      </w:r>
      <w:r w:rsidRPr="009E6A10">
        <w:t xml:space="preserve"> </w:t>
      </w:r>
      <w:r>
        <w:t>into the NEP and N</w:t>
      </w:r>
      <w:r w:rsidR="00BC454D">
        <w:t xml:space="preserve">ational </w:t>
      </w:r>
      <w:r>
        <w:t>E</w:t>
      </w:r>
      <w:r w:rsidR="00BC454D">
        <w:t xml:space="preserve">fficient </w:t>
      </w:r>
      <w:r>
        <w:t>C</w:t>
      </w:r>
      <w:r w:rsidR="00BC454D">
        <w:t>ost (NEC)</w:t>
      </w:r>
      <w:r>
        <w:t xml:space="preserve"> Determinations once the list </w:t>
      </w:r>
      <w:proofErr w:type="gramStart"/>
      <w:r>
        <w:t>has been approved</w:t>
      </w:r>
      <w:proofErr w:type="gramEnd"/>
      <w:r>
        <w:t>.</w:t>
      </w:r>
    </w:p>
    <w:p w:rsidR="00D54FD5" w:rsidRDefault="00D54FD5" w:rsidP="00D54FD5">
      <w:pPr>
        <w:pStyle w:val="Heading2"/>
        <w:spacing w:line="270" w:lineRule="atLeast"/>
      </w:pPr>
      <w:bookmarkStart w:id="213" w:name="_Toc487035335"/>
      <w:r>
        <w:t>11.3 Hospital acquired complications</w:t>
      </w:r>
      <w:bookmarkEnd w:id="213"/>
    </w:p>
    <w:p w:rsidR="00D54FD5" w:rsidRDefault="00D54FD5" w:rsidP="00D54FD5">
      <w:pPr>
        <w:spacing w:line="270" w:lineRule="atLeast"/>
      </w:pPr>
      <w:r>
        <w:t xml:space="preserve">Hospital acquired complications (HACs) are complications which occur during a hospital stay </w:t>
      </w:r>
      <w:r>
        <w:br/>
        <w:t xml:space="preserve">and for which clinical risk mitigation strategies may reduce (but not necessarily eliminate) the </w:t>
      </w:r>
      <w:r>
        <w:br/>
        <w:t xml:space="preserve">risk of that complication occurring. </w:t>
      </w:r>
    </w:p>
    <w:p w:rsidR="00D54FD5" w:rsidRDefault="00D54FD5" w:rsidP="00D54FD5">
      <w:pPr>
        <w:spacing w:line="270" w:lineRule="atLeast"/>
      </w:pPr>
      <w:r>
        <w:t xml:space="preserve">A </w:t>
      </w:r>
      <w:proofErr w:type="gramStart"/>
      <w:r>
        <w:t xml:space="preserve">list of 16 HACs was developed by a </w:t>
      </w:r>
      <w:hyperlink r:id="rId74" w:history="1">
        <w:r w:rsidRPr="00C367C2">
          <w:rPr>
            <w:rStyle w:val="Hyperlink"/>
            <w:color w:val="008542" w:themeColor="accent2"/>
            <w:szCs w:val="20"/>
          </w:rPr>
          <w:t>Joint Working Party</w:t>
        </w:r>
      </w:hyperlink>
      <w:r>
        <w:t xml:space="preserve"> of the Commission and IHPA</w:t>
      </w:r>
      <w:proofErr w:type="gramEnd"/>
      <w:r>
        <w:t xml:space="preserve">. </w:t>
      </w:r>
      <w:r>
        <w:br/>
        <w:t xml:space="preserve">The list and their definitions </w:t>
      </w:r>
      <w:proofErr w:type="gramStart"/>
      <w:r>
        <w:t>is</w:t>
      </w:r>
      <w:proofErr w:type="gramEnd"/>
      <w:r>
        <w:t xml:space="preserve"> available on the </w:t>
      </w:r>
      <w:hyperlink r:id="rId75" w:history="1">
        <w:r w:rsidRPr="00C367C2">
          <w:rPr>
            <w:rStyle w:val="Hyperlink"/>
            <w:color w:val="008542" w:themeColor="accent2"/>
            <w:szCs w:val="20"/>
          </w:rPr>
          <w:t>Commission’s website</w:t>
        </w:r>
      </w:hyperlink>
      <w:r>
        <w:t>. The Commission is responsible for the ongoing curation of the list to ensure it remains clinically relevant.</w:t>
      </w:r>
    </w:p>
    <w:p w:rsidR="00D54FD5" w:rsidRPr="006E65E4" w:rsidRDefault="00D54FD5" w:rsidP="00D54FD5">
      <w:pPr>
        <w:pStyle w:val="Heading3"/>
        <w:spacing w:line="270" w:lineRule="atLeast"/>
      </w:pPr>
      <w:r>
        <w:t>11.3</w:t>
      </w:r>
      <w:r w:rsidRPr="006E65E4">
        <w:t>.</w:t>
      </w:r>
      <w:r>
        <w:t>1</w:t>
      </w:r>
      <w:r w:rsidRPr="006E65E4">
        <w:t xml:space="preserve"> </w:t>
      </w:r>
      <w:r>
        <w:t>Introduction of the HAC Adjustment</w:t>
      </w:r>
    </w:p>
    <w:p w:rsidR="00D54FD5" w:rsidRDefault="00D54FD5" w:rsidP="00D54FD5">
      <w:pPr>
        <w:spacing w:line="270" w:lineRule="atLeast"/>
      </w:pPr>
      <w:r>
        <w:t xml:space="preserve">As detailed in the </w:t>
      </w:r>
      <w:r w:rsidRPr="00B67E97">
        <w:t>Pricing Framework 2018-19</w:t>
      </w:r>
      <w:r>
        <w:t xml:space="preserve">, funding </w:t>
      </w:r>
      <w:proofErr w:type="gramStart"/>
      <w:r>
        <w:t>will be reduced</w:t>
      </w:r>
      <w:proofErr w:type="gramEnd"/>
      <w:r>
        <w:t xml:space="preserve"> for any episode of admitted acute care where a HAC occurs from 1 July 2018. The reduction in funding reflects </w:t>
      </w:r>
      <w:r>
        <w:br/>
        <w:t xml:space="preserve">the incremental cost of the HAC, which is the additional cost of providing hospital care that is attributable to the HAC. This approach recognises that the presence of a HAC increases the complexity of an episode of care or the length of stay, driving an increase in the cost of care. </w:t>
      </w:r>
    </w:p>
    <w:p w:rsidR="00D54FD5" w:rsidRDefault="00D54FD5" w:rsidP="00D54FD5">
      <w:pPr>
        <w:spacing w:line="270" w:lineRule="atLeast"/>
      </w:pPr>
      <w:r>
        <w:t xml:space="preserve">The HAC funding approach incorporates a risk adjustment model that assigns individual patient episodes with a HAC to a low, medium or high complexity score. This complexity score is used to adjust the funding reduction for an episode containing a HAC </w:t>
      </w:r>
      <w:proofErr w:type="gramStart"/>
      <w:r>
        <w:t>on the basis of</w:t>
      </w:r>
      <w:proofErr w:type="gramEnd"/>
      <w:r>
        <w:t xml:space="preserve"> the risk of that patient acquiring a HAC. Each HAC is separately risk adjusted based on risk factors including patient age, gender, diagnosis related group type (medical, surgical, other), major diagnostic category, </w:t>
      </w:r>
      <w:proofErr w:type="spellStart"/>
      <w:r>
        <w:t>Charlson</w:t>
      </w:r>
      <w:proofErr w:type="spellEnd"/>
      <w:r>
        <w:t xml:space="preserve"> score</w:t>
      </w:r>
      <w:r>
        <w:rPr>
          <w:rStyle w:val="FootnoteReference"/>
        </w:rPr>
        <w:footnoteReference w:id="3"/>
      </w:r>
      <w:r>
        <w:t>, intensive care unit status, admission status and transfer status.</w:t>
      </w:r>
    </w:p>
    <w:p w:rsidR="00D54FD5" w:rsidRDefault="00D54FD5" w:rsidP="00D54FD5">
      <w:pPr>
        <w:spacing w:line="270" w:lineRule="atLeast"/>
      </w:pPr>
      <w:r>
        <w:t xml:space="preserve">Further information on the HAC funding approach is included in the </w:t>
      </w:r>
      <w:hyperlink r:id="rId76" w:history="1">
        <w:r>
          <w:rPr>
            <w:rStyle w:val="Hyperlink"/>
            <w:color w:val="008542" w:themeColor="accent2"/>
            <w:szCs w:val="20"/>
          </w:rPr>
          <w:t>NEP</w:t>
        </w:r>
        <w:r w:rsidRPr="006E5B4D">
          <w:rPr>
            <w:rStyle w:val="Hyperlink"/>
            <w:color w:val="008542" w:themeColor="accent2"/>
            <w:szCs w:val="20"/>
          </w:rPr>
          <w:t>18 Determination</w:t>
        </w:r>
      </w:hyperlink>
      <w:r>
        <w:t xml:space="preserve"> and the </w:t>
      </w:r>
      <w:hyperlink r:id="rId77" w:history="1">
        <w:r w:rsidRPr="006E5B4D">
          <w:rPr>
            <w:rStyle w:val="Hyperlink"/>
            <w:color w:val="008542" w:themeColor="accent2"/>
            <w:szCs w:val="20"/>
          </w:rPr>
          <w:t>National Pricing Model Technical Specifications 2018-19</w:t>
        </w:r>
      </w:hyperlink>
      <w:r>
        <w:t>.</w:t>
      </w:r>
    </w:p>
    <w:p w:rsidR="00D54FD5" w:rsidRDefault="00D54FD5" w:rsidP="00D54FD5">
      <w:pPr>
        <w:spacing w:line="270" w:lineRule="atLeast"/>
      </w:pPr>
      <w:bookmarkStart w:id="214" w:name="_Toc487035339"/>
      <w:r>
        <w:t>For NEP19, IHPA will continue to implement the HAC Adjustment.</w:t>
      </w:r>
    </w:p>
    <w:p w:rsidR="00D54FD5" w:rsidRDefault="00D54FD5" w:rsidP="00D54FD5">
      <w:pPr>
        <w:spacing w:line="270" w:lineRule="atLeast"/>
      </w:pPr>
      <w:r>
        <w:t xml:space="preserve">The HAC Adjustment is just one element to a range of policies agreed to by Australian governments to improve safety and quality in public hospitals. For example, the Commission </w:t>
      </w:r>
      <w:r>
        <w:br/>
        <w:t xml:space="preserve">has developed </w:t>
      </w:r>
      <w:hyperlink r:id="rId78" w:history="1">
        <w:r w:rsidRPr="003624CB">
          <w:rPr>
            <w:rStyle w:val="Hyperlink"/>
            <w:color w:val="008542" w:themeColor="accent2"/>
            <w:szCs w:val="20"/>
          </w:rPr>
          <w:t>a range of tools</w:t>
        </w:r>
      </w:hyperlink>
      <w:r>
        <w:t xml:space="preserve"> to support local monitoring of HACs and quality improvement strategies. These include specifications and groupers that services can download and use to monitor HACs using their administrative data. It also includes the HACs Information Kit, which outlines activities that services can implement in order to minimise the occurrence of HACs.</w:t>
      </w:r>
    </w:p>
    <w:p w:rsidR="00D54FD5" w:rsidRDefault="00D54FD5" w:rsidP="00D54FD5">
      <w:pPr>
        <w:spacing w:line="270" w:lineRule="atLeast"/>
      </w:pPr>
      <w:r w:rsidRPr="004A250B">
        <w:t>Together with the</w:t>
      </w:r>
      <w:r>
        <w:t xml:space="preserve"> Commission</w:t>
      </w:r>
      <w:r w:rsidRPr="004A250B">
        <w:t xml:space="preserve">, IHPA has </w:t>
      </w:r>
      <w:r>
        <w:t xml:space="preserve">also </w:t>
      </w:r>
      <w:r w:rsidRPr="004A250B">
        <w:t xml:space="preserve">developed </w:t>
      </w:r>
      <w:r>
        <w:t xml:space="preserve">an </w:t>
      </w:r>
      <w:hyperlink r:id="rId79" w:history="1">
        <w:r w:rsidRPr="00721C7D">
          <w:rPr>
            <w:rStyle w:val="Hyperlink"/>
            <w:color w:val="008542" w:themeColor="accent2"/>
            <w:szCs w:val="20"/>
          </w:rPr>
          <w:t>animation</w:t>
        </w:r>
      </w:hyperlink>
      <w:r>
        <w:t xml:space="preserve"> </w:t>
      </w:r>
      <w:r w:rsidRPr="004A250B">
        <w:t>to explain the secondary uses of patient medical records. It aims to encourage clear, accurate and complete documentation in patient medical records.</w:t>
      </w:r>
      <w:r>
        <w:t xml:space="preserve"> IHPA is also in the process of developing a mobile application to provide support to clinical staff in correct clinical documentation in medical records.</w:t>
      </w:r>
    </w:p>
    <w:p w:rsidR="00D54FD5" w:rsidRDefault="00D54FD5" w:rsidP="00D54FD5">
      <w:pPr>
        <w:spacing w:line="270" w:lineRule="atLeast"/>
      </w:pPr>
      <w:r>
        <w:t xml:space="preserve">The HACs list </w:t>
      </w:r>
      <w:proofErr w:type="gramStart"/>
      <w:r>
        <w:t>will be reviewed</w:t>
      </w:r>
      <w:proofErr w:type="gramEnd"/>
      <w:r>
        <w:t xml:space="preserve"> regularly. The Commission’s website will provide information on this work including opportunities for public feedback on refinements to the HAC list.</w:t>
      </w:r>
    </w:p>
    <w:p w:rsidR="00D54FD5" w:rsidRPr="00603FF8" w:rsidRDefault="00D54FD5" w:rsidP="00D54FD5">
      <w:pPr>
        <w:pStyle w:val="Heading2"/>
      </w:pPr>
      <w:bookmarkStart w:id="215" w:name="_Toc513465385"/>
      <w:bookmarkEnd w:id="214"/>
      <w:r>
        <w:t>1</w:t>
      </w:r>
      <w:r w:rsidRPr="00603FF8">
        <w:t>1.</w:t>
      </w:r>
      <w:r>
        <w:t>4</w:t>
      </w:r>
      <w:r w:rsidRPr="00603FF8">
        <w:t xml:space="preserve"> Avoidable readmissions</w:t>
      </w:r>
      <w:bookmarkEnd w:id="215"/>
    </w:p>
    <w:p w:rsidR="00D54FD5" w:rsidRDefault="00D54FD5" w:rsidP="00D54FD5">
      <w:r>
        <w:t xml:space="preserve">Unplanned hospital readmissions are a measure of potential issues with the quality, continuity and integration of care provided to patients during or subsequent to their original hospital admission, referred to throughout this paper as the ‘index admission’. Reducing unplanned readmissions is desirable from a patient quality of care perspective, as well as from the perspective of avoiding unnecessary costs. </w:t>
      </w:r>
    </w:p>
    <w:p w:rsidR="00D54FD5" w:rsidRDefault="00D54FD5" w:rsidP="00D54FD5">
      <w:r>
        <w:t xml:space="preserve">Clause I74 of the Addendum requires IHPA to determine an appropriate pricing or funding </w:t>
      </w:r>
      <w:r>
        <w:br/>
        <w:t xml:space="preserve">model for avoidable hospital readmissions. </w:t>
      </w:r>
      <w:r w:rsidRPr="00B67E97">
        <w:t>No funding implementation date was set for this work.</w:t>
      </w:r>
    </w:p>
    <w:p w:rsidR="00D54FD5" w:rsidRDefault="00D54FD5" w:rsidP="00D54FD5">
      <w:r>
        <w:t xml:space="preserve">The funding or pricing approach </w:t>
      </w:r>
      <w:proofErr w:type="gramStart"/>
      <w:r>
        <w:t>is based</w:t>
      </w:r>
      <w:proofErr w:type="gramEnd"/>
      <w:r>
        <w:t xml:space="preserve"> on a list of avoidable hospital readmissions, including suitable condition-specific timeframes for each condition, to be developed by the Commission. The Commission has finalised the list of avoidable hospital readmissions and condition-specific </w:t>
      </w:r>
      <w:proofErr w:type="gramStart"/>
      <w:r>
        <w:t>intervals which</w:t>
      </w:r>
      <w:proofErr w:type="gramEnd"/>
      <w:r>
        <w:t xml:space="preserve"> are available on the </w:t>
      </w:r>
      <w:hyperlink r:id="rId80" w:history="1">
        <w:r w:rsidRPr="00E84834">
          <w:rPr>
            <w:rStyle w:val="Hyperlink"/>
            <w:color w:val="008542" w:themeColor="accent2"/>
            <w:szCs w:val="20"/>
          </w:rPr>
          <w:t>Commission’s website</w:t>
        </w:r>
      </w:hyperlink>
      <w:r>
        <w:t>.</w:t>
      </w:r>
    </w:p>
    <w:p w:rsidR="00D54FD5" w:rsidRPr="00EB2717" w:rsidRDefault="00D54FD5" w:rsidP="00D54FD5">
      <w:pPr>
        <w:pStyle w:val="Heading3"/>
      </w:pPr>
      <w:bookmarkStart w:id="216" w:name="_Toc487035340"/>
      <w:bookmarkStart w:id="217" w:name="_Toc513465386"/>
      <w:r w:rsidRPr="00EB2717">
        <w:t>1</w:t>
      </w:r>
      <w:r>
        <w:t>1</w:t>
      </w:r>
      <w:r w:rsidRPr="00EB2717">
        <w:t>.</w:t>
      </w:r>
      <w:r>
        <w:t>4</w:t>
      </w:r>
      <w:r w:rsidRPr="00EB2717">
        <w:t xml:space="preserve">.1 </w:t>
      </w:r>
      <w:r>
        <w:t>Australian and international p</w:t>
      </w:r>
      <w:r w:rsidRPr="00EB2717">
        <w:t>olicy context of pricing and funding models to reduce avoidable hospital readmissions</w:t>
      </w:r>
      <w:bookmarkEnd w:id="216"/>
      <w:bookmarkEnd w:id="217"/>
    </w:p>
    <w:p w:rsidR="00D54FD5" w:rsidRDefault="00D54FD5" w:rsidP="00D54FD5">
      <w:r>
        <w:t xml:space="preserve">The objective of interventions targeting avoidable readmissions is to provide incentives for hospitals and clinicians to identify areas for quality improvement. This can include tackling issues such as the rate of complications and other adverse events arising during the index admission, as well as improving discharge planning, care coordination and the provision of health and other support services in the community. </w:t>
      </w:r>
    </w:p>
    <w:p w:rsidR="00D54FD5" w:rsidRDefault="00D54FD5" w:rsidP="00D54FD5">
      <w:proofErr w:type="gramStart"/>
      <w:r>
        <w:t>A wide range of non-financial interventions are</w:t>
      </w:r>
      <w:proofErr w:type="gramEnd"/>
      <w:r>
        <w:t xml:space="preserve"> in use in Australia and other countries to reduce avoidable hospital readmissions. This includes: </w:t>
      </w:r>
    </w:p>
    <w:p w:rsidR="00D54FD5" w:rsidRDefault="00D54FD5" w:rsidP="00D54FD5">
      <w:pPr>
        <w:pStyle w:val="ListParagraph"/>
        <w:framePr w:hSpace="0" w:wrap="auto" w:vAnchor="margin" w:hAnchor="text" w:xAlign="left" w:yAlign="inline"/>
        <w:numPr>
          <w:ilvl w:val="0"/>
          <w:numId w:val="26"/>
        </w:numPr>
      </w:pPr>
      <w:r>
        <w:t xml:space="preserve">Setting targets to reduce avoidable hospital readmissions; </w:t>
      </w:r>
    </w:p>
    <w:p w:rsidR="00D54FD5" w:rsidRDefault="00D54FD5" w:rsidP="00D54FD5">
      <w:pPr>
        <w:pStyle w:val="ListParagraph"/>
        <w:framePr w:hSpace="0" w:wrap="auto" w:vAnchor="margin" w:hAnchor="text" w:xAlign="left" w:yAlign="inline"/>
        <w:numPr>
          <w:ilvl w:val="0"/>
          <w:numId w:val="26"/>
        </w:numPr>
      </w:pPr>
      <w:r>
        <w:t xml:space="preserve">Providing benchmark information back to hospitals and clinicians on their rate and types of avoidable hospital readmissions; </w:t>
      </w:r>
    </w:p>
    <w:p w:rsidR="00D54FD5" w:rsidRDefault="00D54FD5" w:rsidP="00D54FD5">
      <w:pPr>
        <w:pStyle w:val="ListParagraph"/>
        <w:framePr w:hSpace="0" w:wrap="auto" w:vAnchor="margin" w:hAnchor="text" w:xAlign="left" w:yAlign="inline"/>
        <w:numPr>
          <w:ilvl w:val="0"/>
          <w:numId w:val="26"/>
        </w:numPr>
      </w:pPr>
      <w:r>
        <w:t>The introduction of care coordinators and nurse navigators who coordinate admission to hospital and facilitate discharge and linkages to community care for high needs patients;</w:t>
      </w:r>
    </w:p>
    <w:p w:rsidR="00D54FD5" w:rsidRDefault="00D54FD5" w:rsidP="00D54FD5">
      <w:pPr>
        <w:pStyle w:val="ListParagraph"/>
        <w:framePr w:hSpace="0" w:wrap="auto" w:vAnchor="margin" w:hAnchor="text" w:xAlign="left" w:yAlign="inline"/>
        <w:numPr>
          <w:ilvl w:val="0"/>
          <w:numId w:val="26"/>
        </w:numPr>
      </w:pPr>
      <w:r>
        <w:t>The establishment of learning communities and other improvement networks that share case studies about successful interventions and identify new opportunities for practice change and system improvement; and</w:t>
      </w:r>
    </w:p>
    <w:p w:rsidR="00D54FD5" w:rsidRDefault="00D54FD5" w:rsidP="00D54FD5">
      <w:pPr>
        <w:pStyle w:val="ListParagraph"/>
        <w:framePr w:hSpace="0" w:wrap="auto" w:vAnchor="margin" w:hAnchor="text" w:xAlign="left" w:yAlign="inline"/>
        <w:numPr>
          <w:ilvl w:val="0"/>
          <w:numId w:val="26"/>
        </w:numPr>
      </w:pPr>
      <w:proofErr w:type="gramStart"/>
      <w:r>
        <w:t>Public reporting on rates of either all-causes or specific types of avoidable hospital readmissions.</w:t>
      </w:r>
      <w:proofErr w:type="gramEnd"/>
      <w:r>
        <w:rPr>
          <w:rStyle w:val="FootnoteReference"/>
        </w:rPr>
        <w:footnoteReference w:id="4"/>
      </w:r>
      <w:r>
        <w:t xml:space="preserve">  </w:t>
      </w:r>
    </w:p>
    <w:p w:rsidR="00D54FD5" w:rsidRDefault="00D54FD5" w:rsidP="00D54FD5">
      <w:r>
        <w:t xml:space="preserve">IHPA recognises that pricing and funding approaches to reduce avoidable hospital readmissions should be part of a comprehensive strategy that also includes non-financial interventions such as those listed above. </w:t>
      </w:r>
    </w:p>
    <w:p w:rsidR="00D54FD5" w:rsidRDefault="00D54FD5" w:rsidP="00D54FD5">
      <w:r>
        <w:t xml:space="preserve">Funding approaches to avoidable hospital readmissions </w:t>
      </w:r>
      <w:proofErr w:type="gramStart"/>
      <w:r>
        <w:t>are also used</w:t>
      </w:r>
      <w:proofErr w:type="gramEnd"/>
      <w:r>
        <w:t xml:space="preserve"> extensively in other countries. Examples include:</w:t>
      </w:r>
    </w:p>
    <w:p w:rsidR="00D54FD5" w:rsidRDefault="00D54FD5" w:rsidP="00D54FD5">
      <w:pPr>
        <w:pStyle w:val="ListParagraph"/>
        <w:framePr w:hSpace="0" w:wrap="auto" w:vAnchor="margin" w:hAnchor="text" w:xAlign="left" w:yAlign="inline"/>
        <w:numPr>
          <w:ilvl w:val="0"/>
          <w:numId w:val="27"/>
        </w:numPr>
      </w:pPr>
      <w:r w:rsidRPr="003512D9">
        <w:rPr>
          <w:b/>
        </w:rPr>
        <w:t>Denmark</w:t>
      </w:r>
      <w:r>
        <w:t xml:space="preserve">: Hospital reimbursement </w:t>
      </w:r>
      <w:proofErr w:type="gramStart"/>
      <w:r>
        <w:t>may be reduced</w:t>
      </w:r>
      <w:proofErr w:type="gramEnd"/>
      <w:r>
        <w:t xml:space="preserve"> at a regional level for hospitals that increase their ‘treatment intensity’, measured as the sum of the D</w:t>
      </w:r>
      <w:r w:rsidR="006E2CB1">
        <w:t xml:space="preserve">iagnosis </w:t>
      </w:r>
      <w:r>
        <w:t>R</w:t>
      </w:r>
      <w:r w:rsidR="006E2CB1">
        <w:t xml:space="preserve">elated </w:t>
      </w:r>
      <w:r>
        <w:t>G</w:t>
      </w:r>
      <w:r w:rsidR="006E2CB1">
        <w:t>roup (DRG)</w:t>
      </w:r>
      <w:r>
        <w:t xml:space="preserve"> value divided by the total number of patients. This approach provides an indirect incentive to reduce readmissions. Some types of readmissions </w:t>
      </w:r>
      <w:proofErr w:type="gramStart"/>
      <w:r>
        <w:t>are also funded</w:t>
      </w:r>
      <w:proofErr w:type="gramEnd"/>
      <w:r>
        <w:t xml:space="preserve"> through block grants, again creating an indirect incentive to reduce readmissions.</w:t>
      </w:r>
    </w:p>
    <w:p w:rsidR="00D54FD5" w:rsidRDefault="00D54FD5" w:rsidP="00D54FD5">
      <w:pPr>
        <w:pStyle w:val="ListParagraph"/>
        <w:framePr w:hSpace="0" w:wrap="auto" w:vAnchor="margin" w:hAnchor="text" w:xAlign="left" w:yAlign="inline"/>
        <w:numPr>
          <w:ilvl w:val="0"/>
          <w:numId w:val="27"/>
        </w:numPr>
      </w:pPr>
      <w:r w:rsidRPr="000422B3">
        <w:rPr>
          <w:b/>
        </w:rPr>
        <w:t>Germany</w:t>
      </w:r>
      <w:r>
        <w:t xml:space="preserve">: Under Germany’s DRG funding model, readmissions </w:t>
      </w:r>
      <w:proofErr w:type="gramStart"/>
      <w:r>
        <w:t>are merged</w:t>
      </w:r>
      <w:proofErr w:type="gramEnd"/>
      <w:r>
        <w:t xml:space="preserve"> with the index admission for reimbursement purposes. The hospital </w:t>
      </w:r>
      <w:proofErr w:type="gramStart"/>
      <w:r>
        <w:t>is only paid</w:t>
      </w:r>
      <w:proofErr w:type="gramEnd"/>
      <w:r>
        <w:t xml:space="preserve"> for the ‘new’ merged index admission and readmission. This can change the payment for the index admission as </w:t>
      </w:r>
      <w:proofErr w:type="gramStart"/>
      <w:r>
        <w:t>diagnoses,</w:t>
      </w:r>
      <w:proofErr w:type="gramEnd"/>
      <w:r>
        <w:t xml:space="preserve"> procedures and length of stay associated with the readmission are included and may result in a reclassification with a higher payment for the merged admissions than the index admission alone. There is no separate payment for the readmission. </w:t>
      </w:r>
    </w:p>
    <w:p w:rsidR="00D54FD5" w:rsidRDefault="00D54FD5" w:rsidP="00D54FD5">
      <w:pPr>
        <w:pStyle w:val="ListParagraph"/>
        <w:framePr w:hSpace="0" w:wrap="auto" w:vAnchor="margin" w:hAnchor="text" w:xAlign="left" w:yAlign="inline"/>
        <w:numPr>
          <w:ilvl w:val="0"/>
          <w:numId w:val="27"/>
        </w:numPr>
      </w:pPr>
      <w:r w:rsidRPr="00AD650D">
        <w:rPr>
          <w:b/>
        </w:rPr>
        <w:t>England</w:t>
      </w:r>
      <w:r>
        <w:t xml:space="preserve">: In </w:t>
      </w:r>
      <w:proofErr w:type="gramStart"/>
      <w:r>
        <w:t>2011</w:t>
      </w:r>
      <w:proofErr w:type="gramEnd"/>
      <w:r>
        <w:t xml:space="preserve"> a policy of non-payment of any readmissions occurring within 30 days of discharge from an elective admission was implemented. Since </w:t>
      </w:r>
      <w:proofErr w:type="gramStart"/>
      <w:r>
        <w:t>2012</w:t>
      </w:r>
      <w:proofErr w:type="gramEnd"/>
      <w:r>
        <w:t xml:space="preserve"> this policy has been modified to use locally set benchmark rates of hospital readmissions, with </w:t>
      </w:r>
      <w:r w:rsidR="006E2CB1">
        <w:br/>
      </w:r>
      <w:r>
        <w:t xml:space="preserve">non-payment applying to readmissions above hospital-specific readmission rates. </w:t>
      </w:r>
      <w:r w:rsidR="006E2CB1">
        <w:br/>
      </w:r>
      <w:r>
        <w:t xml:space="preserve">The implementation of this policy at local level also involves a clinical review process </w:t>
      </w:r>
      <w:r w:rsidR="006E2CB1">
        <w:br/>
      </w:r>
      <w:r>
        <w:t xml:space="preserve">to determine the </w:t>
      </w:r>
      <w:proofErr w:type="spellStart"/>
      <w:r>
        <w:t>avoidability</w:t>
      </w:r>
      <w:proofErr w:type="spellEnd"/>
      <w:r>
        <w:t xml:space="preserve"> of the readmission. </w:t>
      </w:r>
    </w:p>
    <w:p w:rsidR="00D54FD5" w:rsidRPr="00CB508F" w:rsidRDefault="00D54FD5" w:rsidP="00D54FD5">
      <w:pPr>
        <w:pStyle w:val="ListParagraph"/>
        <w:framePr w:hSpace="0" w:wrap="auto" w:vAnchor="margin" w:hAnchor="text" w:xAlign="left" w:yAlign="inline"/>
        <w:numPr>
          <w:ilvl w:val="0"/>
          <w:numId w:val="27"/>
        </w:numPr>
      </w:pPr>
      <w:r w:rsidRPr="00E36CDA">
        <w:rPr>
          <w:b/>
        </w:rPr>
        <w:t>United States</w:t>
      </w:r>
      <w:r>
        <w:t xml:space="preserve"> (Medicare population): The Hospital Readmission Risk Reduction Program for US Medicare patients also relies on </w:t>
      </w:r>
      <w:proofErr w:type="gramStart"/>
      <w:r>
        <w:t>benchmarks which</w:t>
      </w:r>
      <w:proofErr w:type="gramEnd"/>
      <w:r>
        <w:t xml:space="preserve"> are determined as expected risk-adjusted readmission rates for each hospital. Hospitals with readmission levels higher than their benchmark rate are financially penalised by a fixed percentage amount across all their admitted patient episodes (1% in 2013, 2% in 2014 and 3% in 2015). Conditions selected for inclusion in the program are based on the primary discharge diagnosis</w:t>
      </w:r>
      <w:r>
        <w:rPr>
          <w:rStyle w:val="FootnoteReference"/>
        </w:rPr>
        <w:footnoteReference w:id="5"/>
      </w:r>
      <w:r w:rsidRPr="007538D9">
        <w:rPr>
          <w:vertAlign w:val="superscript"/>
        </w:rPr>
        <w:t>,</w:t>
      </w:r>
      <w:r>
        <w:rPr>
          <w:vertAlign w:val="superscript"/>
        </w:rPr>
        <w:t xml:space="preserve"> </w:t>
      </w:r>
      <w:r>
        <w:rPr>
          <w:rStyle w:val="FootnoteReference"/>
        </w:rPr>
        <w:footnoteReference w:id="6"/>
      </w:r>
    </w:p>
    <w:p w:rsidR="00D54FD5" w:rsidRPr="006871C7" w:rsidRDefault="00D54FD5" w:rsidP="00D54FD5">
      <w:pPr>
        <w:pStyle w:val="Heading3"/>
      </w:pPr>
      <w:bookmarkStart w:id="218" w:name="_Toc487035342"/>
      <w:bookmarkStart w:id="219" w:name="_Toc513465387"/>
      <w:r>
        <w:t>1</w:t>
      </w:r>
      <w:r w:rsidRPr="006871C7">
        <w:t>1.</w:t>
      </w:r>
      <w:r>
        <w:t>4</w:t>
      </w:r>
      <w:r w:rsidRPr="006871C7">
        <w:t>.2 Definitional approach and list of avoidable hospital readmissions</w:t>
      </w:r>
      <w:bookmarkEnd w:id="218"/>
      <w:bookmarkEnd w:id="219"/>
    </w:p>
    <w:p w:rsidR="00D54FD5" w:rsidRPr="00B62608" w:rsidRDefault="00D54FD5" w:rsidP="00D54FD5">
      <w:r>
        <w:t>IHPA and the Commission commenced work on the development of an Australian list of avoidable hospital readmissions in response to a Ministerial Direction issued to IHPA in August 2016. This</w:t>
      </w:r>
      <w:r w:rsidRPr="00B62608">
        <w:t xml:space="preserve"> Ministerial Direction specified that an avoidable hospital readmission was a readmission to hospital:</w:t>
      </w:r>
    </w:p>
    <w:p w:rsidR="00D54FD5" w:rsidRDefault="00D54FD5" w:rsidP="00D54FD5">
      <w:pPr>
        <w:ind w:left="737"/>
      </w:pPr>
      <w:proofErr w:type="gramStart"/>
      <w:r w:rsidRPr="00B62608">
        <w:rPr>
          <w:i/>
        </w:rPr>
        <w:t>For a condition or conditions arising from complications of the management of the original condition</w:t>
      </w:r>
      <w:r w:rsidRPr="00B62608">
        <w:t>.</w:t>
      </w:r>
      <w:proofErr w:type="gramEnd"/>
    </w:p>
    <w:p w:rsidR="00D54FD5" w:rsidRDefault="00D54FD5" w:rsidP="00D54FD5">
      <w:r>
        <w:t xml:space="preserve">This definition formed the basis of </w:t>
      </w:r>
      <w:proofErr w:type="gramStart"/>
      <w:r>
        <w:t>the Australian Health Ministers’ Advisory Council’s (AHMAC’s)</w:t>
      </w:r>
      <w:proofErr w:type="gramEnd"/>
      <w:r>
        <w:t xml:space="preserve"> request to the Commission to develop:</w:t>
      </w:r>
    </w:p>
    <w:p w:rsidR="00D54FD5" w:rsidRDefault="00D54FD5" w:rsidP="00D54FD5">
      <w:pPr>
        <w:ind w:left="737"/>
        <w:rPr>
          <w:i/>
        </w:rPr>
      </w:pPr>
      <w:r>
        <w:rPr>
          <w:i/>
        </w:rPr>
        <w:t xml:space="preserve">A list of clinical conditions that arise from complications of the management of the original condition, that can be considered avoidable hospital readmissions, including identifying suitable condition-specific timeframes for each of the identified conditions. </w:t>
      </w:r>
    </w:p>
    <w:p w:rsidR="00D54FD5" w:rsidRDefault="00D54FD5" w:rsidP="00D54FD5">
      <w:r>
        <w:t xml:space="preserve">This focus on readmissions arising from </w:t>
      </w:r>
      <w:r w:rsidRPr="0024407B">
        <w:rPr>
          <w:u w:val="single"/>
        </w:rPr>
        <w:t>complications</w:t>
      </w:r>
      <w:r>
        <w:t xml:space="preserve"> experienced in the index admission resulted in the Commission including many conditions that overlap with HACs in its list of avoidable hospital readmission conditions. To develop its list, the Commission undertook cycles of analysis and clinical review using the Admitted Patient Care National Minimum Data Set to identify avoidable readmissions. The criteria used by the Commission were that clinical conditions had to be:</w:t>
      </w:r>
    </w:p>
    <w:p w:rsidR="00D54FD5" w:rsidRDefault="00D54FD5" w:rsidP="00D54FD5">
      <w:pPr>
        <w:pStyle w:val="ListParagraph"/>
        <w:framePr w:hSpace="0" w:wrap="auto" w:vAnchor="margin" w:hAnchor="text" w:xAlign="left" w:yAlign="inline"/>
        <w:numPr>
          <w:ilvl w:val="0"/>
          <w:numId w:val="19"/>
        </w:numPr>
      </w:pPr>
      <w:r w:rsidRPr="00893EFB">
        <w:rPr>
          <w:b/>
        </w:rPr>
        <w:t>Related</w:t>
      </w:r>
      <w:r>
        <w:t xml:space="preserve"> to the index admission;</w:t>
      </w:r>
    </w:p>
    <w:p w:rsidR="00D54FD5" w:rsidRDefault="00D54FD5" w:rsidP="00D54FD5">
      <w:pPr>
        <w:pStyle w:val="ListParagraph"/>
        <w:framePr w:hSpace="0" w:wrap="auto" w:vAnchor="margin" w:hAnchor="text" w:xAlign="left" w:yAlign="inline"/>
        <w:numPr>
          <w:ilvl w:val="0"/>
          <w:numId w:val="19"/>
        </w:numPr>
      </w:pPr>
      <w:r w:rsidRPr="00893EFB">
        <w:rPr>
          <w:b/>
        </w:rPr>
        <w:t>Avoidable</w:t>
      </w:r>
      <w:r>
        <w:t xml:space="preserve"> by improved clinical management in the index admission and/or suitable discharge planning and follow-up; and</w:t>
      </w:r>
    </w:p>
    <w:p w:rsidR="00D54FD5" w:rsidRDefault="00D54FD5" w:rsidP="00D54FD5">
      <w:pPr>
        <w:pStyle w:val="ListParagraph"/>
        <w:framePr w:hSpace="0" w:wrap="auto" w:vAnchor="margin" w:hAnchor="text" w:xAlign="left" w:yAlign="inline"/>
        <w:numPr>
          <w:ilvl w:val="0"/>
          <w:numId w:val="19"/>
        </w:numPr>
      </w:pPr>
      <w:r w:rsidRPr="00893EFB">
        <w:rPr>
          <w:b/>
        </w:rPr>
        <w:t>Measurable</w:t>
      </w:r>
      <w:r>
        <w:t xml:space="preserve"> through coded data generated from the patient medical record. </w:t>
      </w:r>
    </w:p>
    <w:p w:rsidR="00D54FD5" w:rsidRPr="0040177C" w:rsidRDefault="00D54FD5" w:rsidP="00D54FD5">
      <w:pPr>
        <w:rPr>
          <w:rStyle w:val="IntenseReference"/>
          <w:b w:val="0"/>
          <w:bCs w:val="0"/>
          <w:smallCaps w:val="0"/>
          <w:color w:val="auto"/>
          <w:spacing w:val="0"/>
          <w:u w:val="none"/>
        </w:rPr>
      </w:pPr>
      <w:r>
        <w:t xml:space="preserve">In June 2017, AHMAC approved the list of avoidable hospital readmissions developed by the Commission. </w:t>
      </w:r>
      <w:r w:rsidRPr="006E2CB1">
        <w:rPr>
          <w:rFonts w:ascii="Arial Bold" w:hAnsi="Arial Bold" w:cs="Arial Bold"/>
          <w:b/>
          <w:color w:val="008542" w:themeColor="accent2"/>
          <w:szCs w:val="22"/>
        </w:rPr>
        <w:t>Table 1</w:t>
      </w:r>
      <w:r>
        <w:t xml:space="preserve"> presents the AHMAC approved list of 11 avoidable hospital readmissions and readmission diagnoses, together with the condition-specific readmissions intervals (these intervals </w:t>
      </w:r>
      <w:proofErr w:type="gramStart"/>
      <w:r>
        <w:t>are further discussed</w:t>
      </w:r>
      <w:proofErr w:type="gramEnd"/>
      <w:r>
        <w:t xml:space="preserve"> in </w:t>
      </w:r>
      <w:r w:rsidRPr="00BF0312">
        <w:t xml:space="preserve">Section </w:t>
      </w:r>
      <w:r>
        <w:t>1</w:t>
      </w:r>
      <w:r w:rsidRPr="00BF0312">
        <w:t>1.</w:t>
      </w:r>
      <w:r>
        <w:t>4</w:t>
      </w:r>
      <w:r w:rsidRPr="00BF0312">
        <w:t>.4).</w:t>
      </w:r>
      <w:r>
        <w:t xml:space="preserve"> </w:t>
      </w:r>
      <w:r w:rsidRPr="00FA506E">
        <w:t>The first 10 avoidable hospital readmission conditions are also included in the HAC list. The ‘other’ avoidable hospital readmission conditions – constipation and nausea and vomiting – were included as they satisfied</w:t>
      </w:r>
      <w:r>
        <w:t xml:space="preserve"> the specified criteria and </w:t>
      </w:r>
      <w:r w:rsidRPr="005C144E">
        <w:t>they had</w:t>
      </w:r>
      <w:r>
        <w:t xml:space="preserve"> high prevalence rates among readmissions. </w:t>
      </w:r>
    </w:p>
    <w:p w:rsidR="00D54FD5" w:rsidRDefault="00D54FD5">
      <w:pPr>
        <w:spacing w:before="0" w:after="0" w:line="240" w:lineRule="auto"/>
        <w:rPr>
          <w:rFonts w:ascii="Arial Bold" w:hAnsi="Arial Bold" w:cs="Arial Bold"/>
          <w:b/>
          <w:color w:val="008542" w:themeColor="accent2"/>
          <w:szCs w:val="22"/>
        </w:rPr>
      </w:pPr>
      <w:r>
        <w:rPr>
          <w:rFonts w:ascii="Arial Bold" w:hAnsi="Arial Bold" w:cs="Arial Bold"/>
          <w:b/>
          <w:color w:val="008542" w:themeColor="accent2"/>
          <w:szCs w:val="22"/>
        </w:rPr>
        <w:br w:type="page"/>
      </w:r>
    </w:p>
    <w:p w:rsidR="00D54FD5" w:rsidRPr="007C561D" w:rsidRDefault="00D54FD5" w:rsidP="00D54FD5">
      <w:pPr>
        <w:spacing w:before="0" w:line="270" w:lineRule="atLeast"/>
        <w:ind w:left="-142"/>
        <w:jc w:val="both"/>
        <w:rPr>
          <w:rFonts w:ascii="Arial Bold" w:hAnsi="Arial Bold" w:cs="Arial Bold"/>
          <w:b/>
          <w:color w:val="008542" w:themeColor="accent2"/>
          <w:szCs w:val="22"/>
        </w:rPr>
      </w:pPr>
      <w:r w:rsidRPr="007C561D">
        <w:rPr>
          <w:rFonts w:ascii="Arial Bold" w:hAnsi="Arial Bold" w:cs="Arial Bold"/>
          <w:b/>
          <w:color w:val="008542" w:themeColor="accent2"/>
          <w:szCs w:val="22"/>
        </w:rPr>
        <w:t xml:space="preserve">Table </w:t>
      </w:r>
      <w:proofErr w:type="gramStart"/>
      <w:r w:rsidRPr="007C561D">
        <w:rPr>
          <w:rFonts w:ascii="Arial Bold" w:hAnsi="Arial Bold" w:cs="Arial Bold"/>
          <w:b/>
          <w:color w:val="008542" w:themeColor="accent2"/>
          <w:szCs w:val="22"/>
        </w:rPr>
        <w:t>1</w:t>
      </w:r>
      <w:proofErr w:type="gramEnd"/>
      <w:r w:rsidRPr="007C561D">
        <w:rPr>
          <w:rFonts w:ascii="Arial Bold" w:hAnsi="Arial Bold" w:cs="Arial Bold"/>
          <w:b/>
          <w:color w:val="008542" w:themeColor="accent2"/>
          <w:szCs w:val="22"/>
        </w:rPr>
        <w:tab/>
        <w:t xml:space="preserve">List of Avoidable Hospital Readmissions </w:t>
      </w:r>
    </w:p>
    <w:tbl>
      <w:tblPr>
        <w:tblW w:w="8755" w:type="dxa"/>
        <w:tblBorders>
          <w:top w:val="single" w:sz="4" w:space="0" w:color="008A00"/>
          <w:left w:val="single" w:sz="4" w:space="0" w:color="008A00"/>
          <w:bottom w:val="single" w:sz="4" w:space="0" w:color="008A00"/>
          <w:right w:val="single" w:sz="4" w:space="0" w:color="008A00"/>
          <w:insideH w:val="single" w:sz="4" w:space="0" w:color="008A00"/>
          <w:insideV w:val="single" w:sz="4" w:space="0" w:color="008A00"/>
        </w:tblBorders>
        <w:tblCellMar>
          <w:top w:w="40" w:type="dxa"/>
          <w:bottom w:w="40" w:type="dxa"/>
        </w:tblCellMar>
        <w:tblLook w:val="04A0" w:firstRow="1" w:lastRow="0" w:firstColumn="1" w:lastColumn="0" w:noHBand="0" w:noVBand="1"/>
      </w:tblPr>
      <w:tblGrid>
        <w:gridCol w:w="2441"/>
        <w:gridCol w:w="4613"/>
        <w:gridCol w:w="64"/>
        <w:gridCol w:w="1637"/>
      </w:tblGrid>
      <w:tr w:rsidR="00EC0678" w:rsidRPr="00D36BF0" w:rsidTr="00CA55A2">
        <w:trPr>
          <w:cantSplit/>
          <w:trHeight w:val="517"/>
        </w:trPr>
        <w:tc>
          <w:tcPr>
            <w:tcW w:w="2441" w:type="dxa"/>
            <w:shd w:val="clear" w:color="000000" w:fill="008A00"/>
            <w:noWrap/>
            <w:vAlign w:val="center"/>
            <w:hideMark/>
          </w:tcPr>
          <w:p w:rsidR="00EC0678" w:rsidRPr="00CA55A2" w:rsidRDefault="00EC0678" w:rsidP="00CA55A2">
            <w:pPr>
              <w:keepNext/>
              <w:widowControl w:val="0"/>
              <w:spacing w:before="0" w:after="0"/>
              <w:rPr>
                <w:b/>
                <w:color w:val="FFFFFF" w:themeColor="background1"/>
                <w:sz w:val="20"/>
              </w:rPr>
            </w:pPr>
            <w:bookmarkStart w:id="220" w:name="_Toc513465388"/>
            <w:r w:rsidRPr="00CA55A2">
              <w:rPr>
                <w:b/>
                <w:color w:val="FFFFFF" w:themeColor="background1"/>
                <w:sz w:val="20"/>
              </w:rPr>
              <w:t>Readmission condition</w:t>
            </w:r>
          </w:p>
        </w:tc>
        <w:tc>
          <w:tcPr>
            <w:tcW w:w="4613" w:type="dxa"/>
            <w:shd w:val="clear" w:color="000000" w:fill="008A00"/>
            <w:noWrap/>
            <w:vAlign w:val="center"/>
            <w:hideMark/>
          </w:tcPr>
          <w:p w:rsidR="00EC0678" w:rsidRPr="00CA55A2" w:rsidRDefault="00EC0678" w:rsidP="00CA55A2">
            <w:pPr>
              <w:keepNext/>
              <w:widowControl w:val="0"/>
              <w:spacing w:before="0" w:after="0"/>
              <w:rPr>
                <w:b/>
                <w:color w:val="FFFFFF" w:themeColor="background1"/>
                <w:sz w:val="20"/>
              </w:rPr>
            </w:pPr>
            <w:r w:rsidRPr="00CA55A2">
              <w:rPr>
                <w:b/>
                <w:color w:val="FFFFFF" w:themeColor="background1"/>
                <w:sz w:val="20"/>
              </w:rPr>
              <w:t>Readmission diagnosis</w:t>
            </w:r>
          </w:p>
        </w:tc>
        <w:tc>
          <w:tcPr>
            <w:tcW w:w="1701" w:type="dxa"/>
            <w:gridSpan w:val="2"/>
            <w:shd w:val="clear" w:color="000000" w:fill="008A00"/>
            <w:vAlign w:val="center"/>
          </w:tcPr>
          <w:p w:rsidR="00EC0678" w:rsidRPr="00CA55A2" w:rsidRDefault="00EC0678" w:rsidP="00CA55A2">
            <w:pPr>
              <w:keepNext/>
              <w:widowControl w:val="0"/>
              <w:spacing w:before="0" w:after="0"/>
              <w:jc w:val="center"/>
              <w:rPr>
                <w:b/>
                <w:color w:val="FFFFFF" w:themeColor="background1"/>
                <w:sz w:val="20"/>
              </w:rPr>
            </w:pPr>
            <w:r w:rsidRPr="00CA55A2">
              <w:rPr>
                <w:b/>
                <w:color w:val="FFFFFF" w:themeColor="background1"/>
                <w:sz w:val="20"/>
              </w:rPr>
              <w:t>Readmission interval</w:t>
            </w:r>
          </w:p>
        </w:tc>
      </w:tr>
      <w:tr w:rsidR="00A317FD" w:rsidRPr="00D36BF0" w:rsidTr="00CA55A2">
        <w:trPr>
          <w:cantSplit/>
          <w:trHeight w:val="250"/>
        </w:trPr>
        <w:tc>
          <w:tcPr>
            <w:tcW w:w="2441" w:type="dxa"/>
            <w:vMerge w:val="restart"/>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Pressure injury</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Stage III ulcer</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14 days</w:t>
            </w:r>
          </w:p>
        </w:tc>
      </w:tr>
      <w:tr w:rsidR="00A317FD" w:rsidRPr="00D36BF0" w:rsidTr="00CA55A2">
        <w:trPr>
          <w:cantSplit/>
          <w:trHeight w:val="197"/>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Stage IV ulcer</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7 days</w:t>
            </w:r>
          </w:p>
        </w:tc>
      </w:tr>
      <w:tr w:rsidR="00A317FD" w:rsidRPr="00D36BF0" w:rsidTr="00CA55A2">
        <w:trPr>
          <w:cantSplit/>
          <w:trHeight w:val="20"/>
        </w:trPr>
        <w:tc>
          <w:tcPr>
            <w:tcW w:w="2441" w:type="dxa"/>
            <w:vMerge w:val="restart"/>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Infection</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Unspecified decubitus and pressure area</w:t>
            </w:r>
          </w:p>
        </w:tc>
        <w:tc>
          <w:tcPr>
            <w:tcW w:w="1637" w:type="dxa"/>
            <w:vAlign w:val="center"/>
          </w:tcPr>
          <w:p w:rsidR="00A317FD" w:rsidRPr="00CA55A2" w:rsidRDefault="00A317FD" w:rsidP="00A317FD">
            <w:pPr>
              <w:keepNext/>
              <w:framePr w:hSpace="180" w:wrap="around" w:vAnchor="text" w:hAnchor="margin" w:x="108" w:y="119"/>
              <w:widowControl w:val="0"/>
              <w:spacing w:before="0" w:after="0" w:line="240" w:lineRule="auto"/>
              <w:jc w:val="center"/>
              <w:rPr>
                <w:sz w:val="20"/>
              </w:rPr>
            </w:pPr>
            <w:r w:rsidRPr="00CA55A2">
              <w:rPr>
                <w:sz w:val="20"/>
              </w:rPr>
              <w:t>14 days</w:t>
            </w:r>
          </w:p>
        </w:tc>
      </w:tr>
      <w:tr w:rsidR="00A317FD" w:rsidRPr="00D36BF0" w:rsidTr="00CA55A2">
        <w:trPr>
          <w:cantSplit/>
          <w:trHeight w:val="264"/>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Urinary tract infection</w:t>
            </w:r>
          </w:p>
        </w:tc>
        <w:tc>
          <w:tcPr>
            <w:tcW w:w="1637" w:type="dxa"/>
            <w:vAlign w:val="center"/>
          </w:tcPr>
          <w:p w:rsidR="00A317FD" w:rsidRPr="00CA55A2" w:rsidRDefault="00A317FD" w:rsidP="00A317FD">
            <w:pPr>
              <w:keepNext/>
              <w:framePr w:hSpace="180" w:wrap="around" w:vAnchor="text" w:hAnchor="margin" w:x="108" w:y="119"/>
              <w:widowControl w:val="0"/>
              <w:spacing w:before="0" w:after="0" w:line="240" w:lineRule="auto"/>
              <w:jc w:val="center"/>
              <w:rPr>
                <w:sz w:val="20"/>
              </w:rPr>
            </w:pPr>
            <w:r w:rsidRPr="00CA55A2">
              <w:rPr>
                <w:sz w:val="20"/>
              </w:rPr>
              <w:t>7 days</w:t>
            </w:r>
          </w:p>
        </w:tc>
      </w:tr>
      <w:tr w:rsidR="00A317FD" w:rsidRPr="00D36BF0" w:rsidTr="00CA55A2">
        <w:trPr>
          <w:cantSplit/>
          <w:trHeight w:val="325"/>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Surgical site infection</w:t>
            </w:r>
          </w:p>
        </w:tc>
        <w:tc>
          <w:tcPr>
            <w:tcW w:w="1637" w:type="dxa"/>
            <w:vAlign w:val="center"/>
          </w:tcPr>
          <w:p w:rsidR="00A317FD" w:rsidRPr="00CA55A2" w:rsidRDefault="00A317FD" w:rsidP="00A317FD">
            <w:pPr>
              <w:keepNext/>
              <w:framePr w:hSpace="180" w:wrap="around" w:vAnchor="text" w:hAnchor="margin" w:x="108" w:y="119"/>
              <w:widowControl w:val="0"/>
              <w:spacing w:before="0" w:after="0" w:line="240" w:lineRule="auto"/>
              <w:jc w:val="center"/>
              <w:rPr>
                <w:sz w:val="20"/>
              </w:rPr>
            </w:pPr>
            <w:r w:rsidRPr="00CA55A2">
              <w:rPr>
                <w:sz w:val="20"/>
              </w:rPr>
              <w:t>30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Pneumonia</w:t>
            </w:r>
          </w:p>
        </w:tc>
        <w:tc>
          <w:tcPr>
            <w:tcW w:w="1637" w:type="dxa"/>
            <w:vAlign w:val="center"/>
          </w:tcPr>
          <w:p w:rsidR="00A317FD" w:rsidRPr="00CA55A2" w:rsidRDefault="00A317FD" w:rsidP="00A317FD">
            <w:pPr>
              <w:keepNext/>
              <w:framePr w:hSpace="180" w:wrap="around" w:vAnchor="text" w:hAnchor="margin" w:x="108" w:y="119"/>
              <w:widowControl w:val="0"/>
              <w:spacing w:before="0" w:after="0" w:line="240" w:lineRule="auto"/>
              <w:jc w:val="center"/>
              <w:rPr>
                <w:sz w:val="20"/>
              </w:rPr>
            </w:pPr>
            <w:r w:rsidRPr="00CA55A2">
              <w:rPr>
                <w:sz w:val="20"/>
              </w:rPr>
              <w:t>7 days</w:t>
            </w:r>
          </w:p>
        </w:tc>
      </w:tr>
      <w:tr w:rsidR="00A317FD" w:rsidRPr="00D36BF0" w:rsidTr="00CA55A2">
        <w:trPr>
          <w:cantSplit/>
          <w:trHeight w:val="294"/>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Blood stream infection</w:t>
            </w:r>
          </w:p>
        </w:tc>
        <w:tc>
          <w:tcPr>
            <w:tcW w:w="1637" w:type="dxa"/>
            <w:vAlign w:val="center"/>
          </w:tcPr>
          <w:p w:rsidR="00A317FD" w:rsidRPr="00CA55A2" w:rsidRDefault="00A317FD" w:rsidP="00A317FD">
            <w:pPr>
              <w:keepNext/>
              <w:framePr w:hSpace="180" w:wrap="around" w:vAnchor="text" w:hAnchor="margin" w:x="108" w:y="119"/>
              <w:widowControl w:val="0"/>
              <w:spacing w:before="0" w:after="0" w:line="240" w:lineRule="auto"/>
              <w:jc w:val="center"/>
              <w:rPr>
                <w:sz w:val="20"/>
              </w:rPr>
            </w:pPr>
            <w:r w:rsidRPr="00CA55A2">
              <w:rPr>
                <w:sz w:val="20"/>
              </w:rPr>
              <w:t>2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Central line and peripheral line associated bloodstream infection</w:t>
            </w:r>
          </w:p>
        </w:tc>
        <w:tc>
          <w:tcPr>
            <w:tcW w:w="1637" w:type="dxa"/>
            <w:vAlign w:val="center"/>
          </w:tcPr>
          <w:p w:rsidR="00A317FD" w:rsidRPr="00CA55A2" w:rsidRDefault="00A317FD" w:rsidP="00A317FD">
            <w:pPr>
              <w:keepNext/>
              <w:framePr w:hSpace="180" w:wrap="around" w:vAnchor="text" w:hAnchor="margin" w:x="108" w:y="119"/>
              <w:widowControl w:val="0"/>
              <w:spacing w:before="0" w:after="0" w:line="240" w:lineRule="auto"/>
              <w:jc w:val="center"/>
              <w:rPr>
                <w:sz w:val="20"/>
              </w:rPr>
            </w:pPr>
            <w:r w:rsidRPr="00CA55A2">
              <w:rPr>
                <w:sz w:val="20"/>
              </w:rPr>
              <w:t>2 days</w:t>
            </w:r>
          </w:p>
        </w:tc>
      </w:tr>
      <w:tr w:rsidR="00A317FD" w:rsidRPr="00D36BF0" w:rsidTr="00CA55A2">
        <w:trPr>
          <w:cantSplit/>
          <w:trHeight w:val="3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Multi-resistant organism</w:t>
            </w:r>
          </w:p>
        </w:tc>
        <w:tc>
          <w:tcPr>
            <w:tcW w:w="1637" w:type="dxa"/>
            <w:vAlign w:val="center"/>
          </w:tcPr>
          <w:p w:rsidR="00A317FD" w:rsidRPr="00CA55A2" w:rsidRDefault="00A317FD" w:rsidP="00A317FD">
            <w:pPr>
              <w:keepNext/>
              <w:framePr w:hSpace="180" w:wrap="around" w:vAnchor="text" w:hAnchor="margin" w:x="108" w:y="119"/>
              <w:widowControl w:val="0"/>
              <w:spacing w:before="0" w:after="0" w:line="240" w:lineRule="auto"/>
              <w:jc w:val="center"/>
              <w:rPr>
                <w:sz w:val="20"/>
              </w:rPr>
            </w:pPr>
            <w:r w:rsidRPr="00CA55A2">
              <w:rPr>
                <w:sz w:val="20"/>
              </w:rPr>
              <w:t>90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Infection associated with prosthetic devices, implants and grafts in genital tract or urinary system</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30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Infection associated with peritoneal dialysis catheter</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 days</w:t>
            </w:r>
          </w:p>
        </w:tc>
      </w:tr>
      <w:tr w:rsidR="00A317FD" w:rsidRPr="00D36BF0" w:rsidTr="00CA55A2">
        <w:trPr>
          <w:cantSplit/>
          <w:trHeight w:val="37"/>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Gastrointestinal infections</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28 days</w:t>
            </w:r>
          </w:p>
        </w:tc>
      </w:tr>
      <w:tr w:rsidR="00A317FD" w:rsidRPr="00D36BF0" w:rsidTr="00CA55A2">
        <w:trPr>
          <w:cantSplit/>
          <w:trHeight w:val="20"/>
        </w:trPr>
        <w:tc>
          <w:tcPr>
            <w:tcW w:w="2441" w:type="dxa"/>
            <w:vMerge w:val="restart"/>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Surgical complications</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Postoperative haemorrhage/haematoma</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28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Surgical wound dehiscence</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28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Anastomotic leak</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28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Cardiac vascular graft failure</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28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Pain following surgery</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14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Other surgical complications</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28 days</w:t>
            </w:r>
          </w:p>
        </w:tc>
      </w:tr>
      <w:tr w:rsidR="00A317FD" w:rsidRPr="00D36BF0" w:rsidTr="00CA55A2">
        <w:trPr>
          <w:cantSplit/>
          <w:trHeight w:val="20"/>
        </w:trPr>
        <w:tc>
          <w:tcPr>
            <w:tcW w:w="2441" w:type="dxa"/>
            <w:vMerge w:val="restart"/>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Respiratory complications</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 xml:space="preserve">Respiratory failure including acute respiratory distress syndromes </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21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Aspiration pneumonia</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14 days</w:t>
            </w:r>
          </w:p>
        </w:tc>
      </w:tr>
      <w:tr w:rsidR="00A317FD" w:rsidRPr="00D36BF0" w:rsidTr="00CA55A2">
        <w:trPr>
          <w:cantSplit/>
          <w:trHeight w:val="20"/>
        </w:trPr>
        <w:tc>
          <w:tcPr>
            <w:tcW w:w="2441" w:type="dxa"/>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Venous thromboembolism</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Venous thromboembolism</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90 days</w:t>
            </w:r>
          </w:p>
        </w:tc>
      </w:tr>
      <w:tr w:rsidR="00A317FD" w:rsidRPr="00D36BF0" w:rsidTr="00CA55A2">
        <w:trPr>
          <w:cantSplit/>
          <w:trHeight w:val="20"/>
        </w:trPr>
        <w:tc>
          <w:tcPr>
            <w:tcW w:w="2441" w:type="dxa"/>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Renal failure</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Renal failure</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21 days</w:t>
            </w:r>
          </w:p>
        </w:tc>
      </w:tr>
      <w:tr w:rsidR="00A317FD" w:rsidRPr="00D36BF0" w:rsidTr="00CA55A2">
        <w:trPr>
          <w:cantSplit/>
          <w:trHeight w:val="20"/>
        </w:trPr>
        <w:tc>
          <w:tcPr>
            <w:tcW w:w="2441" w:type="dxa"/>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Gastrointestinal bleeding</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Gastrointestinal bleeding</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 days</w:t>
            </w:r>
          </w:p>
        </w:tc>
      </w:tr>
      <w:tr w:rsidR="00A317FD" w:rsidRPr="00D36BF0" w:rsidTr="00CA55A2">
        <w:trPr>
          <w:cantSplit/>
          <w:trHeight w:val="20"/>
        </w:trPr>
        <w:tc>
          <w:tcPr>
            <w:tcW w:w="2441" w:type="dxa"/>
            <w:vMerge w:val="restart"/>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Medication complications</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Drug related respiratory complications/depression</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2 days</w:t>
            </w:r>
          </w:p>
        </w:tc>
      </w:tr>
      <w:tr w:rsidR="00A317FD" w:rsidRPr="00D36BF0" w:rsidTr="00CA55A2">
        <w:trPr>
          <w:cantSplit/>
          <w:trHeight w:val="335"/>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Hypoglycaemia</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4 days</w:t>
            </w:r>
          </w:p>
        </w:tc>
      </w:tr>
      <w:tr w:rsidR="00A317FD" w:rsidRPr="00D36BF0" w:rsidTr="00CA55A2">
        <w:trPr>
          <w:cantSplit/>
          <w:trHeight w:val="20"/>
        </w:trPr>
        <w:tc>
          <w:tcPr>
            <w:tcW w:w="2441" w:type="dxa"/>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Delirium</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Delirium</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10 days</w:t>
            </w:r>
          </w:p>
        </w:tc>
      </w:tr>
      <w:tr w:rsidR="00A317FD" w:rsidRPr="00D36BF0" w:rsidTr="00CA55A2">
        <w:trPr>
          <w:cantSplit/>
          <w:trHeight w:val="20"/>
        </w:trPr>
        <w:tc>
          <w:tcPr>
            <w:tcW w:w="2441" w:type="dxa"/>
            <w:vMerge w:val="restart"/>
            <w:shd w:val="clear" w:color="auto" w:fill="auto"/>
            <w:noWrap/>
          </w:tcPr>
          <w:p w:rsidR="00A317FD" w:rsidRPr="00CA55A2" w:rsidRDefault="00A317FD" w:rsidP="00A317FD">
            <w:pPr>
              <w:pStyle w:val="ListParagraph"/>
              <w:keepNext/>
              <w:framePr w:hSpace="0" w:wrap="auto" w:vAnchor="margin" w:hAnchor="text" w:xAlign="left" w:yAlign="inline"/>
              <w:widowControl w:val="0"/>
              <w:numPr>
                <w:ilvl w:val="0"/>
                <w:numId w:val="20"/>
              </w:numPr>
              <w:spacing w:before="0" w:after="0"/>
              <w:rPr>
                <w:sz w:val="20"/>
              </w:rPr>
            </w:pPr>
            <w:r w:rsidRPr="00CA55A2">
              <w:rPr>
                <w:sz w:val="20"/>
              </w:rPr>
              <w:t>Cardiac complications</w:t>
            </w: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Heart failure and pulmonary oedema</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30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keepNext/>
              <w:widowControl w:val="0"/>
              <w:spacing w:before="0" w:after="0" w:line="240" w:lineRule="auto"/>
              <w:rPr>
                <w:sz w:val="20"/>
              </w:rPr>
            </w:pPr>
          </w:p>
        </w:tc>
        <w:tc>
          <w:tcPr>
            <w:tcW w:w="4677" w:type="dxa"/>
            <w:gridSpan w:val="2"/>
            <w:shd w:val="clear" w:color="auto" w:fill="auto"/>
            <w:noWrap/>
            <w:vAlign w:val="center"/>
          </w:tcPr>
          <w:p w:rsidR="00A317FD" w:rsidRPr="00CA55A2" w:rsidRDefault="00A317FD" w:rsidP="00A317FD">
            <w:pPr>
              <w:keepNext/>
              <w:widowControl w:val="0"/>
              <w:spacing w:before="0" w:after="0" w:line="240" w:lineRule="auto"/>
              <w:rPr>
                <w:sz w:val="20"/>
              </w:rPr>
            </w:pPr>
            <w:r w:rsidRPr="00CA55A2">
              <w:rPr>
                <w:sz w:val="20"/>
              </w:rPr>
              <w:t>Ventricular arrhythmias and cardiac arrest</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30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keepNext/>
              <w:spacing w:before="0" w:after="0" w:line="240" w:lineRule="auto"/>
              <w:rPr>
                <w:sz w:val="20"/>
              </w:rPr>
            </w:pPr>
          </w:p>
        </w:tc>
        <w:tc>
          <w:tcPr>
            <w:tcW w:w="4677" w:type="dxa"/>
            <w:gridSpan w:val="2"/>
            <w:shd w:val="clear" w:color="auto" w:fill="auto"/>
            <w:noWrap/>
            <w:vAlign w:val="center"/>
          </w:tcPr>
          <w:p w:rsidR="00A317FD" w:rsidRPr="00CA55A2" w:rsidRDefault="00A317FD" w:rsidP="00A317FD">
            <w:pPr>
              <w:keepNext/>
              <w:spacing w:before="0" w:after="0" w:line="240" w:lineRule="auto"/>
              <w:rPr>
                <w:sz w:val="20"/>
              </w:rPr>
            </w:pPr>
            <w:r w:rsidRPr="00CA55A2">
              <w:rPr>
                <w:sz w:val="20"/>
              </w:rPr>
              <w:t>Atrial tachycardia</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14 days</w:t>
            </w:r>
          </w:p>
        </w:tc>
      </w:tr>
      <w:tr w:rsidR="00A317FD" w:rsidRPr="00D36BF0" w:rsidTr="00CA55A2">
        <w:trPr>
          <w:cantSplit/>
          <w:trHeight w:val="20"/>
        </w:trPr>
        <w:tc>
          <w:tcPr>
            <w:tcW w:w="2441" w:type="dxa"/>
            <w:vMerge/>
            <w:shd w:val="clear" w:color="auto" w:fill="auto"/>
            <w:noWrap/>
          </w:tcPr>
          <w:p w:rsidR="00A317FD" w:rsidRPr="00CA55A2" w:rsidRDefault="00A317FD" w:rsidP="00A317FD">
            <w:pPr>
              <w:keepNext/>
              <w:spacing w:before="0" w:after="0" w:line="240" w:lineRule="auto"/>
              <w:rPr>
                <w:sz w:val="20"/>
              </w:rPr>
            </w:pPr>
          </w:p>
        </w:tc>
        <w:tc>
          <w:tcPr>
            <w:tcW w:w="4677" w:type="dxa"/>
            <w:gridSpan w:val="2"/>
            <w:shd w:val="clear" w:color="auto" w:fill="auto"/>
            <w:noWrap/>
            <w:vAlign w:val="center"/>
          </w:tcPr>
          <w:p w:rsidR="00A317FD" w:rsidRPr="00CA55A2" w:rsidRDefault="00A317FD" w:rsidP="00A317FD">
            <w:pPr>
              <w:keepNext/>
              <w:spacing w:before="0" w:after="0" w:line="240" w:lineRule="auto"/>
              <w:rPr>
                <w:sz w:val="20"/>
              </w:rPr>
            </w:pPr>
            <w:r w:rsidRPr="00CA55A2">
              <w:rPr>
                <w:sz w:val="20"/>
              </w:rPr>
              <w:t>Acute coronary syndrome including unstable angina, STEMI and NSTEMI</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30 days</w:t>
            </w:r>
          </w:p>
        </w:tc>
      </w:tr>
      <w:tr w:rsidR="00A317FD" w:rsidRPr="00D36BF0" w:rsidTr="00CA55A2">
        <w:trPr>
          <w:cantSplit/>
          <w:trHeight w:val="241"/>
        </w:trPr>
        <w:tc>
          <w:tcPr>
            <w:tcW w:w="2441" w:type="dxa"/>
            <w:vMerge w:val="restart"/>
            <w:shd w:val="clear" w:color="auto" w:fill="auto"/>
            <w:noWrap/>
          </w:tcPr>
          <w:p w:rsidR="00A317FD" w:rsidRPr="00CA55A2" w:rsidRDefault="00A317FD" w:rsidP="00A317FD">
            <w:pPr>
              <w:pStyle w:val="ListParagraph"/>
              <w:keepNext/>
              <w:framePr w:hSpace="0" w:wrap="auto" w:vAnchor="margin" w:hAnchor="text" w:xAlign="left" w:yAlign="inline"/>
              <w:numPr>
                <w:ilvl w:val="0"/>
                <w:numId w:val="20"/>
              </w:numPr>
              <w:spacing w:before="0" w:after="0"/>
              <w:rPr>
                <w:sz w:val="20"/>
              </w:rPr>
            </w:pPr>
            <w:r w:rsidRPr="00CA55A2">
              <w:rPr>
                <w:sz w:val="20"/>
              </w:rPr>
              <w:t>Other</w:t>
            </w:r>
          </w:p>
        </w:tc>
        <w:tc>
          <w:tcPr>
            <w:tcW w:w="4677" w:type="dxa"/>
            <w:gridSpan w:val="2"/>
            <w:shd w:val="clear" w:color="auto" w:fill="auto"/>
            <w:noWrap/>
            <w:vAlign w:val="center"/>
          </w:tcPr>
          <w:p w:rsidR="00A317FD" w:rsidRPr="00CA55A2" w:rsidRDefault="00A317FD" w:rsidP="00A317FD">
            <w:pPr>
              <w:spacing w:before="0" w:after="0" w:line="240" w:lineRule="auto"/>
              <w:rPr>
                <w:sz w:val="20"/>
              </w:rPr>
            </w:pPr>
            <w:r w:rsidRPr="00CA55A2">
              <w:rPr>
                <w:sz w:val="20"/>
              </w:rPr>
              <w:t>Constipation</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14 days</w:t>
            </w:r>
          </w:p>
        </w:tc>
      </w:tr>
      <w:tr w:rsidR="00A317FD" w:rsidRPr="00D36BF0" w:rsidTr="00CA55A2">
        <w:trPr>
          <w:cantSplit/>
          <w:trHeight w:val="255"/>
        </w:trPr>
        <w:tc>
          <w:tcPr>
            <w:tcW w:w="2441" w:type="dxa"/>
            <w:vMerge/>
            <w:shd w:val="clear" w:color="auto" w:fill="auto"/>
            <w:noWrap/>
          </w:tcPr>
          <w:p w:rsidR="00A317FD" w:rsidRPr="00CA55A2" w:rsidRDefault="00A317FD" w:rsidP="00A317FD">
            <w:pPr>
              <w:pStyle w:val="ListParagraph"/>
              <w:keepNext/>
              <w:framePr w:hSpace="0" w:wrap="auto" w:vAnchor="margin" w:hAnchor="text" w:xAlign="left" w:yAlign="inline"/>
              <w:numPr>
                <w:ilvl w:val="0"/>
                <w:numId w:val="20"/>
              </w:numPr>
              <w:spacing w:before="0" w:after="0"/>
              <w:rPr>
                <w:sz w:val="20"/>
              </w:rPr>
            </w:pPr>
          </w:p>
        </w:tc>
        <w:tc>
          <w:tcPr>
            <w:tcW w:w="4677" w:type="dxa"/>
            <w:gridSpan w:val="2"/>
            <w:shd w:val="clear" w:color="auto" w:fill="auto"/>
            <w:noWrap/>
            <w:vAlign w:val="center"/>
          </w:tcPr>
          <w:p w:rsidR="00A317FD" w:rsidRPr="00CA55A2" w:rsidRDefault="00A317FD" w:rsidP="00A317FD">
            <w:pPr>
              <w:spacing w:before="0" w:after="0" w:line="240" w:lineRule="auto"/>
              <w:rPr>
                <w:sz w:val="20"/>
              </w:rPr>
            </w:pPr>
            <w:r w:rsidRPr="00CA55A2">
              <w:rPr>
                <w:sz w:val="20"/>
              </w:rPr>
              <w:t>Nausea and vomiting</w:t>
            </w:r>
          </w:p>
        </w:tc>
        <w:tc>
          <w:tcPr>
            <w:tcW w:w="1637" w:type="dxa"/>
            <w:vAlign w:val="center"/>
          </w:tcPr>
          <w:p w:rsidR="00A317FD" w:rsidRPr="00CA55A2" w:rsidRDefault="00A317FD" w:rsidP="00A317FD">
            <w:pPr>
              <w:keepNext/>
              <w:widowControl w:val="0"/>
              <w:spacing w:before="0" w:after="0" w:line="240" w:lineRule="auto"/>
              <w:jc w:val="center"/>
              <w:rPr>
                <w:sz w:val="20"/>
              </w:rPr>
            </w:pPr>
            <w:r w:rsidRPr="00CA55A2">
              <w:rPr>
                <w:sz w:val="20"/>
              </w:rPr>
              <w:t>7 days</w:t>
            </w:r>
          </w:p>
        </w:tc>
      </w:tr>
    </w:tbl>
    <w:p w:rsidR="00D54FD5" w:rsidRPr="00FC0F88" w:rsidRDefault="00D54FD5" w:rsidP="00D54FD5">
      <w:pPr>
        <w:spacing w:before="0" w:after="0" w:line="240" w:lineRule="auto"/>
        <w:rPr>
          <w:rFonts w:asciiTheme="minorHAnsi" w:hAnsiTheme="minorHAnsi" w:cstheme="minorHAnsi"/>
          <w:b/>
          <w:bCs/>
          <w:smallCaps/>
          <w:color w:val="008542" w:themeColor="accent2"/>
          <w:spacing w:val="5"/>
          <w:u w:val="single"/>
        </w:rPr>
      </w:pPr>
      <w:r>
        <w:br w:type="page"/>
      </w:r>
    </w:p>
    <w:p w:rsidR="00D54FD5" w:rsidRPr="006871C7" w:rsidRDefault="00D54FD5" w:rsidP="00D54FD5">
      <w:pPr>
        <w:pStyle w:val="Heading3"/>
      </w:pPr>
      <w:r>
        <w:t>1</w:t>
      </w:r>
      <w:r w:rsidRPr="006871C7">
        <w:t>1.</w:t>
      </w:r>
      <w:r>
        <w:t>4</w:t>
      </w:r>
      <w:r w:rsidRPr="006871C7">
        <w:t>.</w:t>
      </w:r>
      <w:r>
        <w:t>3</w:t>
      </w:r>
      <w:r w:rsidRPr="006871C7">
        <w:t xml:space="preserve"> </w:t>
      </w:r>
      <w:r>
        <w:t>Relationship between avoidable hospital readmissions and hospital acquired complications</w:t>
      </w:r>
      <w:bookmarkEnd w:id="220"/>
    </w:p>
    <w:p w:rsidR="00D54FD5" w:rsidRDefault="00D54FD5" w:rsidP="00D54FD5">
      <w:r>
        <w:t xml:space="preserve">While there is overlap with the list of conditions on the HAC list, an avoidable hospital readmission is </w:t>
      </w:r>
      <w:r w:rsidRPr="009231F8">
        <w:rPr>
          <w:u w:val="single"/>
        </w:rPr>
        <w:t>not</w:t>
      </w:r>
      <w:r>
        <w:t xml:space="preserve"> equivalent to a HAC due to differences in their timing and their impact on a hospital admission, as follows:</w:t>
      </w:r>
    </w:p>
    <w:p w:rsidR="00D54FD5" w:rsidRDefault="00D54FD5" w:rsidP="00D54FD5">
      <w:pPr>
        <w:pStyle w:val="ListParagraph"/>
        <w:framePr w:hSpace="0" w:wrap="auto" w:vAnchor="margin" w:hAnchor="text" w:xAlign="left" w:yAlign="inline"/>
        <w:numPr>
          <w:ilvl w:val="0"/>
          <w:numId w:val="28"/>
        </w:numPr>
      </w:pPr>
      <w:r>
        <w:t xml:space="preserve">By definition, a HAC is a </w:t>
      </w:r>
      <w:r w:rsidRPr="003E60F1">
        <w:rPr>
          <w:u w:val="single"/>
        </w:rPr>
        <w:t>complication</w:t>
      </w:r>
      <w:r>
        <w:t xml:space="preserve"> that occurs </w:t>
      </w:r>
      <w:r w:rsidRPr="00612CAE">
        <w:rPr>
          <w:u w:val="single"/>
        </w:rPr>
        <w:t>during</w:t>
      </w:r>
      <w:r>
        <w:t xml:space="preserve"> a hospital admission. The HAC is not the same as the diagnosis responsible for the hospital admission. Patients </w:t>
      </w:r>
      <w:proofErr w:type="gramStart"/>
      <w:r>
        <w:t>will have been admitted</w:t>
      </w:r>
      <w:proofErr w:type="gramEnd"/>
      <w:r>
        <w:t xml:space="preserve"> to a hospital with a principal diagnosis that may be unrelated to the complication that subsequently occurs during their hospital admission. </w:t>
      </w:r>
    </w:p>
    <w:p w:rsidR="00D54FD5" w:rsidRDefault="00D54FD5" w:rsidP="00D54FD5">
      <w:pPr>
        <w:pStyle w:val="ListParagraph"/>
        <w:framePr w:hSpace="0" w:wrap="auto" w:vAnchor="margin" w:hAnchor="text" w:xAlign="left" w:yAlign="inline"/>
        <w:numPr>
          <w:ilvl w:val="0"/>
          <w:numId w:val="28"/>
        </w:numPr>
      </w:pPr>
      <w:r>
        <w:t xml:space="preserve">In general, an avoidable hospital readmission </w:t>
      </w:r>
      <w:proofErr w:type="gramStart"/>
      <w:r>
        <w:t>is defined</w:t>
      </w:r>
      <w:proofErr w:type="gramEnd"/>
      <w:r>
        <w:t xml:space="preserve"> as the condition that is the </w:t>
      </w:r>
      <w:r w:rsidRPr="005B6DE9">
        <w:rPr>
          <w:u w:val="single"/>
        </w:rPr>
        <w:t>principal diagnosis</w:t>
      </w:r>
      <w:r>
        <w:t xml:space="preserve"> that is already present </w:t>
      </w:r>
      <w:r w:rsidRPr="005B6DE9">
        <w:rPr>
          <w:u w:val="single"/>
        </w:rPr>
        <w:t>when</w:t>
      </w:r>
      <w:r>
        <w:t xml:space="preserve"> the patient is </w:t>
      </w:r>
      <w:r w:rsidRPr="005B6DE9">
        <w:rPr>
          <w:u w:val="single"/>
        </w:rPr>
        <w:t>readmitted</w:t>
      </w:r>
      <w:r>
        <w:t xml:space="preserve"> to a hospital. The two exceptions to the principal diagnosis-only rule in </w:t>
      </w:r>
      <w:r w:rsidRPr="002025BF">
        <w:rPr>
          <w:rFonts w:ascii="Arial Bold" w:eastAsia="Times New Roman" w:hAnsi="Arial Bold" w:cs="Arial Bold"/>
          <w:b/>
          <w:color w:val="008542" w:themeColor="accent2"/>
          <w:szCs w:val="22"/>
        </w:rPr>
        <w:t>Table 1</w:t>
      </w:r>
      <w:r>
        <w:t xml:space="preserve"> are infection with a multi-resistant organism and hypoglycaemia. Based on clinical advice, the Commission recommended that these two conditions </w:t>
      </w:r>
      <w:proofErr w:type="gramStart"/>
      <w:r>
        <w:t>should be identified</w:t>
      </w:r>
      <w:proofErr w:type="gramEnd"/>
      <w:r>
        <w:t xml:space="preserve"> as avoidable hospital readmissions using both the principal and additional diagnosis. </w:t>
      </w:r>
    </w:p>
    <w:p w:rsidR="00D54FD5" w:rsidRDefault="00D54FD5" w:rsidP="00D54FD5">
      <w:r>
        <w:t xml:space="preserve">Based on these definitions, </w:t>
      </w:r>
      <w:proofErr w:type="gramStart"/>
      <w:r>
        <w:t>it is theoretically possible that some patients may</w:t>
      </w:r>
      <w:proofErr w:type="gramEnd"/>
      <w:r>
        <w:t xml:space="preserve"> experience both a HAC in their index admission and a subsequent avoidable hospital readmission. However, analysis has indicated that this situation (experiencing both a HAC and an avoidable hospital readmission) occurs at relatively low frequency. </w:t>
      </w:r>
    </w:p>
    <w:p w:rsidR="00D54FD5" w:rsidRDefault="00D54FD5" w:rsidP="00D54FD5">
      <w:r>
        <w:t>Analysis based on 2015-16 admitted patient episodes found that:</w:t>
      </w:r>
    </w:p>
    <w:p w:rsidR="00D54FD5" w:rsidRPr="00DA2E45" w:rsidRDefault="00D54FD5" w:rsidP="00D54FD5">
      <w:pPr>
        <w:pStyle w:val="ListParagraph"/>
        <w:framePr w:hSpace="0" w:wrap="auto" w:vAnchor="margin" w:hAnchor="text" w:xAlign="left" w:yAlign="inline"/>
        <w:numPr>
          <w:ilvl w:val="0"/>
          <w:numId w:val="30"/>
        </w:numPr>
      </w:pPr>
      <w:r>
        <w:t>T</w:t>
      </w:r>
      <w:r w:rsidRPr="00DA2E45">
        <w:t xml:space="preserve">here were fewer avoidable hospital readmissions </w:t>
      </w:r>
      <w:r>
        <w:t>(</w:t>
      </w:r>
      <w:r w:rsidRPr="00DA2E45">
        <w:t xml:space="preserve">54,000, </w:t>
      </w:r>
      <w:r>
        <w:t>excluding constipation, nausea and</w:t>
      </w:r>
      <w:r w:rsidRPr="007A5735">
        <w:t xml:space="preserve"> vomiting</w:t>
      </w:r>
      <w:r>
        <w:rPr>
          <w:rStyle w:val="FootnoteReference"/>
        </w:rPr>
        <w:footnoteReference w:id="7"/>
      </w:r>
      <w:r w:rsidRPr="00DA2E45">
        <w:t>) than HACs (124,000).</w:t>
      </w:r>
    </w:p>
    <w:p w:rsidR="00D54FD5" w:rsidRPr="00DA2E45" w:rsidRDefault="00D54FD5" w:rsidP="00D54FD5">
      <w:pPr>
        <w:pStyle w:val="ListParagraph"/>
        <w:framePr w:hSpace="0" w:wrap="auto" w:vAnchor="margin" w:hAnchor="text" w:xAlign="left" w:yAlign="inline"/>
        <w:numPr>
          <w:ilvl w:val="0"/>
          <w:numId w:val="30"/>
        </w:numPr>
      </w:pPr>
      <w:r w:rsidRPr="00DA2E45">
        <w:t xml:space="preserve">Of the 124,000 episodes with a HAC in the </w:t>
      </w:r>
      <w:r>
        <w:t>index</w:t>
      </w:r>
      <w:r w:rsidRPr="00DA2E45">
        <w:t xml:space="preserve"> admission, only 1.9% went on to have an avoidable hospital readmission in their next hospital admission.</w:t>
      </w:r>
    </w:p>
    <w:p w:rsidR="00D54FD5" w:rsidRPr="00DA2E45" w:rsidRDefault="00D54FD5" w:rsidP="00D54FD5">
      <w:pPr>
        <w:pStyle w:val="ListParagraph"/>
        <w:framePr w:hSpace="0" w:wrap="auto" w:vAnchor="margin" w:hAnchor="text" w:xAlign="left" w:yAlign="inline"/>
        <w:numPr>
          <w:ilvl w:val="0"/>
          <w:numId w:val="30"/>
        </w:numPr>
      </w:pPr>
      <w:r w:rsidRPr="00DA2E45">
        <w:t xml:space="preserve">Of the 54,000 avoidable hospital readmission episodes, 4.3% had experienced a HAC in the index admission. </w:t>
      </w:r>
    </w:p>
    <w:p w:rsidR="00D54FD5" w:rsidRDefault="00D54FD5" w:rsidP="00D54FD5">
      <w:r>
        <w:t xml:space="preserve">The results indicate that about 95% of avoidable hospital readmission episodes </w:t>
      </w:r>
      <w:proofErr w:type="gramStart"/>
      <w:r>
        <w:t>were not preceded</w:t>
      </w:r>
      <w:proofErr w:type="gramEnd"/>
      <w:r>
        <w:t xml:space="preserve"> by an admission that included a HAC. These findings indicate that funding adjustments for avoidable hospital readmissions and HACs </w:t>
      </w:r>
      <w:proofErr w:type="gramStart"/>
      <w:r>
        <w:t>can be implemented</w:t>
      </w:r>
      <w:proofErr w:type="gramEnd"/>
      <w:r>
        <w:t xml:space="preserve"> separately from each other. This allows a more transparent and discrete approach to the development of funding adjustments for avoidable hospital readmissions. </w:t>
      </w:r>
    </w:p>
    <w:p w:rsidR="00D54FD5" w:rsidRPr="006871C7" w:rsidRDefault="00D54FD5" w:rsidP="00D54FD5">
      <w:pPr>
        <w:pStyle w:val="Heading3"/>
      </w:pPr>
      <w:bookmarkStart w:id="221" w:name="_Toc513465389"/>
      <w:r>
        <w:t>1</w:t>
      </w:r>
      <w:r w:rsidRPr="006871C7">
        <w:t>1.</w:t>
      </w:r>
      <w:r>
        <w:t>4</w:t>
      </w:r>
      <w:r w:rsidRPr="006871C7">
        <w:t>.</w:t>
      </w:r>
      <w:r>
        <w:t>4</w:t>
      </w:r>
      <w:r w:rsidRPr="006871C7">
        <w:t xml:space="preserve"> </w:t>
      </w:r>
      <w:r>
        <w:t>Approach to measurement of</w:t>
      </w:r>
      <w:r w:rsidRPr="006871C7">
        <w:t xml:space="preserve"> avoidable hospital readmissions</w:t>
      </w:r>
      <w:bookmarkEnd w:id="221"/>
    </w:p>
    <w:p w:rsidR="00D54FD5" w:rsidRDefault="00D54FD5" w:rsidP="00D54FD5">
      <w:r w:rsidRPr="00387C2C">
        <w:rPr>
          <w:rFonts w:cs="Arial"/>
          <w:szCs w:val="22"/>
        </w:rPr>
        <w:t xml:space="preserve">Based on the Commission’s list of conditions considered </w:t>
      </w:r>
      <w:proofErr w:type="gramStart"/>
      <w:r w:rsidRPr="00387C2C">
        <w:rPr>
          <w:rFonts w:cs="Arial"/>
          <w:szCs w:val="22"/>
        </w:rPr>
        <w:t xml:space="preserve">to be </w:t>
      </w:r>
      <w:r>
        <w:rPr>
          <w:rFonts w:cs="Arial"/>
          <w:szCs w:val="22"/>
        </w:rPr>
        <w:t>avoidable</w:t>
      </w:r>
      <w:proofErr w:type="gramEnd"/>
      <w:r>
        <w:rPr>
          <w:rFonts w:cs="Arial"/>
          <w:szCs w:val="22"/>
        </w:rPr>
        <w:t xml:space="preserve"> hospital readmissions</w:t>
      </w:r>
      <w:r w:rsidRPr="00387C2C">
        <w:rPr>
          <w:szCs w:val="22"/>
        </w:rPr>
        <w:t>,</w:t>
      </w:r>
      <w:r w:rsidRPr="00387C2C">
        <w:t xml:space="preserve"> </w:t>
      </w:r>
      <w:r>
        <w:t>several additional elements must be specified as part of their measurement. These elements comprise:</w:t>
      </w:r>
    </w:p>
    <w:p w:rsidR="00D54FD5" w:rsidRDefault="00D54FD5" w:rsidP="00D54FD5">
      <w:pPr>
        <w:pStyle w:val="ListParagraph"/>
        <w:framePr w:hSpace="0" w:wrap="auto" w:vAnchor="margin" w:hAnchor="text" w:xAlign="left" w:yAlign="inline"/>
        <w:numPr>
          <w:ilvl w:val="0"/>
          <w:numId w:val="21"/>
        </w:numPr>
      </w:pPr>
      <w:r>
        <w:t>Readmission intervals;</w:t>
      </w:r>
    </w:p>
    <w:p w:rsidR="00D54FD5" w:rsidRDefault="00D54FD5" w:rsidP="00D54FD5">
      <w:pPr>
        <w:pStyle w:val="ListParagraph"/>
        <w:framePr w:hSpace="0" w:wrap="auto" w:vAnchor="margin" w:hAnchor="text" w:xAlign="left" w:yAlign="inline"/>
        <w:numPr>
          <w:ilvl w:val="0"/>
          <w:numId w:val="21"/>
        </w:numPr>
      </w:pPr>
      <w:r>
        <w:t xml:space="preserve">Scope of included and excluded services; </w:t>
      </w:r>
    </w:p>
    <w:p w:rsidR="00D54FD5" w:rsidRDefault="00D54FD5" w:rsidP="00D54FD5">
      <w:pPr>
        <w:pStyle w:val="ListParagraph"/>
        <w:framePr w:hSpace="0" w:wrap="auto" w:vAnchor="margin" w:hAnchor="text" w:xAlign="left" w:yAlign="inline"/>
        <w:numPr>
          <w:ilvl w:val="0"/>
          <w:numId w:val="21"/>
        </w:numPr>
      </w:pPr>
      <w:r>
        <w:t>Readmissions to the same hospital or other hospitals; and</w:t>
      </w:r>
    </w:p>
    <w:p w:rsidR="00D54FD5" w:rsidRDefault="00D54FD5" w:rsidP="00D54FD5">
      <w:pPr>
        <w:pStyle w:val="ListParagraph"/>
        <w:framePr w:hSpace="0" w:wrap="auto" w:vAnchor="margin" w:hAnchor="text" w:xAlign="left" w:yAlign="inline"/>
        <w:numPr>
          <w:ilvl w:val="0"/>
          <w:numId w:val="21"/>
        </w:numPr>
      </w:pPr>
      <w:proofErr w:type="gramStart"/>
      <w:r>
        <w:t>Readmissions within or across financial years.</w:t>
      </w:r>
      <w:proofErr w:type="gramEnd"/>
    </w:p>
    <w:p w:rsidR="00D54FD5" w:rsidRDefault="00D54FD5" w:rsidP="00D54FD5">
      <w:r>
        <w:t xml:space="preserve">Each of these elements </w:t>
      </w:r>
      <w:proofErr w:type="gramStart"/>
      <w:r>
        <w:t>is examined</w:t>
      </w:r>
      <w:proofErr w:type="gramEnd"/>
      <w:r>
        <w:t xml:space="preserve"> below. </w:t>
      </w:r>
    </w:p>
    <w:p w:rsidR="00D54FD5" w:rsidRDefault="00D54FD5" w:rsidP="00D54FD5">
      <w:pPr>
        <w:spacing w:before="0" w:after="0" w:line="240" w:lineRule="auto"/>
        <w:rPr>
          <w:rFonts w:cstheme="minorHAnsi"/>
          <w:b/>
          <w:lang w:eastAsia="ja-JP"/>
        </w:rPr>
      </w:pPr>
      <w:r>
        <w:rPr>
          <w:rFonts w:cstheme="minorHAnsi"/>
          <w:b/>
          <w:lang w:eastAsia="ja-JP"/>
        </w:rPr>
        <w:br w:type="page"/>
      </w:r>
    </w:p>
    <w:p w:rsidR="00D54FD5" w:rsidRPr="006B1A5B" w:rsidRDefault="00D54FD5" w:rsidP="00D54FD5">
      <w:pPr>
        <w:spacing w:before="160"/>
        <w:rPr>
          <w:rFonts w:cstheme="minorHAnsi"/>
          <w:b/>
          <w:lang w:eastAsia="ja-JP"/>
        </w:rPr>
      </w:pPr>
      <w:r>
        <w:rPr>
          <w:rFonts w:cstheme="minorHAnsi"/>
          <w:b/>
          <w:lang w:eastAsia="ja-JP"/>
        </w:rPr>
        <w:t>Readmission intervals</w:t>
      </w:r>
    </w:p>
    <w:p w:rsidR="00D54FD5" w:rsidRDefault="00D54FD5" w:rsidP="00D54FD5">
      <w:r w:rsidRPr="00B62608">
        <w:t>AHMAC requested that the Commission develop condition-specific readmission intervals for avoidable hospital readmissions</w:t>
      </w:r>
      <w:r>
        <w:t xml:space="preserve"> (see </w:t>
      </w:r>
      <w:r w:rsidRPr="0002106E">
        <w:rPr>
          <w:rFonts w:ascii="Arial Bold" w:hAnsi="Arial Bold" w:cs="Arial Bold"/>
          <w:b/>
          <w:color w:val="008542" w:themeColor="accent2"/>
          <w:szCs w:val="22"/>
        </w:rPr>
        <w:t>Table 1</w:t>
      </w:r>
      <w:r>
        <w:t xml:space="preserve">). The rationale for the readmission intervals </w:t>
      </w:r>
      <w:proofErr w:type="gramStart"/>
      <w:r>
        <w:t>was developed</w:t>
      </w:r>
      <w:proofErr w:type="gramEnd"/>
      <w:r>
        <w:t xml:space="preserve"> with input from a panel of clinical and consumer experts, involving assessment of a wide range of factors (see </w:t>
      </w:r>
      <w:r w:rsidRPr="0002106E">
        <w:rPr>
          <w:rFonts w:ascii="Arial Bold" w:hAnsi="Arial Bold" w:cs="Arial Bold"/>
          <w:b/>
          <w:color w:val="008542" w:themeColor="accent2"/>
          <w:szCs w:val="22"/>
        </w:rPr>
        <w:t>Box 3</w:t>
      </w:r>
      <w:r>
        <w:t>).</w:t>
      </w:r>
    </w:p>
    <w:p w:rsidR="00D54FD5" w:rsidRPr="000C6C76" w:rsidRDefault="00D54FD5" w:rsidP="00D54FD5">
      <w:pPr>
        <w:spacing w:before="0" w:after="0" w:line="270" w:lineRule="atLeast"/>
        <w:ind w:left="-142"/>
        <w:jc w:val="both"/>
        <w:rPr>
          <w:rFonts w:ascii="Arial Bold" w:hAnsi="Arial Bold" w:cs="Arial Bold"/>
          <w:b/>
          <w:color w:val="008542" w:themeColor="accent2"/>
          <w:szCs w:val="22"/>
        </w:rPr>
      </w:pPr>
      <w:r>
        <w:rPr>
          <w:rFonts w:ascii="Arial Bold" w:hAnsi="Arial Bold" w:cs="Arial Bold"/>
          <w:b/>
          <w:color w:val="008542" w:themeColor="accent2"/>
          <w:szCs w:val="22"/>
        </w:rPr>
        <w:t>Box 3</w:t>
      </w:r>
      <w:r w:rsidRPr="000C6C76">
        <w:rPr>
          <w:rFonts w:ascii="Arial Bold" w:hAnsi="Arial Bold" w:cs="Arial Bold"/>
          <w:b/>
          <w:color w:val="008542" w:themeColor="accent2"/>
          <w:szCs w:val="22"/>
        </w:rPr>
        <w:tab/>
        <w:t xml:space="preserve">Development of </w:t>
      </w:r>
      <w:r>
        <w:rPr>
          <w:rFonts w:ascii="Arial Bold" w:hAnsi="Arial Bold" w:cs="Arial Bold"/>
          <w:b/>
          <w:color w:val="008542" w:themeColor="accent2"/>
          <w:szCs w:val="22"/>
        </w:rPr>
        <w:t>c</w:t>
      </w:r>
      <w:r w:rsidRPr="000C6C76">
        <w:rPr>
          <w:rFonts w:ascii="Arial Bold" w:hAnsi="Arial Bold" w:cs="Arial Bold"/>
          <w:b/>
          <w:color w:val="008542" w:themeColor="accent2"/>
          <w:szCs w:val="22"/>
        </w:rPr>
        <w:t>ondition-</w:t>
      </w:r>
      <w:r>
        <w:rPr>
          <w:rFonts w:ascii="Arial Bold" w:hAnsi="Arial Bold" w:cs="Arial Bold"/>
          <w:b/>
          <w:color w:val="008542" w:themeColor="accent2"/>
          <w:szCs w:val="22"/>
        </w:rPr>
        <w:t>s</w:t>
      </w:r>
      <w:r w:rsidRPr="000C6C76">
        <w:rPr>
          <w:rFonts w:ascii="Arial Bold" w:hAnsi="Arial Bold" w:cs="Arial Bold"/>
          <w:b/>
          <w:color w:val="008542" w:themeColor="accent2"/>
          <w:szCs w:val="22"/>
        </w:rPr>
        <w:t xml:space="preserve">pecific </w:t>
      </w:r>
      <w:r>
        <w:rPr>
          <w:rFonts w:ascii="Arial Bold" w:hAnsi="Arial Bold" w:cs="Arial Bold"/>
          <w:b/>
          <w:color w:val="008542" w:themeColor="accent2"/>
          <w:szCs w:val="22"/>
        </w:rPr>
        <w:t>r</w:t>
      </w:r>
      <w:r w:rsidRPr="000C6C76">
        <w:rPr>
          <w:rFonts w:ascii="Arial Bold" w:hAnsi="Arial Bold" w:cs="Arial Bold"/>
          <w:b/>
          <w:color w:val="008542" w:themeColor="accent2"/>
          <w:szCs w:val="22"/>
        </w:rPr>
        <w:t xml:space="preserve">eadmission </w:t>
      </w:r>
      <w:r>
        <w:rPr>
          <w:rFonts w:ascii="Arial Bold" w:hAnsi="Arial Bold" w:cs="Arial Bold"/>
          <w:b/>
          <w:color w:val="008542" w:themeColor="accent2"/>
          <w:szCs w:val="22"/>
        </w:rPr>
        <w:t>i</w:t>
      </w:r>
      <w:r w:rsidRPr="000C6C76">
        <w:rPr>
          <w:rFonts w:ascii="Arial Bold" w:hAnsi="Arial Bold" w:cs="Arial Bold"/>
          <w:b/>
          <w:color w:val="008542" w:themeColor="accent2"/>
          <w:szCs w:val="22"/>
        </w:rPr>
        <w:t xml:space="preserve">ntervals </w:t>
      </w:r>
    </w:p>
    <w:p w:rsidR="00D54FD5" w:rsidRDefault="00D54FD5" w:rsidP="00D54FD5">
      <w:pPr>
        <w:pBdr>
          <w:top w:val="single" w:sz="12" w:space="1" w:color="008542" w:themeColor="accent2"/>
          <w:left w:val="single" w:sz="12" w:space="4" w:color="008542" w:themeColor="accent2"/>
          <w:bottom w:val="single" w:sz="12" w:space="10" w:color="008542" w:themeColor="accent2"/>
          <w:right w:val="single" w:sz="12" w:space="4" w:color="008542" w:themeColor="accent2"/>
        </w:pBdr>
      </w:pPr>
      <w:r>
        <w:t xml:space="preserve">The Australian Commission on Safety and Quality in Health Care undertook the development of condition-specific readmission intervals for avoidable hospital readmissions. The types of factors used in setting condition-specific readmission intervals </w:t>
      </w:r>
      <w:proofErr w:type="gramStart"/>
      <w:r>
        <w:t>are explained</w:t>
      </w:r>
      <w:proofErr w:type="gramEnd"/>
      <w:r>
        <w:t xml:space="preserve"> below, with some illustrative examples. However, it is important to note that multiple factors </w:t>
      </w:r>
      <w:proofErr w:type="gramStart"/>
      <w:r>
        <w:t>were sometimes assessed</w:t>
      </w:r>
      <w:proofErr w:type="gramEnd"/>
      <w:r>
        <w:t xml:space="preserve"> for individual conditions to determine the most suitable readmission intervals. </w:t>
      </w:r>
    </w:p>
    <w:p w:rsidR="00D54FD5" w:rsidRPr="0002106E" w:rsidRDefault="00D54FD5" w:rsidP="00D54FD5">
      <w:pPr>
        <w:numPr>
          <w:ilvl w:val="0"/>
          <w:numId w:val="22"/>
        </w:numPr>
        <w:pBdr>
          <w:top w:val="single" w:sz="12" w:space="1" w:color="008542" w:themeColor="accent2"/>
          <w:left w:val="single" w:sz="12" w:space="4" w:color="008542" w:themeColor="accent2"/>
          <w:bottom w:val="single" w:sz="12" w:space="10" w:color="008542" w:themeColor="accent2"/>
          <w:right w:val="single" w:sz="12" w:space="4" w:color="008542" w:themeColor="accent2"/>
        </w:pBdr>
      </w:pPr>
      <w:r w:rsidRPr="0002106E">
        <w:rPr>
          <w:b/>
        </w:rPr>
        <w:t>Alignment with internationally accepted readmission intervals</w:t>
      </w:r>
      <w:r w:rsidRPr="0002106E">
        <w:t>: An example is venous thromboembolism (VTE). In the United Kingdom, the accepted definition of hospital-associated VTE is up until 90 days post discharge. The panel considered that alignment with this readmission interval was desirable in the Australian list.</w:t>
      </w:r>
    </w:p>
    <w:p w:rsidR="00D54FD5" w:rsidRPr="0002106E" w:rsidRDefault="00D54FD5" w:rsidP="00D54FD5">
      <w:pPr>
        <w:numPr>
          <w:ilvl w:val="0"/>
          <w:numId w:val="22"/>
        </w:numPr>
        <w:pBdr>
          <w:top w:val="single" w:sz="12" w:space="1" w:color="008542" w:themeColor="accent2"/>
          <w:left w:val="single" w:sz="12" w:space="4" w:color="008542" w:themeColor="accent2"/>
          <w:bottom w:val="single" w:sz="12" w:space="10" w:color="008542" w:themeColor="accent2"/>
          <w:right w:val="single" w:sz="12" w:space="4" w:color="008542" w:themeColor="accent2"/>
        </w:pBdr>
      </w:pPr>
      <w:r w:rsidRPr="0002106E">
        <w:rPr>
          <w:b/>
        </w:rPr>
        <w:t>Alignment with existing Australian indicator definitions</w:t>
      </w:r>
      <w:r w:rsidRPr="0002106E">
        <w:t xml:space="preserve">: Examples include central line and peripheral line associated blood-stream infections and infection with a multi-resistant organism. The Commission already has surveillance indicator definitions for both these </w:t>
      </w:r>
      <w:proofErr w:type="gramStart"/>
      <w:r w:rsidRPr="0002106E">
        <w:t>conditions which</w:t>
      </w:r>
      <w:proofErr w:type="gramEnd"/>
      <w:r w:rsidRPr="0002106E">
        <w:t xml:space="preserve"> are based on patients that have been discharged within 48 hours. Accordingly, two days was set as the readmission interval for these conditions. </w:t>
      </w:r>
    </w:p>
    <w:p w:rsidR="00D54FD5" w:rsidRPr="0002106E" w:rsidRDefault="00D54FD5" w:rsidP="00D54FD5">
      <w:pPr>
        <w:numPr>
          <w:ilvl w:val="0"/>
          <w:numId w:val="22"/>
        </w:numPr>
        <w:pBdr>
          <w:top w:val="single" w:sz="12" w:space="1" w:color="008542" w:themeColor="accent2"/>
          <w:left w:val="single" w:sz="12" w:space="4" w:color="008542" w:themeColor="accent2"/>
          <w:bottom w:val="single" w:sz="12" w:space="10" w:color="008542" w:themeColor="accent2"/>
          <w:right w:val="single" w:sz="12" w:space="4" w:color="008542" w:themeColor="accent2"/>
        </w:pBdr>
      </w:pPr>
      <w:r w:rsidRPr="0002106E">
        <w:rPr>
          <w:b/>
        </w:rPr>
        <w:t>Clinical evidence on the pathophysiology of conditions</w:t>
      </w:r>
      <w:r w:rsidRPr="0002106E">
        <w:t xml:space="preserve">: An example is Stage III ulcers. The panel noted that Stage III ulcers could take from one to three weeks to develop, with this pathophysiology supporting a 14-day period where the readmission </w:t>
      </w:r>
      <w:proofErr w:type="gramStart"/>
      <w:r w:rsidRPr="0002106E">
        <w:t>could be reasonably attributed</w:t>
      </w:r>
      <w:proofErr w:type="gramEnd"/>
      <w:r w:rsidRPr="0002106E">
        <w:t xml:space="preserve"> to the index admission. </w:t>
      </w:r>
    </w:p>
    <w:p w:rsidR="00D54FD5" w:rsidRPr="0002106E" w:rsidRDefault="00D54FD5" w:rsidP="00D54FD5">
      <w:pPr>
        <w:numPr>
          <w:ilvl w:val="0"/>
          <w:numId w:val="22"/>
        </w:numPr>
        <w:pBdr>
          <w:top w:val="single" w:sz="12" w:space="1" w:color="008542" w:themeColor="accent2"/>
          <w:left w:val="single" w:sz="12" w:space="4" w:color="008542" w:themeColor="accent2"/>
          <w:bottom w:val="single" w:sz="12" w:space="10" w:color="008542" w:themeColor="accent2"/>
          <w:right w:val="single" w:sz="12" w:space="4" w:color="008542" w:themeColor="accent2"/>
        </w:pBdr>
      </w:pPr>
      <w:r w:rsidRPr="0002106E">
        <w:rPr>
          <w:b/>
        </w:rPr>
        <w:t>Ability to distinguish between hospital-related and community-related conditions</w:t>
      </w:r>
      <w:r w:rsidRPr="0002106E">
        <w:t xml:space="preserve">: An example is gastrointestinal bleeding. The panel considered that a short readmission interval of two days would identify patients who </w:t>
      </w:r>
      <w:proofErr w:type="gramStart"/>
      <w:r w:rsidRPr="0002106E">
        <w:t>were discharged</w:t>
      </w:r>
      <w:proofErr w:type="gramEnd"/>
      <w:r w:rsidRPr="0002106E">
        <w:t xml:space="preserve"> prior to being stabilised or for whom there was inadequate risk assessment. There is a high incidence of this condition in the community. A longer readmission interval would capture patients whose condition occurred in the community, rather than being attributable to their index admission. </w:t>
      </w:r>
    </w:p>
    <w:p w:rsidR="00D54FD5" w:rsidRDefault="00D54FD5" w:rsidP="00D54FD5">
      <w:pPr>
        <w:numPr>
          <w:ilvl w:val="0"/>
          <w:numId w:val="22"/>
        </w:numPr>
        <w:pBdr>
          <w:top w:val="single" w:sz="12" w:space="1" w:color="008542" w:themeColor="accent2"/>
          <w:left w:val="single" w:sz="12" w:space="4" w:color="008542" w:themeColor="accent2"/>
          <w:bottom w:val="single" w:sz="12" w:space="10" w:color="008542" w:themeColor="accent2"/>
          <w:right w:val="single" w:sz="12" w:space="4" w:color="008542" w:themeColor="accent2"/>
        </w:pBdr>
      </w:pPr>
      <w:r w:rsidRPr="0002106E">
        <w:rPr>
          <w:b/>
        </w:rPr>
        <w:t>Analysis on the distribution of readmissions after discharge</w:t>
      </w:r>
      <w:r w:rsidRPr="0002106E">
        <w:t xml:space="preserve">: An example is hypoglycaemia. The panel reviewed the trends in readmissions for this </w:t>
      </w:r>
      <w:proofErr w:type="gramStart"/>
      <w:r w:rsidRPr="0002106E">
        <w:t>condition which</w:t>
      </w:r>
      <w:proofErr w:type="gramEnd"/>
      <w:r w:rsidRPr="0002106E">
        <w:t xml:space="preserve"> plateaued after four days. This suggested that a longer readmission interval would capture readmissions due to factors not attributable to the hospital. </w:t>
      </w:r>
    </w:p>
    <w:p w:rsidR="00D54FD5" w:rsidRDefault="00D54FD5" w:rsidP="008D26C0">
      <w:pPr>
        <w:ind w:right="-194"/>
      </w:pPr>
      <w:proofErr w:type="gramStart"/>
      <w:r w:rsidRPr="0002106E">
        <w:rPr>
          <w:rFonts w:ascii="Arial Bold" w:hAnsi="Arial Bold" w:cs="Arial Bold"/>
          <w:b/>
          <w:color w:val="008542" w:themeColor="accent2"/>
          <w:szCs w:val="22"/>
        </w:rPr>
        <w:t>Table 1</w:t>
      </w:r>
      <w:r>
        <w:t xml:space="preserve"> shows that the condition-specific readmission intervals recommended by the </w:t>
      </w:r>
      <w:r w:rsidR="008D26C0">
        <w:br/>
      </w:r>
      <w:r>
        <w:t xml:space="preserve">Commission range from </w:t>
      </w:r>
      <w:r w:rsidR="002D7EC4">
        <w:t xml:space="preserve">two </w:t>
      </w:r>
      <w:r>
        <w:t xml:space="preserve">days for readmissions for several different types of infection </w:t>
      </w:r>
      <w:r w:rsidR="008D26C0">
        <w:br/>
      </w:r>
      <w:r>
        <w:t xml:space="preserve">(infection associated with peritoneal dialysis catheter, blood stream infection, central line and peripheral line associated bloodstream infection, or infection with a multi-resistant organism) to </w:t>
      </w:r>
      <w:r w:rsidR="008D26C0">
        <w:br/>
      </w:r>
      <w:r>
        <w:t>90 days (for venous thromboembolism and infection associated with devices, implants and grafts).</w:t>
      </w:r>
      <w:proofErr w:type="gramEnd"/>
      <w:r>
        <w:t xml:space="preserve"> </w:t>
      </w:r>
    </w:p>
    <w:p w:rsidR="00D54FD5" w:rsidRPr="00F6655A" w:rsidRDefault="00D54FD5" w:rsidP="00D54FD5">
      <w:pPr>
        <w:rPr>
          <w:b/>
        </w:rPr>
      </w:pPr>
      <w:r w:rsidRPr="00F6655A">
        <w:rPr>
          <w:b/>
        </w:rPr>
        <w:t>Scope of included and excluded services</w:t>
      </w:r>
    </w:p>
    <w:p w:rsidR="00D54FD5" w:rsidRDefault="00D54FD5" w:rsidP="00D54FD5">
      <w:r>
        <w:t xml:space="preserve">IHPA has previously noted that it intends to develop pricing models for quality and safety that </w:t>
      </w:r>
      <w:proofErr w:type="gramStart"/>
      <w:r>
        <w:t>can be applied</w:t>
      </w:r>
      <w:proofErr w:type="gramEnd"/>
      <w:r>
        <w:t xml:space="preserve"> as broadly as possible across all public hospital services for all patients. Within this commitment, IHPA recognises that some indicators of quality and safety are only relevant to admitted patient services (for example, the neonatal birth trauma HAC). </w:t>
      </w:r>
    </w:p>
    <w:p w:rsidR="00D54FD5" w:rsidRDefault="00D54FD5" w:rsidP="00D54FD5">
      <w:r>
        <w:t>For avoidable hospital readmissions, IHPA has also taken advice from the Commission as to exclusions required to increase the likelihood that readmissions are, in fact, avoidable. It has also attempted to ensure that there is consistency in the scope of included services across HACs and avoidable hospital readmissions.</w:t>
      </w:r>
    </w:p>
    <w:p w:rsidR="00D54FD5" w:rsidRDefault="00D54FD5" w:rsidP="00D54FD5">
      <w:r>
        <w:t>The Commission’s advice recommends to:</w:t>
      </w:r>
    </w:p>
    <w:p w:rsidR="00D54FD5" w:rsidRPr="006A0445" w:rsidRDefault="00D54FD5" w:rsidP="008D26C0">
      <w:pPr>
        <w:pStyle w:val="ListParagraph"/>
        <w:framePr w:hSpace="0" w:wrap="auto" w:vAnchor="margin" w:hAnchor="text" w:xAlign="left" w:yAlign="inline"/>
        <w:numPr>
          <w:ilvl w:val="0"/>
          <w:numId w:val="23"/>
        </w:numPr>
        <w:spacing w:before="120" w:after="120"/>
        <w:ind w:left="1094" w:hanging="357"/>
      </w:pPr>
      <w:r w:rsidRPr="00155B5E">
        <w:rPr>
          <w:b/>
        </w:rPr>
        <w:t>Include</w:t>
      </w:r>
      <w:r w:rsidRPr="006A0445">
        <w:t xml:space="preserve"> all relevant acute admitted episodes in ABF hospitals. This is consistent with the approach to measuring HACs</w:t>
      </w:r>
      <w:r>
        <w:t xml:space="preserve">. </w:t>
      </w:r>
    </w:p>
    <w:p w:rsidR="00D54FD5" w:rsidRPr="006427F2" w:rsidRDefault="00D54FD5" w:rsidP="008D26C0">
      <w:pPr>
        <w:pStyle w:val="ListParagraph"/>
        <w:framePr w:hSpace="0" w:wrap="auto" w:vAnchor="margin" w:hAnchor="text" w:xAlign="left" w:yAlign="inline"/>
        <w:numPr>
          <w:ilvl w:val="0"/>
          <w:numId w:val="23"/>
        </w:numPr>
        <w:spacing w:before="120" w:after="120"/>
        <w:ind w:left="1094" w:hanging="357"/>
      </w:pPr>
      <w:r w:rsidRPr="006A0445">
        <w:rPr>
          <w:b/>
        </w:rPr>
        <w:t>Exclude</w:t>
      </w:r>
      <w:r w:rsidRPr="006A0445">
        <w:t xml:space="preserve"> selected services that indicate readmissions were planned and/or not avoidable</w:t>
      </w:r>
      <w:r>
        <w:t xml:space="preserve"> due to actions that </w:t>
      </w:r>
      <w:proofErr w:type="gramStart"/>
      <w:r>
        <w:t>could be taken</w:t>
      </w:r>
      <w:proofErr w:type="gramEnd"/>
      <w:r>
        <w:t xml:space="preserve"> by the hospital responsible for the index admission</w:t>
      </w:r>
      <w:r w:rsidRPr="006A0445">
        <w:t xml:space="preserve">. </w:t>
      </w:r>
      <w:r>
        <w:t xml:space="preserve">As there </w:t>
      </w:r>
      <w:proofErr w:type="gramStart"/>
      <w:r>
        <w:t>is</w:t>
      </w:r>
      <w:proofErr w:type="gramEnd"/>
      <w:r>
        <w:t xml:space="preserve"> no data element that measures whether admissions are planned or unplanned, urgency status is currently used as a proxy. Accordingly, it </w:t>
      </w:r>
      <w:proofErr w:type="gramStart"/>
      <w:r>
        <w:t>is proposed</w:t>
      </w:r>
      <w:proofErr w:type="gramEnd"/>
      <w:r>
        <w:t xml:space="preserve"> to count as readmission episodes only episodes with an urgency status of emergency. In addition, it </w:t>
      </w:r>
      <w:proofErr w:type="gramStart"/>
      <w:r>
        <w:t>is proposed</w:t>
      </w:r>
      <w:proofErr w:type="gramEnd"/>
      <w:r>
        <w:t xml:space="preserve"> to exclude index admissions where the </w:t>
      </w:r>
      <w:r w:rsidRPr="006427F2">
        <w:t>separation mode was ‘discharged against medical advice’.</w:t>
      </w:r>
    </w:p>
    <w:p w:rsidR="00D54FD5" w:rsidRDefault="00D54FD5" w:rsidP="008D26C0">
      <w:pPr>
        <w:pStyle w:val="ListParagraph"/>
        <w:framePr w:hSpace="0" w:wrap="auto" w:vAnchor="margin" w:hAnchor="text" w:xAlign="left" w:yAlign="inline"/>
        <w:numPr>
          <w:ilvl w:val="0"/>
          <w:numId w:val="23"/>
        </w:numPr>
        <w:spacing w:before="120" w:after="120"/>
        <w:ind w:left="1094" w:hanging="357"/>
      </w:pPr>
      <w:r w:rsidRPr="006427F2">
        <w:rPr>
          <w:b/>
        </w:rPr>
        <w:t xml:space="preserve">Exclude </w:t>
      </w:r>
      <w:r w:rsidRPr="006427F2">
        <w:t xml:space="preserve">selected clinical conditions where readmissions are considered </w:t>
      </w:r>
      <w:proofErr w:type="gramStart"/>
      <w:r w:rsidRPr="006427F2">
        <w:t>to be part</w:t>
      </w:r>
      <w:proofErr w:type="gramEnd"/>
      <w:r w:rsidRPr="006427F2">
        <w:t xml:space="preserve"> of expected and appropriate care and/or conditions where it is not readily possible to determine which readmissions are avoidable and which occur due to natural disease progression. </w:t>
      </w:r>
      <w:r>
        <w:t xml:space="preserve">It </w:t>
      </w:r>
      <w:proofErr w:type="gramStart"/>
      <w:r>
        <w:t>is proposed</w:t>
      </w:r>
      <w:proofErr w:type="gramEnd"/>
      <w:r>
        <w:t xml:space="preserve"> to </w:t>
      </w:r>
      <w:r w:rsidRPr="006427F2">
        <w:t xml:space="preserve">exclude admitted episodes (both the index admission and any readmissions) for the following conditions: oncology, haematology, chemotherapy, dialysis, neonatal care and palliative care. Readmissions for </w:t>
      </w:r>
      <w:proofErr w:type="gramStart"/>
      <w:r w:rsidRPr="006427F2">
        <w:t>child birth</w:t>
      </w:r>
      <w:proofErr w:type="gramEnd"/>
      <w:r w:rsidRPr="006427F2">
        <w:t xml:space="preserve"> are also excluded. </w:t>
      </w:r>
    </w:p>
    <w:p w:rsidR="00D54FD5" w:rsidRPr="00F6655A" w:rsidRDefault="00D54FD5" w:rsidP="00D54FD5">
      <w:pPr>
        <w:spacing w:before="200"/>
        <w:rPr>
          <w:b/>
        </w:rPr>
      </w:pPr>
      <w:r>
        <w:rPr>
          <w:b/>
        </w:rPr>
        <w:t>Readmissions to the same hospital or other hospitals</w:t>
      </w:r>
    </w:p>
    <w:p w:rsidR="00D54FD5" w:rsidRDefault="00D54FD5" w:rsidP="00D54FD5">
      <w:r>
        <w:t xml:space="preserve">The measurement of readmissions requires the ability </w:t>
      </w:r>
      <w:proofErr w:type="gramStart"/>
      <w:r>
        <w:t>to uniquely identify</w:t>
      </w:r>
      <w:proofErr w:type="gramEnd"/>
      <w:r>
        <w:t xml:space="preserve"> an individual patient across multiple admitted patient episodes. This is generally straightforward for readmissions to the same hospital but requires a unique patient identifier for readmissions to a different hospital. </w:t>
      </w:r>
    </w:p>
    <w:p w:rsidR="00D54FD5" w:rsidRDefault="00D54FD5" w:rsidP="00D54FD5">
      <w:r>
        <w:t xml:space="preserve">From a policy perspective, the objective should be to reduce all avoidable readmissions regardless of whether patients </w:t>
      </w:r>
      <w:proofErr w:type="gramStart"/>
      <w:r>
        <w:t>are readmitted</w:t>
      </w:r>
      <w:proofErr w:type="gramEnd"/>
      <w:r>
        <w:t xml:space="preserve"> to the same or another hospital. There should be incentives so that the initial treating hospital (in which the index admission occurred) effectively manages any complications, does not discharge patients too quickly, and ensures that patients are referred to necessary post-discharge services in the hospital or community settings. </w:t>
      </w:r>
    </w:p>
    <w:p w:rsidR="00D54FD5" w:rsidRDefault="00D54FD5" w:rsidP="00D54FD5">
      <w:r w:rsidRPr="00EB2235">
        <w:t xml:space="preserve">The distribution of location of avoidable readmissions in 2015-16 </w:t>
      </w:r>
      <w:proofErr w:type="gramStart"/>
      <w:r w:rsidRPr="00EB2235">
        <w:t>is shown</w:t>
      </w:r>
      <w:proofErr w:type="gramEnd"/>
      <w:r>
        <w:t xml:space="preserve"> at a national level</w:t>
      </w:r>
      <w:r w:rsidRPr="00EB2235">
        <w:t xml:space="preserve"> in </w:t>
      </w:r>
      <w:r w:rsidRPr="0002106E">
        <w:rPr>
          <w:rFonts w:ascii="Arial Bold" w:hAnsi="Arial Bold" w:cs="Arial Bold"/>
          <w:b/>
          <w:color w:val="008542" w:themeColor="accent2"/>
          <w:szCs w:val="22"/>
        </w:rPr>
        <w:t>Figure 1</w:t>
      </w:r>
      <w:r w:rsidRPr="00EB2235">
        <w:t xml:space="preserve">. It indicates that the majority of avoidable readmissions (five out of every six readmissions) occurred when patients presented to either the same hospital or a hospital within the same </w:t>
      </w:r>
      <w:r>
        <w:t>Local Hospital Network</w:t>
      </w:r>
      <w:r w:rsidRPr="00EB2235">
        <w:t xml:space="preserve">. </w:t>
      </w:r>
      <w:r>
        <w:t>About</w:t>
      </w:r>
      <w:r w:rsidRPr="00EB2235">
        <w:t xml:space="preserve"> 1</w:t>
      </w:r>
      <w:r>
        <w:t>3</w:t>
      </w:r>
      <w:r w:rsidRPr="00EB2235">
        <w:t xml:space="preserve">% of readmissions occurred to a different </w:t>
      </w:r>
      <w:r>
        <w:t>Local Hospital Network</w:t>
      </w:r>
      <w:r w:rsidRPr="00EB2235">
        <w:t xml:space="preserve"> in the same state, while </w:t>
      </w:r>
      <w:r>
        <w:t>1.6%</w:t>
      </w:r>
      <w:r w:rsidRPr="00EB2235">
        <w:t xml:space="preserve"> of readmissions were to interstate hospitals.</w:t>
      </w:r>
      <w:r>
        <w:t xml:space="preserve"> </w:t>
      </w:r>
    </w:p>
    <w:p w:rsidR="00654343" w:rsidRDefault="00D54FD5" w:rsidP="00D54FD5">
      <w:r w:rsidRPr="0002106E">
        <w:rPr>
          <w:rFonts w:ascii="Arial Bold" w:hAnsi="Arial Bold" w:cs="Arial Bold"/>
          <w:b/>
          <w:color w:val="008542" w:themeColor="accent2"/>
          <w:szCs w:val="22"/>
        </w:rPr>
        <w:t>Figure 1</w:t>
      </w:r>
      <w:r>
        <w:t xml:space="preserve"> provides support to IHPA’s proposal (first foreshadowed in the Pricing Framework Consultation Paper 2017-18)</w:t>
      </w:r>
      <w:r>
        <w:rPr>
          <w:i/>
        </w:rPr>
        <w:t xml:space="preserve"> </w:t>
      </w:r>
      <w:r>
        <w:t xml:space="preserve">that pricing and funding models should be based on avoidable hospital readmissions occurring within the same hospital and/or another hospital within the same Local Hospital Network. This is also desirable from an implementation perspective as funding adjustments </w:t>
      </w:r>
      <w:proofErr w:type="gramStart"/>
      <w:r>
        <w:t>are intended</w:t>
      </w:r>
      <w:proofErr w:type="gramEnd"/>
      <w:r>
        <w:t xml:space="preserve"> to target the initial treating hospital in which the index admission occurred. The introduction of pricing or funding incentives that required funding adjustments between different Local Hospital Network</w:t>
      </w:r>
      <w:r w:rsidR="0057010E">
        <w:t>s</w:t>
      </w:r>
      <w:r>
        <w:t xml:space="preserve"> or different states would be complex and reduce the transparency of the pricing or funding signal for individual hospitals and clinicians.</w:t>
      </w:r>
    </w:p>
    <w:p w:rsidR="00654343" w:rsidRDefault="00654343" w:rsidP="00654343">
      <w:pPr>
        <w:pStyle w:val="Title"/>
      </w:pPr>
      <w:r>
        <w:br w:type="page"/>
      </w:r>
    </w:p>
    <w:p w:rsidR="00D54FD5" w:rsidRPr="000C6C76" w:rsidRDefault="00D54FD5" w:rsidP="00D54FD5">
      <w:pPr>
        <w:spacing w:before="0" w:after="0" w:line="270" w:lineRule="atLeast"/>
        <w:ind w:left="-142"/>
        <w:jc w:val="both"/>
        <w:rPr>
          <w:rFonts w:ascii="Arial Bold" w:hAnsi="Arial Bold" w:cs="Arial Bold"/>
          <w:b/>
          <w:color w:val="008542" w:themeColor="accent2"/>
          <w:szCs w:val="22"/>
        </w:rPr>
      </w:pPr>
      <w:r>
        <w:rPr>
          <w:rFonts w:ascii="Arial Bold" w:hAnsi="Arial Bold" w:cs="Arial Bold"/>
          <w:b/>
          <w:color w:val="008542" w:themeColor="accent2"/>
          <w:szCs w:val="22"/>
        </w:rPr>
        <w:t xml:space="preserve">Figure </w:t>
      </w:r>
      <w:proofErr w:type="gramStart"/>
      <w:r>
        <w:rPr>
          <w:rFonts w:ascii="Arial Bold" w:hAnsi="Arial Bold" w:cs="Arial Bold"/>
          <w:b/>
          <w:color w:val="008542" w:themeColor="accent2"/>
          <w:szCs w:val="22"/>
        </w:rPr>
        <w:t>1</w:t>
      </w:r>
      <w:proofErr w:type="gramEnd"/>
      <w:r w:rsidRPr="000C6C76">
        <w:rPr>
          <w:rFonts w:ascii="Arial Bold" w:hAnsi="Arial Bold" w:cs="Arial Bold"/>
          <w:b/>
          <w:color w:val="008542" w:themeColor="accent2"/>
          <w:szCs w:val="22"/>
        </w:rPr>
        <w:tab/>
      </w:r>
      <w:r>
        <w:rPr>
          <w:rFonts w:ascii="Arial Bold" w:hAnsi="Arial Bold" w:cs="Arial Bold"/>
          <w:b/>
          <w:color w:val="008542" w:themeColor="accent2"/>
          <w:szCs w:val="22"/>
        </w:rPr>
        <w:t xml:space="preserve">  </w:t>
      </w:r>
      <w:r w:rsidRPr="000C6C76">
        <w:rPr>
          <w:rFonts w:ascii="Arial Bold" w:hAnsi="Arial Bold" w:cs="Arial Bold"/>
          <w:b/>
          <w:color w:val="008542" w:themeColor="accent2"/>
          <w:szCs w:val="22"/>
        </w:rPr>
        <w:t>Share of avoidable readmissions by location of readmission, 2015-16</w:t>
      </w:r>
    </w:p>
    <w:p w:rsidR="00D54FD5" w:rsidRPr="00C9752E" w:rsidRDefault="00D54FD5" w:rsidP="00D54FD5">
      <w:r>
        <w:rPr>
          <w:noProof/>
        </w:rPr>
        <w:drawing>
          <wp:inline distT="0" distB="0" distL="0" distR="0" wp14:anchorId="0705CD7C" wp14:editId="04A8C81F">
            <wp:extent cx="5695950" cy="2743200"/>
            <wp:effectExtent l="0" t="0" r="19050" b="19050"/>
            <wp:docPr id="1" name="Chart 1" descr="This bar graph shows the share of avoidable readmissions by location of readmission for 2015-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669CA5B-9296-4C1D-BD6F-14472D767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54FD5" w:rsidRPr="006427F2" w:rsidRDefault="00D54FD5" w:rsidP="00D54FD5">
      <w:r>
        <w:t xml:space="preserve">Previous consultation feedback in 2017-18 on this issue </w:t>
      </w:r>
      <w:proofErr w:type="gramStart"/>
      <w:r>
        <w:t>was mixed</w:t>
      </w:r>
      <w:proofErr w:type="gramEnd"/>
      <w:r>
        <w:t>. Some groups were interested in measuring avoidable hospital readmissions more broadly including extending the measurement of readmissions across public and private hospitals. IHPA does not have access to private hospital data, so this approach is not feasible. Jurisdictions and health services noted the need to be able to replicate IHPA’s measurement of readmissions, suggesting a narrower approach (</w:t>
      </w:r>
      <w:proofErr w:type="gramStart"/>
      <w:r>
        <w:t>either within the same hospital or same</w:t>
      </w:r>
      <w:proofErr w:type="gramEnd"/>
      <w:r>
        <w:t xml:space="preserve"> Local Hospital Network). </w:t>
      </w:r>
    </w:p>
    <w:tbl>
      <w:tblPr>
        <w:tblStyle w:val="TableGrid"/>
        <w:tblpPr w:leftFromText="180" w:rightFromText="180" w:vertAnchor="text" w:horzAnchor="margin" w:tblpX="108" w:tblpY="119"/>
        <w:tblW w:w="9747"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47"/>
      </w:tblGrid>
      <w:tr w:rsidR="00D54FD5" w:rsidRPr="006427F2" w:rsidTr="001D542C">
        <w:trPr>
          <w:trHeight w:val="2656"/>
          <w:tblHeader/>
        </w:trPr>
        <w:tc>
          <w:tcPr>
            <w:tcW w:w="9747" w:type="dxa"/>
            <w:vAlign w:val="center"/>
          </w:tcPr>
          <w:p w:rsidR="00D54FD5" w:rsidRPr="00053BA5" w:rsidRDefault="00D54FD5" w:rsidP="00A317FD">
            <w:pPr>
              <w:rPr>
                <w:b/>
              </w:rPr>
            </w:pPr>
            <w:r w:rsidRPr="00053BA5">
              <w:rPr>
                <w:b/>
              </w:rPr>
              <w:t>Consultation question</w:t>
            </w:r>
            <w:r>
              <w:rPr>
                <w:b/>
              </w:rPr>
              <w:t>s</w:t>
            </w:r>
          </w:p>
          <w:p w:rsidR="00D54FD5" w:rsidRDefault="00D54FD5" w:rsidP="00A317FD">
            <w:pPr>
              <w:pStyle w:val="ListParagraph"/>
              <w:framePr w:hSpace="0" w:wrap="auto" w:vAnchor="margin" w:hAnchor="text" w:xAlign="left" w:yAlign="inline"/>
            </w:pPr>
            <w:r>
              <w:t>Do</w:t>
            </w:r>
            <w:r w:rsidRPr="006427F2">
              <w:t xml:space="preserve"> you</w:t>
            </w:r>
            <w:r>
              <w:t xml:space="preserve"> agree with the proposal that pricing and funding models for avoidable hospital readmissions </w:t>
            </w:r>
            <w:proofErr w:type="gramStart"/>
            <w:r>
              <w:t>should be based</w:t>
            </w:r>
            <w:proofErr w:type="gramEnd"/>
            <w:r>
              <w:t xml:space="preserve"> on readmissions within the same Local Hospital Network (either to the same hospital or to another hospital within the same Local Hospital Network)? </w:t>
            </w:r>
          </w:p>
          <w:p w:rsidR="00D54FD5" w:rsidRDefault="00D54FD5" w:rsidP="00A317FD">
            <w:pPr>
              <w:pStyle w:val="ListParagraph"/>
              <w:framePr w:hSpace="0" w:wrap="auto" w:vAnchor="margin" w:hAnchor="text" w:xAlign="left" w:yAlign="inline"/>
            </w:pPr>
            <w:r>
              <w:t xml:space="preserve">Do you prefer an alternative scope for measuring avoidable hospital readmissions and, if so, how </w:t>
            </w:r>
            <w:proofErr w:type="gramStart"/>
            <w:r>
              <w:t>would this be measured</w:t>
            </w:r>
            <w:proofErr w:type="gramEnd"/>
            <w:r>
              <w:t xml:space="preserve">? </w:t>
            </w:r>
          </w:p>
          <w:p w:rsidR="00D54FD5" w:rsidRPr="006427F2" w:rsidRDefault="00D54FD5" w:rsidP="00A317FD">
            <w:pPr>
              <w:pStyle w:val="ListParagraph"/>
              <w:framePr w:hSpace="0" w:wrap="auto" w:vAnchor="margin" w:hAnchor="text" w:xAlign="left" w:yAlign="inline"/>
            </w:pPr>
            <w:r>
              <w:t xml:space="preserve">What evidence or other factors have informed your </w:t>
            </w:r>
            <w:proofErr w:type="gramStart"/>
            <w:r>
              <w:t>views?</w:t>
            </w:r>
            <w:proofErr w:type="gramEnd"/>
            <w:r>
              <w:t xml:space="preserve"> </w:t>
            </w:r>
          </w:p>
        </w:tc>
      </w:tr>
    </w:tbl>
    <w:p w:rsidR="00D54FD5" w:rsidRDefault="00D54FD5" w:rsidP="00756FFE">
      <w:pPr>
        <w:spacing w:before="240"/>
      </w:pPr>
      <w:r>
        <w:t>As previously noted, the ability to identify readmissions that occur in different hospitals to the index admission requires a unique patient identifier. Until now, IHPA has used the Medicare PIN, a de-identified unique identifier derived from the Medicare number, for these purposes.</w:t>
      </w:r>
    </w:p>
    <w:p w:rsidR="00D54FD5" w:rsidRDefault="00D54FD5" w:rsidP="00D54FD5">
      <w:r>
        <w:t xml:space="preserve">There are several issues with use of the Medicare PIN as the unique patient identifier for the purposes of measuring avoidable hospital readmissions. Reporting of the Medicare number appears sufficiently robust in all states to measure national avoidable hospital readmissions from 2015-16. However, jurisdictions do not currently have access to the Medicare PIN, meaning that they are unable to replicate the analysis undertaken by IHPA to measure avoidable hospital readmissions. </w:t>
      </w:r>
      <w:bookmarkStart w:id="222" w:name="_Hlk511285751"/>
      <w:r>
        <w:t xml:space="preserve">The lack of transparency for hospitals and clinicians about avoidable hospital readmissions creates a significant barrier to action. </w:t>
      </w:r>
      <w:bookmarkEnd w:id="222"/>
    </w:p>
    <w:p w:rsidR="00D54FD5" w:rsidRDefault="00D54FD5" w:rsidP="00D54FD5">
      <w:r>
        <w:t xml:space="preserve">An alternative to the Medicare PIN is the Individual Healthcare Identifier (the Identifier) which </w:t>
      </w:r>
      <w:proofErr w:type="gramStart"/>
      <w:r>
        <w:t>is discussed</w:t>
      </w:r>
      <w:proofErr w:type="gramEnd"/>
      <w:r>
        <w:t xml:space="preserve"> in Chapter 5. While t</w:t>
      </w:r>
      <w:r w:rsidRPr="000602AF">
        <w:t>he Medicare PIN is sufficient for the purposes of modelling and analysis, it would be preferable to use a more robust approach, namely</w:t>
      </w:r>
      <w:r>
        <w:t>,</w:t>
      </w:r>
      <w:r w:rsidRPr="000602AF">
        <w:t xml:space="preserve"> the </w:t>
      </w:r>
      <w:r>
        <w:t>Identifier</w:t>
      </w:r>
      <w:r w:rsidRPr="000602AF">
        <w:t>, for implementing pricing and funding approaches</w:t>
      </w:r>
      <w:r>
        <w:t xml:space="preserve"> to avoidable hospital readmissions</w:t>
      </w:r>
      <w:r w:rsidRPr="000602AF">
        <w:t xml:space="preserve">. </w:t>
      </w:r>
    </w:p>
    <w:p w:rsidR="00D54FD5" w:rsidRPr="00AC2B71" w:rsidRDefault="00D54FD5" w:rsidP="00D54FD5">
      <w:pPr>
        <w:autoSpaceDE w:val="0"/>
        <w:autoSpaceDN w:val="0"/>
        <w:adjustRightInd w:val="0"/>
        <w:spacing w:before="140" w:after="140" w:line="270" w:lineRule="atLeast"/>
        <w:ind w:right="-53"/>
        <w:rPr>
          <w:rFonts w:cstheme="minorHAnsi"/>
          <w:color w:val="000000"/>
        </w:rPr>
      </w:pPr>
      <w:r w:rsidRPr="005C371D">
        <w:rPr>
          <w:rFonts w:cstheme="minorHAnsi"/>
          <w:color w:val="000000"/>
        </w:rPr>
        <w:t xml:space="preserve">IHPA </w:t>
      </w:r>
      <w:r>
        <w:rPr>
          <w:rFonts w:cstheme="minorHAnsi"/>
          <w:color w:val="000000"/>
        </w:rPr>
        <w:t xml:space="preserve">is undertaking consultation with jurisdictions, national data committees, the Australian Digital Health Agency and other national bodies to determine the feasibility of including the Identifier in national data sets. IHPA is working towards this </w:t>
      </w:r>
      <w:proofErr w:type="gramStart"/>
      <w:r>
        <w:rPr>
          <w:rFonts w:cstheme="minorHAnsi"/>
          <w:color w:val="000000"/>
        </w:rPr>
        <w:t>being implemented</w:t>
      </w:r>
      <w:proofErr w:type="gramEnd"/>
      <w:r>
        <w:rPr>
          <w:rFonts w:cstheme="minorHAnsi"/>
          <w:color w:val="000000"/>
        </w:rPr>
        <w:t xml:space="preserve"> from 1 July 2019.</w:t>
      </w:r>
    </w:p>
    <w:tbl>
      <w:tblPr>
        <w:tblStyle w:val="TableGrid"/>
        <w:tblpPr w:leftFromText="180" w:rightFromText="180" w:vertAnchor="text" w:horzAnchor="margin" w:tblpX="108" w:tblpY="119"/>
        <w:tblW w:w="9747"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47"/>
      </w:tblGrid>
      <w:tr w:rsidR="00D54FD5" w:rsidRPr="006427F2" w:rsidTr="001D542C">
        <w:trPr>
          <w:trHeight w:val="2080"/>
          <w:tblHeader/>
        </w:trPr>
        <w:tc>
          <w:tcPr>
            <w:tcW w:w="9747" w:type="dxa"/>
            <w:vAlign w:val="center"/>
          </w:tcPr>
          <w:p w:rsidR="00D54FD5" w:rsidRPr="00053BA5" w:rsidRDefault="00D54FD5" w:rsidP="00A317FD">
            <w:pPr>
              <w:rPr>
                <w:b/>
              </w:rPr>
            </w:pPr>
            <w:r w:rsidRPr="00053BA5">
              <w:rPr>
                <w:b/>
              </w:rPr>
              <w:t>Consultation question</w:t>
            </w:r>
            <w:r>
              <w:rPr>
                <w:b/>
              </w:rPr>
              <w:t>s</w:t>
            </w:r>
          </w:p>
          <w:p w:rsidR="00D54FD5" w:rsidRDefault="00D54FD5" w:rsidP="00A317FD">
            <w:pPr>
              <w:pStyle w:val="ListParagraph"/>
              <w:framePr w:hSpace="0" w:wrap="auto" w:vAnchor="margin" w:hAnchor="text" w:xAlign="left" w:yAlign="inline"/>
            </w:pPr>
            <w:r>
              <w:t>What are the advantages and disadvantages of use of the Medicare PIN and/or the Individual Healthcare Identifier for the purposes of pricing and funding of hospital readmissions?</w:t>
            </w:r>
          </w:p>
          <w:p w:rsidR="00D54FD5" w:rsidRPr="006427F2" w:rsidRDefault="00D54FD5" w:rsidP="00A317FD">
            <w:pPr>
              <w:pStyle w:val="ListParagraph"/>
              <w:framePr w:hSpace="0" w:wrap="auto" w:vAnchor="margin" w:hAnchor="text" w:xAlign="left" w:yAlign="inline"/>
            </w:pPr>
            <w:r>
              <w:t xml:space="preserve">What strategies </w:t>
            </w:r>
            <w:proofErr w:type="gramStart"/>
            <w:r>
              <w:t>can be used</w:t>
            </w:r>
            <w:proofErr w:type="gramEnd"/>
            <w:r>
              <w:t xml:space="preserve"> to overcome existing disadvantages for each of these approaches? </w:t>
            </w:r>
          </w:p>
        </w:tc>
      </w:tr>
    </w:tbl>
    <w:p w:rsidR="00D54FD5" w:rsidRPr="00F6655A" w:rsidRDefault="00D54FD5" w:rsidP="00D54FD5">
      <w:pPr>
        <w:rPr>
          <w:b/>
        </w:rPr>
      </w:pPr>
      <w:r>
        <w:rPr>
          <w:b/>
        </w:rPr>
        <w:t>Readmissions within or across financial years</w:t>
      </w:r>
    </w:p>
    <w:p w:rsidR="00D54FD5" w:rsidRDefault="00D54FD5" w:rsidP="00D54FD5">
      <w:r w:rsidRPr="0002106E">
        <w:t xml:space="preserve">The final measurement issue relates to the impact of identifying readmissions either within or across financial years. </w:t>
      </w:r>
      <w:bookmarkStart w:id="223" w:name="_Hlk511390380"/>
      <w:r w:rsidRPr="0002106E">
        <w:t xml:space="preserve">The impact of extending the measurement of avoidable hospital readmissions across two years </w:t>
      </w:r>
      <w:proofErr w:type="gramStart"/>
      <w:r w:rsidRPr="0002106E">
        <w:t>has been assessed</w:t>
      </w:r>
      <w:proofErr w:type="gramEnd"/>
      <w:r w:rsidR="002D7EC4">
        <w:t xml:space="preserve"> for the 2014-15 and 2015-16 years</w:t>
      </w:r>
      <w:r w:rsidR="004F0299">
        <w:t xml:space="preserve"> using the Medicare PIN</w:t>
      </w:r>
      <w:r w:rsidRPr="0002106E">
        <w:t xml:space="preserve">. </w:t>
      </w:r>
      <w:r w:rsidR="004F0299">
        <w:t>O</w:t>
      </w:r>
      <w:r w:rsidR="002D7EC4">
        <w:t>nly a relatively small number of</w:t>
      </w:r>
      <w:r w:rsidR="004F0299">
        <w:t xml:space="preserve"> additional</w:t>
      </w:r>
      <w:r w:rsidR="002D7EC4">
        <w:t xml:space="preserve"> readmissions</w:t>
      </w:r>
      <w:r w:rsidR="004F0299">
        <w:t xml:space="preserve"> </w:t>
      </w:r>
      <w:proofErr w:type="gramStart"/>
      <w:r w:rsidR="004F0299">
        <w:t>were identified</w:t>
      </w:r>
      <w:proofErr w:type="gramEnd"/>
      <w:r w:rsidR="002D7EC4">
        <w:t xml:space="preserve"> across </w:t>
      </w:r>
      <w:r w:rsidR="009502EF">
        <w:t xml:space="preserve">financial </w:t>
      </w:r>
      <w:r w:rsidR="002D7EC4">
        <w:t>years using the condition-specific timeframes.</w:t>
      </w:r>
      <w:r w:rsidR="009502EF">
        <w:t xml:space="preserve"> </w:t>
      </w:r>
      <w:r w:rsidR="009502EF" w:rsidRPr="001D542C">
        <w:rPr>
          <w:rFonts w:cs="Arial"/>
        </w:rPr>
        <w:t xml:space="preserve">When readmissions are identified across the two financial years, an extra 1,975 are identified, which is an increase of 1.7%. </w:t>
      </w:r>
    </w:p>
    <w:bookmarkEnd w:id="223"/>
    <w:p w:rsidR="00D54FD5" w:rsidRPr="006427F2" w:rsidRDefault="00D54FD5" w:rsidP="00D54FD5">
      <w:r>
        <w:t>Extending the measurement of readmissions across financial years would introduce new complexity and reduce the transparency of the funding received by public hospitals. As funding adjustments for avoidable readmissions relate back to the index admission, it would result in some retrospective funding adjustments across financial years. IHPA does not believe that such an approach meets either the ‘transparency’ or ‘ease of implementation’ criteria (discussed in more detail later). Accordingly, IHPA is proposing to limit the measurement of readmissions to those occurring in the same financial year.</w:t>
      </w:r>
    </w:p>
    <w:tbl>
      <w:tblPr>
        <w:tblStyle w:val="TableGrid"/>
        <w:tblpPr w:leftFromText="180" w:rightFromText="180" w:vertAnchor="text" w:horzAnchor="margin" w:tblpX="108" w:tblpY="119"/>
        <w:tblW w:w="9747"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47"/>
      </w:tblGrid>
      <w:tr w:rsidR="00D54FD5" w:rsidRPr="006427F2" w:rsidTr="001D542C">
        <w:trPr>
          <w:trHeight w:val="1231"/>
          <w:tblHeader/>
        </w:trPr>
        <w:tc>
          <w:tcPr>
            <w:tcW w:w="9747" w:type="dxa"/>
            <w:vAlign w:val="center"/>
          </w:tcPr>
          <w:p w:rsidR="00D54FD5" w:rsidRPr="00053BA5" w:rsidRDefault="00D54FD5" w:rsidP="00A317FD">
            <w:pPr>
              <w:rPr>
                <w:b/>
              </w:rPr>
            </w:pPr>
            <w:r w:rsidRPr="00053BA5">
              <w:rPr>
                <w:b/>
              </w:rPr>
              <w:t>Consultation question</w:t>
            </w:r>
          </w:p>
          <w:p w:rsidR="00D54FD5" w:rsidRPr="006427F2" w:rsidRDefault="00D54FD5" w:rsidP="00A317FD">
            <w:pPr>
              <w:pStyle w:val="ListParagraph"/>
              <w:framePr w:hSpace="0" w:wrap="auto" w:vAnchor="margin" w:hAnchor="text" w:xAlign="left" w:yAlign="inline"/>
            </w:pPr>
            <w:r>
              <w:t>Do you support the proposal to limit the measurement of readmissions to those occurring within the same financial year?</w:t>
            </w:r>
          </w:p>
        </w:tc>
      </w:tr>
    </w:tbl>
    <w:p w:rsidR="00D54FD5" w:rsidRPr="006871C7" w:rsidRDefault="00D54FD5" w:rsidP="00D54FD5">
      <w:pPr>
        <w:pStyle w:val="Heading3"/>
      </w:pPr>
      <w:bookmarkStart w:id="224" w:name="_Toc513465390"/>
      <w:bookmarkStart w:id="225" w:name="_Hlk510617425"/>
      <w:r>
        <w:t>1</w:t>
      </w:r>
      <w:r w:rsidRPr="006871C7">
        <w:t>1.</w:t>
      </w:r>
      <w:r>
        <w:t>4</w:t>
      </w:r>
      <w:r w:rsidRPr="006871C7">
        <w:t>.</w:t>
      </w:r>
      <w:r>
        <w:t>5</w:t>
      </w:r>
      <w:r w:rsidRPr="006871C7">
        <w:t xml:space="preserve"> </w:t>
      </w:r>
      <w:r>
        <w:t>Pricing and funding approaches for</w:t>
      </w:r>
      <w:r w:rsidRPr="006871C7">
        <w:t xml:space="preserve"> avoidable hospital readmissions</w:t>
      </w:r>
      <w:bookmarkEnd w:id="224"/>
    </w:p>
    <w:bookmarkEnd w:id="225"/>
    <w:p w:rsidR="00D54FD5" w:rsidRDefault="00D54FD5" w:rsidP="00D54FD5">
      <w:r>
        <w:t xml:space="preserve">This section examines some of the high-level design choices that IHPA considered as part of developing options to incorporate avoidable hospital readmissions in the Pricing Framework. This includes assessing the relative advantages of pricing and funding approaches, considering whether pricing and funding options </w:t>
      </w:r>
      <w:proofErr w:type="gramStart"/>
      <w:r>
        <w:t>should be focussed</w:t>
      </w:r>
      <w:proofErr w:type="gramEnd"/>
      <w:r>
        <w:t xml:space="preserve"> at patient-level or hospital-level and determining the optimal approach to risk-adjustment.</w:t>
      </w:r>
    </w:p>
    <w:p w:rsidR="00D54FD5" w:rsidRPr="00F6655A" w:rsidRDefault="00D54FD5" w:rsidP="00D54FD5">
      <w:pPr>
        <w:rPr>
          <w:b/>
        </w:rPr>
      </w:pPr>
      <w:r>
        <w:rPr>
          <w:b/>
        </w:rPr>
        <w:t>Understanding the difference between pricing and funding approaches</w:t>
      </w:r>
    </w:p>
    <w:p w:rsidR="00D54FD5" w:rsidRDefault="00D54FD5" w:rsidP="00D54FD5">
      <w:r>
        <w:t xml:space="preserve">In the </w:t>
      </w:r>
      <w:r w:rsidRPr="0002106E">
        <w:t>Pricing Framework Consultation Paper 2017-18</w:t>
      </w:r>
      <w:r>
        <w:t>, IHPA distinguished between pricing and funding approaches to safety and quality as follows:</w:t>
      </w:r>
    </w:p>
    <w:p w:rsidR="00D54FD5" w:rsidRDefault="00D54FD5" w:rsidP="00D54FD5">
      <w:pPr>
        <w:pStyle w:val="ListParagraph"/>
        <w:framePr w:hSpace="0" w:wrap="auto" w:vAnchor="margin" w:hAnchor="text" w:xAlign="left" w:yAlign="inline"/>
        <w:numPr>
          <w:ilvl w:val="0"/>
          <w:numId w:val="24"/>
        </w:numPr>
      </w:pPr>
      <w:r w:rsidRPr="00FC73AA">
        <w:rPr>
          <w:b/>
        </w:rPr>
        <w:t>Pricing approaches result in changes to the NEP</w:t>
      </w:r>
      <w:r>
        <w:t xml:space="preserve"> (including </w:t>
      </w:r>
      <w:proofErr w:type="gramStart"/>
      <w:r>
        <w:t>changes which</w:t>
      </w:r>
      <w:proofErr w:type="gramEnd"/>
      <w:r>
        <w:t xml:space="preserve"> affect price weights or price adjustments). Accordingly, pricing approaches to safety and quality impact on the funding of </w:t>
      </w:r>
      <w:r w:rsidRPr="00FC73AA">
        <w:rPr>
          <w:u w:val="single"/>
        </w:rPr>
        <w:t>all</w:t>
      </w:r>
      <w:r>
        <w:t xml:space="preserve"> public hospital services funded on an activity-basis, rather than impacting only on episodes where there is a safety and quality ‘event’ (such as a sentinel event, a HAC or an avoidable readmission). Pricing approaches result in a lower ‘quality-adjusted’ price that applies to all episodes.</w:t>
      </w:r>
    </w:p>
    <w:p w:rsidR="00D54FD5" w:rsidRDefault="00D54FD5" w:rsidP="00D54FD5">
      <w:pPr>
        <w:pStyle w:val="ListParagraph"/>
        <w:framePr w:hSpace="0" w:wrap="auto" w:vAnchor="margin" w:hAnchor="text" w:xAlign="left" w:yAlign="inline"/>
        <w:numPr>
          <w:ilvl w:val="0"/>
          <w:numId w:val="24"/>
        </w:numPr>
      </w:pPr>
      <w:r>
        <w:rPr>
          <w:b/>
        </w:rPr>
        <w:t xml:space="preserve">Funding approaches change the implementation of the NEP. </w:t>
      </w:r>
      <w:r>
        <w:t xml:space="preserve">This can include changes to the assignment and calculation of the NWAU or other approaches. Accordingly, funding approaches to safety and quality influence the funding for </w:t>
      </w:r>
      <w:r w:rsidRPr="00C44D2C">
        <w:rPr>
          <w:u w:val="single"/>
        </w:rPr>
        <w:t>some</w:t>
      </w:r>
      <w:r>
        <w:t xml:space="preserve"> types of public hospital services, but they do not change the level of the NEP. Funding approaches </w:t>
      </w:r>
      <w:proofErr w:type="gramStart"/>
      <w:r>
        <w:t>can be applied</w:t>
      </w:r>
      <w:proofErr w:type="gramEnd"/>
      <w:r>
        <w:t xml:space="preserve"> across both ABF and block-funded hospitals.</w:t>
      </w:r>
    </w:p>
    <w:p w:rsidR="00D54FD5" w:rsidRDefault="00D54FD5" w:rsidP="00D54FD5">
      <w:r>
        <w:t xml:space="preserve">Initially IHPA proposed funding options and a combined pricing and funding option when considering an approach to HACs. However, pricing options received very limited support from stakeholders </w:t>
      </w:r>
      <w:proofErr w:type="gramStart"/>
      <w:r>
        <w:t>on the basis of</w:t>
      </w:r>
      <w:proofErr w:type="gramEnd"/>
      <w:r>
        <w:t xml:space="preserve"> their lack of transparency and perceived inequity. In essence, stakeholders believed that funding options were more transparent and equitable as there was a direct relationship between the presence or absence of a safety and quality event and the imposition of a funding adjustment. Funding options can also incorporate the use of risk adjustment, resulting in highly targeted changes to funding </w:t>
      </w:r>
      <w:proofErr w:type="gramStart"/>
      <w:r>
        <w:t>levels for certain</w:t>
      </w:r>
      <w:proofErr w:type="gramEnd"/>
      <w:r>
        <w:t xml:space="preserve"> types of patients. This does not occur with pricing </w:t>
      </w:r>
      <w:proofErr w:type="gramStart"/>
      <w:r>
        <w:t>options which apply</w:t>
      </w:r>
      <w:proofErr w:type="gramEnd"/>
      <w:r>
        <w:t xml:space="preserve"> to all patients at the whole of system level. </w:t>
      </w:r>
    </w:p>
    <w:p w:rsidR="00D54FD5" w:rsidRDefault="00D54FD5" w:rsidP="00D54FD5">
      <w:proofErr w:type="gramStart"/>
      <w:r>
        <w:t>As a result</w:t>
      </w:r>
      <w:proofErr w:type="gramEnd"/>
      <w:r>
        <w:t xml:space="preserve"> of this consultation feedback, IHPA introduced funding options, rather than pricing options, for HACs. </w:t>
      </w:r>
    </w:p>
    <w:p w:rsidR="00D54FD5" w:rsidRPr="006427F2" w:rsidRDefault="00D54FD5" w:rsidP="00D54FD5">
      <w:r>
        <w:t xml:space="preserve">Given the strong preference expressed in previous consultations for funding approaches, IHPA has decided not to include pricing options for avoidable hospital readmissions in this Consultation Paper. This decision also promotes consistency across sentinel events, HACs and avoidable hospital readmissions, with funding approaches to </w:t>
      </w:r>
      <w:proofErr w:type="gramStart"/>
      <w:r>
        <w:t>be used</w:t>
      </w:r>
      <w:proofErr w:type="gramEnd"/>
      <w:r>
        <w:t xml:space="preserve"> for all three types of events. </w:t>
      </w:r>
    </w:p>
    <w:tbl>
      <w:tblPr>
        <w:tblStyle w:val="TableGrid"/>
        <w:tblpPr w:leftFromText="180" w:rightFromText="180" w:vertAnchor="text" w:horzAnchor="margin" w:tblpX="108" w:tblpY="119"/>
        <w:tblW w:w="9747"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47"/>
      </w:tblGrid>
      <w:tr w:rsidR="00D54FD5" w:rsidRPr="006427F2" w:rsidTr="001D542C">
        <w:trPr>
          <w:trHeight w:val="1229"/>
          <w:tblHeader/>
        </w:trPr>
        <w:tc>
          <w:tcPr>
            <w:tcW w:w="9747" w:type="dxa"/>
            <w:vAlign w:val="center"/>
          </w:tcPr>
          <w:p w:rsidR="00D54FD5" w:rsidRPr="00053BA5" w:rsidRDefault="00D54FD5" w:rsidP="00A317FD">
            <w:pPr>
              <w:rPr>
                <w:b/>
              </w:rPr>
            </w:pPr>
            <w:r w:rsidRPr="00053BA5">
              <w:rPr>
                <w:b/>
              </w:rPr>
              <w:t>Consultation question</w:t>
            </w:r>
          </w:p>
          <w:p w:rsidR="00D54FD5" w:rsidRPr="006427F2" w:rsidRDefault="00D54FD5" w:rsidP="00A317FD">
            <w:pPr>
              <w:pStyle w:val="ListParagraph"/>
              <w:framePr w:hSpace="0" w:wrap="auto" w:vAnchor="margin" w:hAnchor="text" w:xAlign="left" w:yAlign="inline"/>
            </w:pPr>
            <w:r>
              <w:t>Do you agree with the proposal to include funding options, but not pricing options, for avoidable hospital readmissions?</w:t>
            </w:r>
          </w:p>
        </w:tc>
      </w:tr>
    </w:tbl>
    <w:p w:rsidR="00D54FD5" w:rsidRPr="00F6655A" w:rsidRDefault="00D54FD5" w:rsidP="00D54FD5">
      <w:pPr>
        <w:rPr>
          <w:b/>
        </w:rPr>
      </w:pPr>
      <w:r>
        <w:rPr>
          <w:b/>
        </w:rPr>
        <w:t>Episode-level and hospital-level funding approaches</w:t>
      </w:r>
    </w:p>
    <w:p w:rsidR="00D54FD5" w:rsidRPr="00B62608" w:rsidRDefault="00D54FD5" w:rsidP="00D54FD5">
      <w:r>
        <w:t>Funding approaches fall into two broad categories: episode-</w:t>
      </w:r>
      <w:r w:rsidRPr="00B62608">
        <w:t>level and hospital-level. The Heads of Agreement envisaged a hospital-level approa</w:t>
      </w:r>
      <w:r w:rsidR="005838FC">
        <w:t xml:space="preserve">ch proposing the development </w:t>
      </w:r>
      <w:proofErr w:type="gramStart"/>
      <w:r w:rsidR="005838FC">
        <w:t>of</w:t>
      </w:r>
      <w:proofErr w:type="gramEnd"/>
      <w:r w:rsidR="005838FC">
        <w:t>:</w:t>
      </w:r>
    </w:p>
    <w:p w:rsidR="00D54FD5" w:rsidRDefault="00D54FD5" w:rsidP="00D54FD5">
      <w:pPr>
        <w:ind w:left="737"/>
      </w:pPr>
      <w:r w:rsidRPr="00B62608">
        <w:rPr>
          <w:i/>
        </w:rPr>
        <w:t>A comprehensive and risk-adjusted strategy and funding model that will adjust the funding to hospitals that exceed a predetermined avoidable readmission rate for agreed conditions and the circumstances in which they occur</w:t>
      </w:r>
      <w:r w:rsidRPr="00B62608">
        <w:t>.</w:t>
      </w:r>
      <w:r>
        <w:t xml:space="preserve"> </w:t>
      </w:r>
    </w:p>
    <w:p w:rsidR="00D54FD5" w:rsidRDefault="00D54FD5" w:rsidP="00D54FD5">
      <w:r>
        <w:t xml:space="preserve">Episode-level approaches involve calculating funding adjustments for individual episodes with a safety and quality event, whereas hospital-level approaches involve funding adjustments for hospitals with higher than expected rates of safety and quality events. </w:t>
      </w:r>
    </w:p>
    <w:p w:rsidR="00D54FD5" w:rsidRDefault="00D54FD5" w:rsidP="00D54FD5">
      <w:r>
        <w:t xml:space="preserve">IHPA has used episode-level approaches to funding for sentinel events and HACs. </w:t>
      </w:r>
    </w:p>
    <w:p w:rsidR="00D54FD5" w:rsidRPr="00FC172F" w:rsidRDefault="00D54FD5" w:rsidP="00D54FD5">
      <w:r w:rsidRPr="00FC172F">
        <w:t xml:space="preserve">The distinction between episode and hospital-level approaches is not as clear-cut with avoidable readmissions as it is with HACs. </w:t>
      </w:r>
    </w:p>
    <w:p w:rsidR="00D54FD5" w:rsidRPr="00FC172F" w:rsidRDefault="00D54FD5" w:rsidP="00D54FD5">
      <w:r w:rsidRPr="00FC172F">
        <w:t xml:space="preserve">Avoidable hospital readmissions involve two (or more) admitted patient episodes. The funding adjustment has to impact on the hospital responsible for the index admission. </w:t>
      </w:r>
      <w:r w:rsidRPr="00FC172F">
        <w:rPr>
          <w:rFonts w:ascii="Arial Bold" w:hAnsi="Arial Bold" w:cs="Arial Bold"/>
          <w:b/>
          <w:color w:val="008542" w:themeColor="accent2"/>
          <w:szCs w:val="22"/>
        </w:rPr>
        <w:t>Figure 1</w:t>
      </w:r>
      <w:r w:rsidRPr="00FC172F">
        <w:t xml:space="preserve"> indicated that about one-third of readmissions are to a different hospital than the hospital responsible for the index admission. This means that even episode-level funding adjustments can involve more than one hospital. </w:t>
      </w:r>
    </w:p>
    <w:p w:rsidR="00D54FD5" w:rsidRPr="00FC172F" w:rsidRDefault="00D54FD5" w:rsidP="00D54FD5">
      <w:r w:rsidRPr="00FC172F">
        <w:t xml:space="preserve">The implementation of funding adjustments for readmissions also depends upon the health system ‘level’ at which readmissions </w:t>
      </w:r>
      <w:proofErr w:type="gramStart"/>
      <w:r w:rsidRPr="00FC172F">
        <w:t>are</w:t>
      </w:r>
      <w:proofErr w:type="gramEnd"/>
      <w:r w:rsidRPr="00FC172F">
        <w:t xml:space="preserve"> measured. This can </w:t>
      </w:r>
      <w:proofErr w:type="gramStart"/>
      <w:r w:rsidRPr="00FC172F">
        <w:t>include:</w:t>
      </w:r>
      <w:proofErr w:type="gramEnd"/>
      <w:r w:rsidRPr="00FC172F">
        <w:t xml:space="preserve"> the same hospital, another hospital in the same Local Hospital Network, another hospital in another Local Hospital Network in the same state, or another hospital in another Local Hospital Network in another state. </w:t>
      </w:r>
    </w:p>
    <w:p w:rsidR="00D54FD5" w:rsidRDefault="00D54FD5" w:rsidP="00D54FD5">
      <w:r w:rsidRPr="00FC172F">
        <w:t xml:space="preserve">These factors mean that, in practice, episode-level funding adjustments for avoidable readmissions involve an assessment of two or more patient episodes that may occur at different hospitals. Similarly, hospital-level funding adjustments require that avoidable readmissions </w:t>
      </w:r>
      <w:proofErr w:type="gramStart"/>
      <w:r w:rsidRPr="00FC172F">
        <w:t>are</w:t>
      </w:r>
      <w:proofErr w:type="gramEnd"/>
      <w:r w:rsidRPr="00FC172F">
        <w:t xml:space="preserve"> attributed back to the initial treating hospital responsible for the index admission, before rates are then calculated across hospitals.</w:t>
      </w:r>
    </w:p>
    <w:p w:rsidR="00D54FD5" w:rsidRDefault="00D54FD5" w:rsidP="00D54FD5">
      <w:r>
        <w:t>In Section 11.4.6, IHPA has included both episode-level and hospital-level approaches to funding of avoidable hospital readmissions.</w:t>
      </w:r>
    </w:p>
    <w:p w:rsidR="00D54FD5" w:rsidRPr="00F6655A" w:rsidRDefault="00D54FD5" w:rsidP="00D54FD5">
      <w:pPr>
        <w:rPr>
          <w:b/>
        </w:rPr>
      </w:pPr>
      <w:r>
        <w:rPr>
          <w:b/>
        </w:rPr>
        <w:t>Risk adjustment for avoidable hospital readmissions</w:t>
      </w:r>
    </w:p>
    <w:p w:rsidR="00D54FD5" w:rsidRDefault="00D54FD5" w:rsidP="00D54FD5">
      <w:r>
        <w:t xml:space="preserve">In the </w:t>
      </w:r>
      <w:r w:rsidRPr="006351CF">
        <w:t>Pricing Framework 2017-18,</w:t>
      </w:r>
      <w:r>
        <w:t xml:space="preserve"> IHPA introduced a set of assessment criteria that </w:t>
      </w:r>
      <w:proofErr w:type="gramStart"/>
      <w:r>
        <w:t>were specifically designed</w:t>
      </w:r>
      <w:proofErr w:type="gramEnd"/>
      <w:r>
        <w:t xml:space="preserve"> to review the merits of options for incorporating safety and quality into hospital pricing and funding. One of these assessment criteria was equitable risk </w:t>
      </w:r>
      <w:proofErr w:type="gramStart"/>
      <w:r>
        <w:t>adjustment which</w:t>
      </w:r>
      <w:proofErr w:type="gramEnd"/>
      <w:r>
        <w:t xml:space="preserve"> was defined as:</w:t>
      </w:r>
    </w:p>
    <w:p w:rsidR="00D54FD5" w:rsidRPr="0051449D" w:rsidRDefault="00D54FD5" w:rsidP="00D54FD5">
      <w:pPr>
        <w:ind w:left="737"/>
        <w:rPr>
          <w:i/>
        </w:rPr>
      </w:pPr>
      <w:r>
        <w:rPr>
          <w:i/>
        </w:rPr>
        <w:t xml:space="preserve">Pricing and funding approaches should balance the likelihood that some patients will be at higher risk of experiencing an adverse event while recognising that all hospitals have scope to improve safety and quality. </w:t>
      </w:r>
    </w:p>
    <w:p w:rsidR="00D54FD5" w:rsidRDefault="00D54FD5" w:rsidP="00D54FD5">
      <w:r>
        <w:t xml:space="preserve">In the case of avoidable hospital readmissions, the objective would be to ensure that financial adjustments relate only to processes and outcomes of </w:t>
      </w:r>
      <w:proofErr w:type="gramStart"/>
      <w:r>
        <w:t>care which</w:t>
      </w:r>
      <w:proofErr w:type="gramEnd"/>
      <w:r>
        <w:t xml:space="preserve"> are attributable to the hospital versus outcomes that are driven by patient-specific characteristics such as age, the presence of comorbidities, Indigenous status and socioeconomic status.</w:t>
      </w:r>
    </w:p>
    <w:p w:rsidR="00D54FD5" w:rsidRDefault="00D54FD5" w:rsidP="00D54FD5">
      <w:r>
        <w:t xml:space="preserve">The Commission’s development of </w:t>
      </w:r>
      <w:r w:rsidRPr="00DD346F">
        <w:rPr>
          <w:rFonts w:cs="Arial"/>
          <w:szCs w:val="22"/>
        </w:rPr>
        <w:t xml:space="preserve">the list of </w:t>
      </w:r>
      <w:r>
        <w:rPr>
          <w:rFonts w:cs="Arial"/>
          <w:szCs w:val="22"/>
        </w:rPr>
        <w:t xml:space="preserve">avoidable hospital readmission </w:t>
      </w:r>
      <w:r w:rsidRPr="00DD346F">
        <w:rPr>
          <w:rFonts w:cs="Arial"/>
          <w:szCs w:val="22"/>
        </w:rPr>
        <w:t xml:space="preserve">conditions </w:t>
      </w:r>
      <w:r>
        <w:t xml:space="preserve">has already included some indirect forms of risk adjustment that increases the likelihood that most readmissions are attributable to actions taken (or not taken) by the hospital responsible for the index admission. In particular, the list excludes many high-risk patients with complex and chronic conditions (such as people with cancer or end-stage kidney disease or people receiving palliative care). The list comprises a clinically reviewed set of tightly defined conditions and readmission intervals that were selected </w:t>
      </w:r>
      <w:proofErr w:type="gramStart"/>
      <w:r>
        <w:t>on the basis of</w:t>
      </w:r>
      <w:proofErr w:type="gramEnd"/>
      <w:r>
        <w:t xml:space="preserve"> their </w:t>
      </w:r>
      <w:proofErr w:type="spellStart"/>
      <w:r>
        <w:t>avoidability</w:t>
      </w:r>
      <w:proofErr w:type="spellEnd"/>
      <w:r>
        <w:t xml:space="preserve"> by improved clinical management. This clinically curated approach to defining avoidable readmissions differs from the use of ‘all-causes’ readmissions in some other countries including England and Germany. An all-causes approach to defining and funding readmissions requires a more comprehensive risk-adjustment approach to compensate for patient-specific factors. </w:t>
      </w:r>
    </w:p>
    <w:p w:rsidR="00D54FD5" w:rsidRPr="0008337D" w:rsidRDefault="00D54FD5" w:rsidP="0008337D">
      <w:r>
        <w:t xml:space="preserve">Using the </w:t>
      </w:r>
      <w:r w:rsidRPr="00DD346F">
        <w:rPr>
          <w:rFonts w:cs="Arial"/>
          <w:szCs w:val="22"/>
        </w:rPr>
        <w:t xml:space="preserve">list of conditions considered </w:t>
      </w:r>
      <w:proofErr w:type="gramStart"/>
      <w:r w:rsidRPr="00DD346F">
        <w:rPr>
          <w:rFonts w:cs="Arial"/>
          <w:szCs w:val="22"/>
        </w:rPr>
        <w:t>to be avoidable</w:t>
      </w:r>
      <w:proofErr w:type="gramEnd"/>
      <w:r w:rsidRPr="00DD346F">
        <w:rPr>
          <w:rFonts w:cs="Arial"/>
          <w:szCs w:val="22"/>
        </w:rPr>
        <w:t xml:space="preserve"> hospital readmissions</w:t>
      </w:r>
      <w:r>
        <w:rPr>
          <w:rFonts w:cs="Arial"/>
          <w:szCs w:val="22"/>
        </w:rPr>
        <w:t>,</w:t>
      </w:r>
      <w:r>
        <w:t xml:space="preserve"> </w:t>
      </w:r>
      <w:r w:rsidRPr="003139DF">
        <w:rPr>
          <w:rFonts w:ascii="Arial Bold" w:hAnsi="Arial Bold" w:cs="Arial Bold"/>
          <w:b/>
          <w:color w:val="008542" w:themeColor="accent2"/>
          <w:szCs w:val="22"/>
        </w:rPr>
        <w:t>Figure 2</w:t>
      </w:r>
      <w:r>
        <w:t xml:space="preserve"> indicates that avoidable hospital readmission rates increase by age.</w:t>
      </w:r>
      <w:r>
        <w:rPr>
          <w:rFonts w:ascii="Arial Bold" w:hAnsi="Arial Bold" w:cs="Arial Bold"/>
          <w:b/>
          <w:color w:val="008542" w:themeColor="accent2"/>
          <w:szCs w:val="22"/>
        </w:rPr>
        <w:br w:type="page"/>
      </w:r>
    </w:p>
    <w:p w:rsidR="00D54FD5" w:rsidRPr="003F5718" w:rsidRDefault="00D54FD5" w:rsidP="00D54FD5">
      <w:pPr>
        <w:spacing w:before="0" w:after="0" w:line="270" w:lineRule="atLeast"/>
        <w:ind w:left="-142"/>
        <w:jc w:val="both"/>
        <w:rPr>
          <w:rFonts w:ascii="Arial Bold" w:hAnsi="Arial Bold" w:cs="Arial Bold"/>
          <w:b/>
          <w:color w:val="008542" w:themeColor="accent2"/>
          <w:szCs w:val="22"/>
        </w:rPr>
      </w:pPr>
      <w:r>
        <w:rPr>
          <w:rFonts w:ascii="Arial Bold" w:hAnsi="Arial Bold" w:cs="Arial Bold"/>
          <w:b/>
          <w:color w:val="008542" w:themeColor="accent2"/>
          <w:szCs w:val="22"/>
        </w:rPr>
        <w:t xml:space="preserve">Figure 2   </w:t>
      </w:r>
      <w:r w:rsidRPr="003F5718">
        <w:rPr>
          <w:rFonts w:ascii="Arial Bold" w:hAnsi="Arial Bold" w:cs="Arial Bold"/>
          <w:b/>
          <w:color w:val="008542" w:themeColor="accent2"/>
          <w:szCs w:val="22"/>
        </w:rPr>
        <w:t>Age distribution of avoidable hospital readmissions, 2015-16</w:t>
      </w:r>
    </w:p>
    <w:p w:rsidR="00D54FD5" w:rsidRDefault="00D54FD5" w:rsidP="00A12AFB">
      <w:pPr>
        <w:ind w:left="-142"/>
      </w:pPr>
      <w:r w:rsidRPr="00F861AC">
        <w:rPr>
          <w:noProof/>
        </w:rPr>
        <w:drawing>
          <wp:inline distT="0" distB="0" distL="0" distR="0" wp14:anchorId="5A11F7F8" wp14:editId="7E62D376">
            <wp:extent cx="6238875" cy="3392439"/>
            <wp:effectExtent l="0" t="0" r="0" b="0"/>
            <wp:docPr id="4" name="Picture 4" descr="This graph shows the rate of avoidable hospital readmissions (using the Commission's list) per 100 index episodes by age i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45923" cy="3396271"/>
                    </a:xfrm>
                    <a:prstGeom prst="rect">
                      <a:avLst/>
                    </a:prstGeom>
                    <a:noFill/>
                    <a:ln>
                      <a:noFill/>
                    </a:ln>
                  </pic:spPr>
                </pic:pic>
              </a:graphicData>
            </a:graphic>
          </wp:inline>
        </w:drawing>
      </w:r>
    </w:p>
    <w:p w:rsidR="00D54FD5" w:rsidRDefault="00D54FD5" w:rsidP="00D54FD5">
      <w:r>
        <w:t xml:space="preserve">IHPA adopted a staged approach to the development of funding adjustments based on risk factors for HACs. This included commissioning expert advice and undertaking multiple rounds of analysis and modelling to assign complexity scores that </w:t>
      </w:r>
      <w:proofErr w:type="gramStart"/>
      <w:r>
        <w:t>were linked</w:t>
      </w:r>
      <w:proofErr w:type="gramEnd"/>
      <w:r>
        <w:t xml:space="preserve"> to a range of patient-specific risk factors.</w:t>
      </w:r>
    </w:p>
    <w:p w:rsidR="00D54FD5" w:rsidRDefault="00D54FD5" w:rsidP="00D54FD5">
      <w:pPr>
        <w:spacing w:before="0" w:line="240" w:lineRule="auto"/>
      </w:pPr>
      <w:r>
        <w:t xml:space="preserve">In developing the HAC risk adjustment model the following list of potential risk factors </w:t>
      </w:r>
      <w:proofErr w:type="gramStart"/>
      <w:r>
        <w:t>were investigated</w:t>
      </w:r>
      <w:proofErr w:type="gramEnd"/>
      <w:r>
        <w:t>:</w:t>
      </w:r>
    </w:p>
    <w:tbl>
      <w:tblPr>
        <w:tblStyle w:val="TableGrid"/>
        <w:tblW w:w="0" w:type="auto"/>
        <w:tblInd w:w="108" w:type="dxa"/>
        <w:tblBorders>
          <w:top w:val="single" w:sz="4" w:space="0" w:color="008A00"/>
          <w:left w:val="single" w:sz="4" w:space="0" w:color="008A00"/>
          <w:bottom w:val="single" w:sz="4" w:space="0" w:color="008A00"/>
          <w:right w:val="single" w:sz="4" w:space="0" w:color="008A00"/>
          <w:insideH w:val="single" w:sz="4" w:space="0" w:color="008A00"/>
          <w:insideV w:val="single" w:sz="4" w:space="0" w:color="008A00"/>
        </w:tblBorders>
        <w:tblLook w:val="04A0" w:firstRow="1" w:lastRow="0" w:firstColumn="1" w:lastColumn="0" w:noHBand="0" w:noVBand="1"/>
        <w:tblDescription w:val="This table indicates the risk factors that were investigated for the HAC risk adjustment model. Column one is for all HACs and column two is HAC-specific factors."/>
      </w:tblPr>
      <w:tblGrid>
        <w:gridCol w:w="4678"/>
        <w:gridCol w:w="4678"/>
      </w:tblGrid>
      <w:tr w:rsidR="00D54FD5" w:rsidRPr="00B62B4C" w:rsidTr="00CA55A2">
        <w:trPr>
          <w:tblHeader/>
        </w:trPr>
        <w:tc>
          <w:tcPr>
            <w:tcW w:w="4678" w:type="dxa"/>
            <w:shd w:val="clear" w:color="auto" w:fill="008A00"/>
            <w:vAlign w:val="bottom"/>
          </w:tcPr>
          <w:p w:rsidR="00D54FD5" w:rsidRPr="003F345E" w:rsidRDefault="00D54FD5" w:rsidP="00A317FD">
            <w:pPr>
              <w:keepNext/>
              <w:rPr>
                <w:rFonts w:asciiTheme="majorHAnsi" w:eastAsiaTheme="minorEastAsia" w:hAnsiTheme="majorHAnsi" w:cstheme="majorHAnsi"/>
                <w:b/>
                <w:bCs/>
                <w:color w:val="FFFFFF" w:themeColor="background1"/>
                <w:sz w:val="21"/>
                <w:szCs w:val="21"/>
              </w:rPr>
            </w:pPr>
            <w:r w:rsidRPr="003F345E">
              <w:rPr>
                <w:rFonts w:asciiTheme="majorHAnsi" w:eastAsiaTheme="minorEastAsia" w:hAnsiTheme="majorHAnsi" w:cstheme="majorHAnsi"/>
                <w:b/>
                <w:bCs/>
                <w:color w:val="FFFFFF" w:themeColor="background1"/>
                <w:sz w:val="21"/>
                <w:szCs w:val="21"/>
              </w:rPr>
              <w:t>All HACs</w:t>
            </w:r>
          </w:p>
        </w:tc>
        <w:tc>
          <w:tcPr>
            <w:tcW w:w="4678" w:type="dxa"/>
            <w:shd w:val="clear" w:color="auto" w:fill="008A00"/>
            <w:vAlign w:val="bottom"/>
          </w:tcPr>
          <w:p w:rsidR="00D54FD5" w:rsidRPr="003F345E" w:rsidRDefault="00D54FD5" w:rsidP="00A317FD">
            <w:pPr>
              <w:keepNext/>
              <w:rPr>
                <w:rFonts w:asciiTheme="majorHAnsi" w:eastAsiaTheme="minorEastAsia" w:hAnsiTheme="majorHAnsi" w:cstheme="majorHAnsi"/>
                <w:b/>
                <w:bCs/>
                <w:color w:val="FFFFFF" w:themeColor="background1"/>
                <w:sz w:val="21"/>
                <w:szCs w:val="21"/>
              </w:rPr>
            </w:pPr>
            <w:r w:rsidRPr="003F345E">
              <w:rPr>
                <w:rFonts w:asciiTheme="majorHAnsi" w:eastAsiaTheme="minorEastAsia" w:hAnsiTheme="majorHAnsi" w:cstheme="majorHAnsi"/>
                <w:b/>
                <w:bCs/>
                <w:color w:val="FFFFFF" w:themeColor="background1"/>
                <w:sz w:val="21"/>
                <w:szCs w:val="21"/>
              </w:rPr>
              <w:t>HAC-specific factors</w:t>
            </w:r>
          </w:p>
        </w:tc>
      </w:tr>
      <w:tr w:rsidR="00D54FD5" w:rsidTr="00A317FD">
        <w:tc>
          <w:tcPr>
            <w:tcW w:w="4678" w:type="dxa"/>
          </w:tcPr>
          <w:p w:rsidR="00D54FD5" w:rsidRPr="00B62B4C" w:rsidRDefault="00D54FD5" w:rsidP="00A317FD">
            <w:pPr>
              <w:spacing w:before="40" w:after="40"/>
              <w:rPr>
                <w:sz w:val="21"/>
                <w:szCs w:val="21"/>
              </w:rPr>
            </w:pPr>
            <w:r w:rsidRPr="00B62B4C">
              <w:rPr>
                <w:sz w:val="21"/>
                <w:szCs w:val="21"/>
              </w:rPr>
              <w:t>Patient age</w:t>
            </w:r>
          </w:p>
        </w:tc>
        <w:tc>
          <w:tcPr>
            <w:tcW w:w="4678" w:type="dxa"/>
          </w:tcPr>
          <w:p w:rsidR="00D54FD5" w:rsidRPr="00B62B4C" w:rsidRDefault="00D54FD5" w:rsidP="00A317FD">
            <w:pPr>
              <w:spacing w:before="40" w:after="40"/>
              <w:rPr>
                <w:rFonts w:cs="Arial"/>
                <w:sz w:val="21"/>
                <w:szCs w:val="21"/>
              </w:rPr>
            </w:pPr>
            <w:r w:rsidRPr="00B62B4C">
              <w:rPr>
                <w:rFonts w:cs="Arial"/>
                <w:sz w:val="21"/>
                <w:szCs w:val="21"/>
              </w:rPr>
              <w:t>Liver disease (HAC04)</w:t>
            </w:r>
          </w:p>
        </w:tc>
      </w:tr>
      <w:tr w:rsidR="00D54FD5" w:rsidTr="00A317FD">
        <w:tc>
          <w:tcPr>
            <w:tcW w:w="4678" w:type="dxa"/>
          </w:tcPr>
          <w:p w:rsidR="00D54FD5" w:rsidRPr="00B62B4C" w:rsidRDefault="00D54FD5" w:rsidP="00A317FD">
            <w:pPr>
              <w:spacing w:before="40" w:after="40"/>
              <w:rPr>
                <w:sz w:val="21"/>
                <w:szCs w:val="21"/>
              </w:rPr>
            </w:pPr>
            <w:r w:rsidRPr="00B62B4C">
              <w:rPr>
                <w:sz w:val="21"/>
                <w:szCs w:val="21"/>
              </w:rPr>
              <w:t>Gender</w:t>
            </w:r>
          </w:p>
        </w:tc>
        <w:tc>
          <w:tcPr>
            <w:tcW w:w="4678" w:type="dxa"/>
          </w:tcPr>
          <w:p w:rsidR="00D54FD5" w:rsidRPr="00B62B4C" w:rsidRDefault="00D54FD5" w:rsidP="00A317FD">
            <w:pPr>
              <w:spacing w:before="40" w:after="40"/>
              <w:rPr>
                <w:sz w:val="21"/>
                <w:szCs w:val="21"/>
              </w:rPr>
            </w:pPr>
            <w:r w:rsidRPr="00B62B4C">
              <w:rPr>
                <w:rFonts w:cs="Arial"/>
                <w:sz w:val="21"/>
                <w:szCs w:val="21"/>
              </w:rPr>
              <w:t>Heart failure (HAC07)</w:t>
            </w:r>
          </w:p>
        </w:tc>
      </w:tr>
      <w:tr w:rsidR="00D54FD5" w:rsidTr="00A317FD">
        <w:tc>
          <w:tcPr>
            <w:tcW w:w="4678" w:type="dxa"/>
          </w:tcPr>
          <w:p w:rsidR="00D54FD5" w:rsidRPr="00B62B4C" w:rsidRDefault="00D54FD5" w:rsidP="00A317FD">
            <w:pPr>
              <w:spacing w:before="40" w:after="40"/>
              <w:rPr>
                <w:sz w:val="21"/>
                <w:szCs w:val="21"/>
              </w:rPr>
            </w:pPr>
            <w:r w:rsidRPr="00B62B4C">
              <w:rPr>
                <w:sz w:val="21"/>
                <w:szCs w:val="21"/>
              </w:rPr>
              <w:t>MDC</w:t>
            </w:r>
          </w:p>
        </w:tc>
        <w:tc>
          <w:tcPr>
            <w:tcW w:w="4678" w:type="dxa"/>
          </w:tcPr>
          <w:p w:rsidR="00D54FD5" w:rsidRPr="00B62B4C" w:rsidRDefault="00D54FD5" w:rsidP="00A317FD">
            <w:pPr>
              <w:spacing w:before="40" w:after="40"/>
              <w:rPr>
                <w:sz w:val="21"/>
                <w:szCs w:val="21"/>
              </w:rPr>
            </w:pPr>
            <w:r w:rsidRPr="00B62B4C">
              <w:rPr>
                <w:rFonts w:cs="Arial"/>
                <w:sz w:val="21"/>
                <w:szCs w:val="21"/>
              </w:rPr>
              <w:t>Myocardial infarction (HAC07)</w:t>
            </w:r>
          </w:p>
        </w:tc>
      </w:tr>
      <w:tr w:rsidR="00D54FD5" w:rsidTr="00A317FD">
        <w:tc>
          <w:tcPr>
            <w:tcW w:w="4678" w:type="dxa"/>
          </w:tcPr>
          <w:p w:rsidR="00D54FD5" w:rsidRPr="00B62B4C" w:rsidRDefault="00D54FD5" w:rsidP="00A317FD">
            <w:pPr>
              <w:spacing w:before="40" w:after="40"/>
              <w:rPr>
                <w:sz w:val="21"/>
                <w:szCs w:val="21"/>
              </w:rPr>
            </w:pPr>
            <w:r w:rsidRPr="00B62B4C">
              <w:rPr>
                <w:rFonts w:cs="Arial"/>
                <w:sz w:val="21"/>
                <w:szCs w:val="21"/>
              </w:rPr>
              <w:t>DRG type (Medical, Surgical, other)</w:t>
            </w:r>
          </w:p>
        </w:tc>
        <w:tc>
          <w:tcPr>
            <w:tcW w:w="4678" w:type="dxa"/>
          </w:tcPr>
          <w:p w:rsidR="00D54FD5" w:rsidRPr="00B62B4C" w:rsidRDefault="00D54FD5" w:rsidP="00A317FD">
            <w:pPr>
              <w:spacing w:before="40" w:after="40"/>
              <w:rPr>
                <w:sz w:val="21"/>
                <w:szCs w:val="21"/>
              </w:rPr>
            </w:pPr>
            <w:r w:rsidRPr="00B62B4C">
              <w:rPr>
                <w:rFonts w:cs="Arial"/>
                <w:sz w:val="21"/>
                <w:szCs w:val="21"/>
              </w:rPr>
              <w:t>Stroke with immobility (HAC07)</w:t>
            </w:r>
          </w:p>
        </w:tc>
      </w:tr>
      <w:tr w:rsidR="00D54FD5" w:rsidTr="00A317FD">
        <w:tc>
          <w:tcPr>
            <w:tcW w:w="4678" w:type="dxa"/>
          </w:tcPr>
          <w:p w:rsidR="00D54FD5" w:rsidRPr="00B62B4C" w:rsidRDefault="00D54FD5" w:rsidP="00A317FD">
            <w:pPr>
              <w:spacing w:before="40" w:after="40"/>
              <w:rPr>
                <w:rFonts w:cs="Arial"/>
                <w:sz w:val="21"/>
                <w:szCs w:val="21"/>
              </w:rPr>
            </w:pPr>
            <w:r w:rsidRPr="00B62B4C">
              <w:rPr>
                <w:rFonts w:cs="Arial"/>
                <w:sz w:val="21"/>
                <w:szCs w:val="21"/>
              </w:rPr>
              <w:t xml:space="preserve">Intensive care unit status </w:t>
            </w:r>
          </w:p>
        </w:tc>
        <w:tc>
          <w:tcPr>
            <w:tcW w:w="4678" w:type="dxa"/>
          </w:tcPr>
          <w:p w:rsidR="00D54FD5" w:rsidRPr="00B62B4C" w:rsidRDefault="00D54FD5" w:rsidP="00A317FD">
            <w:pPr>
              <w:spacing w:before="40" w:after="40"/>
              <w:rPr>
                <w:sz w:val="21"/>
                <w:szCs w:val="21"/>
              </w:rPr>
            </w:pPr>
            <w:r w:rsidRPr="00B62B4C">
              <w:rPr>
                <w:rFonts w:cs="Arial"/>
                <w:sz w:val="21"/>
                <w:szCs w:val="21"/>
              </w:rPr>
              <w:t>Cardiovascular disease (HAC08)</w:t>
            </w:r>
          </w:p>
        </w:tc>
      </w:tr>
      <w:tr w:rsidR="00D54FD5" w:rsidTr="00A317FD">
        <w:tc>
          <w:tcPr>
            <w:tcW w:w="4678" w:type="dxa"/>
          </w:tcPr>
          <w:p w:rsidR="00D54FD5" w:rsidRPr="00B62B4C" w:rsidRDefault="00D54FD5" w:rsidP="00A317FD">
            <w:pPr>
              <w:spacing w:before="40" w:after="40"/>
              <w:rPr>
                <w:sz w:val="21"/>
                <w:szCs w:val="21"/>
              </w:rPr>
            </w:pPr>
            <w:r w:rsidRPr="00B62B4C">
              <w:rPr>
                <w:rFonts w:cs="Arial"/>
                <w:sz w:val="21"/>
                <w:szCs w:val="21"/>
              </w:rPr>
              <w:t>Presence of another HAC</w:t>
            </w:r>
          </w:p>
        </w:tc>
        <w:tc>
          <w:tcPr>
            <w:tcW w:w="4678" w:type="dxa"/>
          </w:tcPr>
          <w:p w:rsidR="00D54FD5" w:rsidRPr="00B62B4C" w:rsidRDefault="00D54FD5" w:rsidP="00A317FD">
            <w:pPr>
              <w:spacing w:before="40" w:after="40"/>
              <w:rPr>
                <w:rFonts w:cs="Arial"/>
                <w:sz w:val="21"/>
                <w:szCs w:val="21"/>
              </w:rPr>
            </w:pPr>
            <w:r w:rsidRPr="00B62B4C">
              <w:rPr>
                <w:rFonts w:cs="Arial"/>
                <w:sz w:val="21"/>
                <w:szCs w:val="21"/>
              </w:rPr>
              <w:t>Malignancy (HAC08)</w:t>
            </w:r>
          </w:p>
        </w:tc>
      </w:tr>
      <w:tr w:rsidR="00D54FD5" w:rsidTr="00A317FD">
        <w:tc>
          <w:tcPr>
            <w:tcW w:w="4678" w:type="dxa"/>
          </w:tcPr>
          <w:p w:rsidR="00D54FD5" w:rsidRPr="00B62B4C" w:rsidRDefault="00D54FD5" w:rsidP="00A317FD">
            <w:pPr>
              <w:spacing w:before="40" w:after="40"/>
              <w:rPr>
                <w:sz w:val="21"/>
                <w:szCs w:val="21"/>
              </w:rPr>
            </w:pPr>
            <w:r w:rsidRPr="00B62B4C">
              <w:rPr>
                <w:rFonts w:cs="Arial"/>
                <w:sz w:val="21"/>
                <w:szCs w:val="21"/>
              </w:rPr>
              <w:t>Patient Indigenous status</w:t>
            </w:r>
          </w:p>
        </w:tc>
        <w:tc>
          <w:tcPr>
            <w:tcW w:w="4678" w:type="dxa"/>
          </w:tcPr>
          <w:p w:rsidR="00D54FD5" w:rsidRPr="00B62B4C" w:rsidRDefault="00D54FD5" w:rsidP="00A317FD">
            <w:pPr>
              <w:spacing w:before="40" w:after="40"/>
              <w:rPr>
                <w:rFonts w:cs="Arial"/>
                <w:sz w:val="21"/>
                <w:szCs w:val="21"/>
              </w:rPr>
            </w:pPr>
            <w:r w:rsidRPr="00B62B4C">
              <w:rPr>
                <w:rFonts w:cs="Arial"/>
                <w:sz w:val="21"/>
                <w:szCs w:val="21"/>
              </w:rPr>
              <w:t>Mechanical ventilation (HAC09)</w:t>
            </w:r>
          </w:p>
        </w:tc>
      </w:tr>
      <w:tr w:rsidR="00D54FD5" w:rsidTr="00A317FD">
        <w:tc>
          <w:tcPr>
            <w:tcW w:w="4678" w:type="dxa"/>
          </w:tcPr>
          <w:p w:rsidR="00D54FD5" w:rsidRPr="00B62B4C" w:rsidRDefault="00D54FD5" w:rsidP="00A317FD">
            <w:pPr>
              <w:spacing w:before="40" w:after="40"/>
              <w:rPr>
                <w:sz w:val="21"/>
                <w:szCs w:val="21"/>
              </w:rPr>
            </w:pPr>
            <w:r w:rsidRPr="00B62B4C">
              <w:rPr>
                <w:rFonts w:cs="Arial"/>
                <w:sz w:val="21"/>
                <w:szCs w:val="21"/>
              </w:rPr>
              <w:t>Patient remoteness</w:t>
            </w:r>
          </w:p>
        </w:tc>
        <w:tc>
          <w:tcPr>
            <w:tcW w:w="4678" w:type="dxa"/>
          </w:tcPr>
          <w:p w:rsidR="00D54FD5" w:rsidRPr="00B62B4C" w:rsidRDefault="00D54FD5" w:rsidP="00A317FD">
            <w:pPr>
              <w:spacing w:before="40" w:after="40"/>
              <w:rPr>
                <w:rFonts w:cs="Arial"/>
                <w:sz w:val="21"/>
                <w:szCs w:val="21"/>
              </w:rPr>
            </w:pPr>
            <w:r w:rsidRPr="00B62B4C">
              <w:rPr>
                <w:rFonts w:cs="Arial"/>
                <w:sz w:val="21"/>
                <w:szCs w:val="21"/>
              </w:rPr>
              <w:t>Parkinson disease (HAC13)</w:t>
            </w:r>
          </w:p>
        </w:tc>
      </w:tr>
      <w:tr w:rsidR="00D54FD5" w:rsidTr="00A317FD">
        <w:tc>
          <w:tcPr>
            <w:tcW w:w="4678" w:type="dxa"/>
          </w:tcPr>
          <w:p w:rsidR="00D54FD5" w:rsidRPr="00B62B4C" w:rsidRDefault="00D54FD5" w:rsidP="00A317FD">
            <w:pPr>
              <w:spacing w:before="40" w:after="40"/>
              <w:rPr>
                <w:rFonts w:cs="Arial"/>
                <w:sz w:val="21"/>
                <w:szCs w:val="21"/>
              </w:rPr>
            </w:pPr>
            <w:r w:rsidRPr="00B62B4C">
              <w:rPr>
                <w:rFonts w:cs="Arial"/>
                <w:sz w:val="21"/>
                <w:szCs w:val="21"/>
              </w:rPr>
              <w:t xml:space="preserve">Patient </w:t>
            </w:r>
            <w:r w:rsidRPr="00B62B4C">
              <w:rPr>
                <w:sz w:val="21"/>
                <w:szCs w:val="21"/>
              </w:rPr>
              <w:t>Socio-Economic Indexes for Areas</w:t>
            </w:r>
          </w:p>
        </w:tc>
        <w:tc>
          <w:tcPr>
            <w:tcW w:w="4678" w:type="dxa"/>
          </w:tcPr>
          <w:p w:rsidR="00D54FD5" w:rsidRPr="00B62B4C" w:rsidRDefault="00D54FD5" w:rsidP="00A317FD">
            <w:pPr>
              <w:spacing w:before="40" w:after="40"/>
              <w:rPr>
                <w:rFonts w:cs="Arial"/>
                <w:sz w:val="21"/>
                <w:szCs w:val="21"/>
              </w:rPr>
            </w:pPr>
            <w:r w:rsidRPr="00B62B4C">
              <w:rPr>
                <w:rFonts w:cs="Arial"/>
                <w:sz w:val="21"/>
                <w:szCs w:val="21"/>
              </w:rPr>
              <w:t>Dementia (HAC13)</w:t>
            </w:r>
          </w:p>
        </w:tc>
      </w:tr>
      <w:tr w:rsidR="00D54FD5" w:rsidTr="00A317FD">
        <w:tc>
          <w:tcPr>
            <w:tcW w:w="4678" w:type="dxa"/>
          </w:tcPr>
          <w:p w:rsidR="00D54FD5" w:rsidRPr="00B62B4C" w:rsidRDefault="00D54FD5" w:rsidP="00A317FD">
            <w:pPr>
              <w:spacing w:before="40" w:after="40"/>
              <w:rPr>
                <w:rFonts w:cs="Arial"/>
                <w:sz w:val="21"/>
                <w:szCs w:val="21"/>
              </w:rPr>
            </w:pPr>
            <w:r w:rsidRPr="00B62B4C">
              <w:rPr>
                <w:rFonts w:cs="Arial"/>
                <w:sz w:val="21"/>
                <w:szCs w:val="21"/>
              </w:rPr>
              <w:t>Transfer status</w:t>
            </w:r>
          </w:p>
        </w:tc>
        <w:tc>
          <w:tcPr>
            <w:tcW w:w="4678" w:type="dxa"/>
          </w:tcPr>
          <w:p w:rsidR="00D54FD5" w:rsidRPr="00B62B4C" w:rsidRDefault="00D54FD5" w:rsidP="00A317FD">
            <w:pPr>
              <w:spacing w:before="40" w:after="40"/>
              <w:rPr>
                <w:rFonts w:cs="Arial"/>
                <w:sz w:val="21"/>
                <w:szCs w:val="21"/>
              </w:rPr>
            </w:pPr>
            <w:r w:rsidRPr="00B62B4C">
              <w:rPr>
                <w:rFonts w:cs="Arial"/>
                <w:sz w:val="21"/>
                <w:szCs w:val="21"/>
              </w:rPr>
              <w:t>Dystocia (HAC16)</w:t>
            </w:r>
          </w:p>
        </w:tc>
      </w:tr>
      <w:tr w:rsidR="00D54FD5" w:rsidTr="00A317FD">
        <w:tc>
          <w:tcPr>
            <w:tcW w:w="4678" w:type="dxa"/>
          </w:tcPr>
          <w:p w:rsidR="00D54FD5" w:rsidRPr="00B62B4C" w:rsidRDefault="00D54FD5" w:rsidP="00A317FD">
            <w:pPr>
              <w:spacing w:before="40" w:after="40"/>
              <w:rPr>
                <w:rFonts w:cs="Arial"/>
                <w:sz w:val="21"/>
                <w:szCs w:val="21"/>
              </w:rPr>
            </w:pPr>
            <w:r w:rsidRPr="00B62B4C">
              <w:rPr>
                <w:rFonts w:cs="Arial"/>
                <w:sz w:val="21"/>
                <w:szCs w:val="21"/>
              </w:rPr>
              <w:t>Chronic disease count</w:t>
            </w:r>
          </w:p>
        </w:tc>
        <w:tc>
          <w:tcPr>
            <w:tcW w:w="4678" w:type="dxa"/>
          </w:tcPr>
          <w:p w:rsidR="00D54FD5" w:rsidRPr="00B62B4C" w:rsidRDefault="00D54FD5" w:rsidP="00A317FD">
            <w:pPr>
              <w:spacing w:before="40" w:after="40"/>
              <w:rPr>
                <w:rFonts w:cs="Arial"/>
                <w:sz w:val="21"/>
                <w:szCs w:val="21"/>
              </w:rPr>
            </w:pPr>
          </w:p>
        </w:tc>
      </w:tr>
      <w:tr w:rsidR="00D54FD5" w:rsidTr="00A317FD">
        <w:tc>
          <w:tcPr>
            <w:tcW w:w="4678" w:type="dxa"/>
          </w:tcPr>
          <w:p w:rsidR="00D54FD5" w:rsidRPr="00B62B4C" w:rsidRDefault="00D54FD5" w:rsidP="00A317FD">
            <w:pPr>
              <w:spacing w:before="40" w:after="40"/>
              <w:rPr>
                <w:rFonts w:cs="Arial"/>
                <w:sz w:val="21"/>
                <w:szCs w:val="21"/>
              </w:rPr>
            </w:pPr>
            <w:r w:rsidRPr="00B62B4C">
              <w:rPr>
                <w:rFonts w:cs="Arial"/>
                <w:sz w:val="21"/>
                <w:szCs w:val="21"/>
              </w:rPr>
              <w:t>Highly specialised procedures</w:t>
            </w:r>
          </w:p>
        </w:tc>
        <w:tc>
          <w:tcPr>
            <w:tcW w:w="4678" w:type="dxa"/>
          </w:tcPr>
          <w:p w:rsidR="00D54FD5" w:rsidRPr="00B62B4C" w:rsidRDefault="00D54FD5" w:rsidP="00A317FD">
            <w:pPr>
              <w:spacing w:before="40" w:after="40"/>
              <w:rPr>
                <w:rFonts w:cs="Arial"/>
                <w:sz w:val="21"/>
                <w:szCs w:val="21"/>
              </w:rPr>
            </w:pPr>
          </w:p>
        </w:tc>
      </w:tr>
      <w:tr w:rsidR="00D54FD5" w:rsidTr="00A317FD">
        <w:tc>
          <w:tcPr>
            <w:tcW w:w="4678" w:type="dxa"/>
          </w:tcPr>
          <w:p w:rsidR="00D54FD5" w:rsidRPr="00B62B4C" w:rsidRDefault="00D54FD5" w:rsidP="00A317FD">
            <w:pPr>
              <w:spacing w:before="40" w:after="40"/>
              <w:rPr>
                <w:rFonts w:cs="Arial"/>
                <w:sz w:val="21"/>
                <w:szCs w:val="21"/>
              </w:rPr>
            </w:pPr>
            <w:r w:rsidRPr="00B62B4C">
              <w:rPr>
                <w:rFonts w:cs="Arial"/>
                <w:sz w:val="21"/>
                <w:szCs w:val="21"/>
              </w:rPr>
              <w:t>Admission status</w:t>
            </w:r>
          </w:p>
        </w:tc>
        <w:tc>
          <w:tcPr>
            <w:tcW w:w="4678" w:type="dxa"/>
          </w:tcPr>
          <w:p w:rsidR="00D54FD5" w:rsidRPr="00B62B4C" w:rsidRDefault="00D54FD5" w:rsidP="00A317FD">
            <w:pPr>
              <w:spacing w:before="40" w:after="40"/>
              <w:rPr>
                <w:rFonts w:cs="Arial"/>
                <w:sz w:val="21"/>
                <w:szCs w:val="21"/>
              </w:rPr>
            </w:pPr>
          </w:p>
        </w:tc>
      </w:tr>
      <w:tr w:rsidR="00D54FD5" w:rsidTr="00A317FD">
        <w:tc>
          <w:tcPr>
            <w:tcW w:w="4678" w:type="dxa"/>
          </w:tcPr>
          <w:p w:rsidR="00D54FD5" w:rsidRPr="00B62B4C" w:rsidRDefault="00D54FD5" w:rsidP="00A317FD">
            <w:pPr>
              <w:spacing w:before="40" w:after="40"/>
              <w:rPr>
                <w:rFonts w:cs="Arial"/>
                <w:sz w:val="21"/>
                <w:szCs w:val="21"/>
              </w:rPr>
            </w:pPr>
            <w:r w:rsidRPr="00B62B4C">
              <w:rPr>
                <w:rFonts w:cs="Arial"/>
                <w:sz w:val="21"/>
                <w:szCs w:val="21"/>
              </w:rPr>
              <w:t>Length of stay</w:t>
            </w:r>
          </w:p>
        </w:tc>
        <w:tc>
          <w:tcPr>
            <w:tcW w:w="4678" w:type="dxa"/>
          </w:tcPr>
          <w:p w:rsidR="00D54FD5" w:rsidRPr="00B62B4C" w:rsidRDefault="00D54FD5" w:rsidP="00A317FD">
            <w:pPr>
              <w:spacing w:before="40" w:after="40"/>
              <w:rPr>
                <w:rFonts w:cs="Arial"/>
                <w:sz w:val="21"/>
                <w:szCs w:val="21"/>
              </w:rPr>
            </w:pPr>
          </w:p>
        </w:tc>
      </w:tr>
      <w:tr w:rsidR="00D54FD5" w:rsidTr="00A317FD">
        <w:tc>
          <w:tcPr>
            <w:tcW w:w="4678" w:type="dxa"/>
          </w:tcPr>
          <w:p w:rsidR="00D54FD5" w:rsidRPr="00B62B4C" w:rsidRDefault="00D54FD5" w:rsidP="00A317FD">
            <w:pPr>
              <w:spacing w:before="40" w:after="40"/>
              <w:rPr>
                <w:rFonts w:cs="Arial"/>
                <w:sz w:val="21"/>
                <w:szCs w:val="21"/>
              </w:rPr>
            </w:pPr>
            <w:proofErr w:type="spellStart"/>
            <w:r w:rsidRPr="00B62B4C">
              <w:rPr>
                <w:rFonts w:cs="Arial"/>
                <w:sz w:val="21"/>
                <w:szCs w:val="21"/>
              </w:rPr>
              <w:t>Charlson</w:t>
            </w:r>
            <w:proofErr w:type="spellEnd"/>
            <w:r w:rsidRPr="00B62B4C">
              <w:rPr>
                <w:rFonts w:cs="Arial"/>
                <w:sz w:val="21"/>
                <w:szCs w:val="21"/>
              </w:rPr>
              <w:t xml:space="preserve"> score</w:t>
            </w:r>
          </w:p>
        </w:tc>
        <w:tc>
          <w:tcPr>
            <w:tcW w:w="4678" w:type="dxa"/>
          </w:tcPr>
          <w:p w:rsidR="00D54FD5" w:rsidRPr="00B62B4C" w:rsidRDefault="00D54FD5" w:rsidP="00A317FD">
            <w:pPr>
              <w:spacing w:before="40" w:after="40"/>
              <w:rPr>
                <w:rFonts w:cs="Arial"/>
                <w:sz w:val="21"/>
                <w:szCs w:val="21"/>
              </w:rPr>
            </w:pPr>
          </w:p>
        </w:tc>
      </w:tr>
    </w:tbl>
    <w:p w:rsidR="00D54FD5" w:rsidRPr="006427F2" w:rsidRDefault="00D54FD5" w:rsidP="00D54FD5">
      <w:r>
        <w:t xml:space="preserve">It </w:t>
      </w:r>
      <w:proofErr w:type="gramStart"/>
      <w:r>
        <w:t>is proposed</w:t>
      </w:r>
      <w:proofErr w:type="gramEnd"/>
      <w:r>
        <w:t xml:space="preserve"> that a similar approach be undertaken with avoidable hospital readmissions using these potential risk factors as the starting point in developing a risk adjustment model. The detailed development of a risk adjustment approach can best occur following agreement to a preferred funding option for avoidable hospital readmissions. </w:t>
      </w:r>
    </w:p>
    <w:tbl>
      <w:tblPr>
        <w:tblStyle w:val="TableGrid"/>
        <w:tblpPr w:leftFromText="180" w:rightFromText="180" w:vertAnchor="text" w:horzAnchor="margin" w:tblpX="108" w:tblpY="119"/>
        <w:tblW w:w="9747"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47"/>
      </w:tblGrid>
      <w:tr w:rsidR="00D54FD5" w:rsidRPr="006427F2" w:rsidTr="00A12AFB">
        <w:trPr>
          <w:trHeight w:val="1229"/>
          <w:tblHeader/>
        </w:trPr>
        <w:tc>
          <w:tcPr>
            <w:tcW w:w="9747" w:type="dxa"/>
            <w:vAlign w:val="center"/>
          </w:tcPr>
          <w:p w:rsidR="00D54FD5" w:rsidRPr="00053BA5" w:rsidRDefault="00D54FD5" w:rsidP="00A317FD">
            <w:pPr>
              <w:rPr>
                <w:b/>
              </w:rPr>
            </w:pPr>
            <w:r w:rsidRPr="00053BA5">
              <w:rPr>
                <w:b/>
              </w:rPr>
              <w:t>Consultation question</w:t>
            </w:r>
          </w:p>
          <w:p w:rsidR="00A12AFB" w:rsidRPr="006427F2" w:rsidRDefault="00D54FD5" w:rsidP="00A12AFB">
            <w:pPr>
              <w:pStyle w:val="ListParagraph"/>
              <w:framePr w:hSpace="0" w:wrap="auto" w:vAnchor="margin" w:hAnchor="text" w:xAlign="left" w:yAlign="inline"/>
            </w:pPr>
            <w:r>
              <w:t xml:space="preserve">What patient-specific factors </w:t>
            </w:r>
            <w:proofErr w:type="gramStart"/>
            <w:r>
              <w:t>should be examined</w:t>
            </w:r>
            <w:proofErr w:type="gramEnd"/>
            <w:r>
              <w:t xml:space="preserve"> in a risk-adjustment approach to avoidable hospital readmissions? </w:t>
            </w:r>
          </w:p>
        </w:tc>
      </w:tr>
    </w:tbl>
    <w:p w:rsidR="00D54FD5" w:rsidRPr="006871C7" w:rsidRDefault="00D54FD5" w:rsidP="00D54FD5">
      <w:pPr>
        <w:pStyle w:val="Heading3"/>
      </w:pPr>
      <w:bookmarkStart w:id="226" w:name="_Toc513465391"/>
      <w:r>
        <w:t>1</w:t>
      </w:r>
      <w:r w:rsidRPr="006871C7">
        <w:t>1.</w:t>
      </w:r>
      <w:r>
        <w:t>4</w:t>
      </w:r>
      <w:r w:rsidRPr="006871C7">
        <w:t>.</w:t>
      </w:r>
      <w:r>
        <w:t>6 Analysis of funding options for</w:t>
      </w:r>
      <w:r w:rsidRPr="006871C7">
        <w:t xml:space="preserve"> avoidable hospital readmissions</w:t>
      </w:r>
      <w:bookmarkEnd w:id="226"/>
    </w:p>
    <w:p w:rsidR="00D54FD5" w:rsidRDefault="00D54FD5" w:rsidP="00D54FD5">
      <w:proofErr w:type="gramStart"/>
      <w:r>
        <w:t>In developing funding options for stakeholder consultation, IHPA has considered factors including: the incidence of avoidable hospital readmissions; the funding approaches used in other countries; the desirability of presenting options similar to those that have already been considered for HACs; and the guidance in the previous Heads of Agreement</w:t>
      </w:r>
      <w:r w:rsidRPr="00B62608">
        <w:t xml:space="preserve"> and the Ministerial Direction for including options that are based on comparing rates of avoidable hospital readmissions.</w:t>
      </w:r>
      <w:proofErr w:type="gramEnd"/>
      <w:r>
        <w:t xml:space="preserve"> Based on these factors, IHPA is putting forward three funding options for the purposes of consultation – two of which involve episode-level funding adjustments and </w:t>
      </w:r>
      <w:proofErr w:type="gramStart"/>
      <w:r>
        <w:t>one which</w:t>
      </w:r>
      <w:proofErr w:type="gramEnd"/>
      <w:r>
        <w:t xml:space="preserve"> involves hospital-level funding adjustments. </w:t>
      </w:r>
    </w:p>
    <w:p w:rsidR="00D54FD5" w:rsidRDefault="00D54FD5" w:rsidP="00D54FD5">
      <w:r>
        <w:t xml:space="preserve">IHPA has previously developed and consulted on a set of assessment criteria for reviewing options for incorporating safety and quality into the Pricing Framework. These assessment criteria were refined following consultation feedback during the development of the Pricing Framework 2017-18 and now form the basis of IHPA’s assessment and recommendations on preferred funding options for safety and quality. Each of the options presented below </w:t>
      </w:r>
      <w:proofErr w:type="gramStart"/>
      <w:r>
        <w:t>is reviewed</w:t>
      </w:r>
      <w:proofErr w:type="gramEnd"/>
      <w:r>
        <w:t xml:space="preserve"> against these assessment criteria. </w:t>
      </w:r>
    </w:p>
    <w:p w:rsidR="00D54FD5" w:rsidRPr="00E178B1" w:rsidRDefault="00D54FD5" w:rsidP="00D54FD5">
      <w:pPr>
        <w:rPr>
          <w:b/>
        </w:rPr>
      </w:pPr>
      <w:r w:rsidRPr="00E178B1">
        <w:rPr>
          <w:b/>
        </w:rPr>
        <w:t xml:space="preserve">Option 1: Do not </w:t>
      </w:r>
      <w:r>
        <w:rPr>
          <w:b/>
        </w:rPr>
        <w:t>fund</w:t>
      </w:r>
      <w:r w:rsidRPr="00E178B1">
        <w:rPr>
          <w:b/>
        </w:rPr>
        <w:t xml:space="preserve"> the readmission</w:t>
      </w:r>
      <w:r>
        <w:rPr>
          <w:b/>
        </w:rPr>
        <w:t xml:space="preserve"> episode</w:t>
      </w:r>
    </w:p>
    <w:p w:rsidR="00D54FD5" w:rsidRDefault="00D54FD5" w:rsidP="00D54FD5">
      <w:r>
        <w:t xml:space="preserve">An episode-level approach to adjusting funding assumes that each of the events defined as avoidable hospital readmissions </w:t>
      </w:r>
      <w:proofErr w:type="gramStart"/>
      <w:r>
        <w:t>should have been avoided</w:t>
      </w:r>
      <w:proofErr w:type="gramEnd"/>
      <w:r>
        <w:t xml:space="preserve">. By implication, the whole costs of such readmissions </w:t>
      </w:r>
      <w:proofErr w:type="gramStart"/>
      <w:r>
        <w:t>should not be funded</w:t>
      </w:r>
      <w:proofErr w:type="gramEnd"/>
      <w:r>
        <w:t xml:space="preserve">, that is, set it to zero NWAU. </w:t>
      </w:r>
    </w:p>
    <w:p w:rsidR="00D54FD5" w:rsidRDefault="00D54FD5" w:rsidP="00D54FD5">
      <w:r>
        <w:t xml:space="preserve">However, as with all funding options for avoidable hospital readmissions, the complexity </w:t>
      </w:r>
      <w:proofErr w:type="gramStart"/>
      <w:r>
        <w:t>arises</w:t>
      </w:r>
      <w:proofErr w:type="gramEnd"/>
      <w:r>
        <w:t xml:space="preserve"> as this financial penalty needs to fall on the hospital responsible for the index admission, which may be different from the hospital providing care for the readmission episode. This means that:</w:t>
      </w:r>
    </w:p>
    <w:p w:rsidR="00D54FD5" w:rsidRDefault="00D54FD5" w:rsidP="00D54FD5">
      <w:pPr>
        <w:pStyle w:val="ListParagraph"/>
        <w:framePr w:hSpace="0" w:wrap="auto" w:vAnchor="margin" w:hAnchor="text" w:xAlign="left" w:yAlign="inline"/>
        <w:numPr>
          <w:ilvl w:val="0"/>
          <w:numId w:val="29"/>
        </w:numPr>
      </w:pPr>
      <w:r>
        <w:t>The readmission would not be funded if it occurred in the same hospital as the index admission; and</w:t>
      </w:r>
    </w:p>
    <w:p w:rsidR="00D54FD5" w:rsidRDefault="00D54FD5" w:rsidP="00D54FD5">
      <w:pPr>
        <w:pStyle w:val="ListParagraph"/>
        <w:framePr w:hSpace="0" w:wrap="auto" w:vAnchor="margin" w:hAnchor="text" w:xAlign="left" w:yAlign="inline"/>
        <w:numPr>
          <w:ilvl w:val="0"/>
          <w:numId w:val="29"/>
        </w:numPr>
      </w:pPr>
      <w:r>
        <w:t xml:space="preserve">The readmission </w:t>
      </w:r>
      <w:proofErr w:type="gramStart"/>
      <w:r>
        <w:t>would be funded</w:t>
      </w:r>
      <w:proofErr w:type="gramEnd"/>
      <w:r>
        <w:t xml:space="preserve"> if it occurred in a different hospital to the index admission. However, an amount equivalent to the funding for this readmission </w:t>
      </w:r>
      <w:proofErr w:type="gramStart"/>
      <w:r>
        <w:t>would be deducted</w:t>
      </w:r>
      <w:proofErr w:type="gramEnd"/>
      <w:r>
        <w:t xml:space="preserve"> from the index admission hospital. </w:t>
      </w:r>
    </w:p>
    <w:p w:rsidR="00D54FD5" w:rsidRPr="008A2E6A" w:rsidRDefault="00D54FD5" w:rsidP="00D54FD5">
      <w:pPr>
        <w:keepNext/>
        <w:jc w:val="both"/>
        <w:rPr>
          <w:rFonts w:cs="Arial"/>
          <w:b/>
          <w:color w:val="006600"/>
          <w:sz w:val="24"/>
        </w:rPr>
      </w:pPr>
      <w:r w:rsidRPr="008A2E6A">
        <w:rPr>
          <w:rFonts w:cs="Arial"/>
          <w:b/>
          <w:color w:val="006600"/>
          <w:sz w:val="24"/>
        </w:rPr>
        <w:t>IHPA assessment: Option 1 (</w:t>
      </w:r>
      <w:r>
        <w:rPr>
          <w:rFonts w:cs="Arial"/>
          <w:b/>
          <w:color w:val="006600"/>
          <w:sz w:val="24"/>
        </w:rPr>
        <w:t>do not fund the readmission episode)</w:t>
      </w:r>
    </w:p>
    <w:tbl>
      <w:tblPr>
        <w:tblStyle w:val="MediumShading1-Accent3"/>
        <w:tblW w:w="9781" w:type="dxa"/>
        <w:tblInd w:w="108" w:type="dxa"/>
        <w:tblLook w:val="04A0" w:firstRow="1" w:lastRow="0" w:firstColumn="1" w:lastColumn="0" w:noHBand="0" w:noVBand="1"/>
        <w:tblDescription w:val="This table assesses Option 1 for avoidable hospital readmissions against the criteria. Column one is the criteria and column two is the assessment."/>
      </w:tblPr>
      <w:tblGrid>
        <w:gridCol w:w="2687"/>
        <w:gridCol w:w="7094"/>
      </w:tblGrid>
      <w:tr w:rsidR="00D54FD5" w:rsidRPr="008F3C9B" w:rsidTr="00A317F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87" w:type="dxa"/>
            <w:noWrap/>
            <w:hideMark/>
          </w:tcPr>
          <w:p w:rsidR="00D54FD5" w:rsidRPr="008F3C9B" w:rsidRDefault="00D54FD5" w:rsidP="00A317FD">
            <w:pPr>
              <w:keepNext/>
              <w:rPr>
                <w:rFonts w:asciiTheme="majorHAnsi" w:hAnsiTheme="majorHAnsi" w:cstheme="majorHAnsi"/>
                <w:b w:val="0"/>
                <w:bCs w:val="0"/>
                <w:sz w:val="21"/>
                <w:szCs w:val="21"/>
              </w:rPr>
            </w:pPr>
            <w:r w:rsidRPr="008F3C9B">
              <w:rPr>
                <w:rFonts w:asciiTheme="majorHAnsi" w:hAnsiTheme="majorHAnsi" w:cstheme="majorHAnsi"/>
                <w:b w:val="0"/>
                <w:bCs w:val="0"/>
                <w:sz w:val="21"/>
                <w:szCs w:val="21"/>
              </w:rPr>
              <w:t>Criteria</w:t>
            </w:r>
          </w:p>
        </w:tc>
        <w:tc>
          <w:tcPr>
            <w:tcW w:w="7094" w:type="dxa"/>
          </w:tcPr>
          <w:p w:rsidR="00D54FD5" w:rsidRPr="008F3C9B" w:rsidRDefault="00D54FD5" w:rsidP="00A317FD">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1"/>
                <w:szCs w:val="21"/>
              </w:rPr>
            </w:pPr>
            <w:r w:rsidRPr="008F3C9B">
              <w:rPr>
                <w:rFonts w:asciiTheme="majorHAnsi" w:hAnsiTheme="majorHAnsi" w:cstheme="majorHAnsi"/>
                <w:b w:val="0"/>
                <w:bCs w:val="0"/>
                <w:sz w:val="21"/>
                <w:szCs w:val="21"/>
              </w:rPr>
              <w:t>Assessment</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Preventability</w:t>
            </w:r>
          </w:p>
        </w:tc>
        <w:tc>
          <w:tcPr>
            <w:tcW w:w="7094" w:type="dxa"/>
            <w:shd w:val="clear" w:color="auto" w:fill="auto"/>
          </w:tcPr>
          <w:p w:rsidR="00D54FD5" w:rsidRPr="00D6712B"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highlight w:val="yellow"/>
              </w:rPr>
            </w:pPr>
            <w:r w:rsidRPr="007D19C8">
              <w:rPr>
                <w:rFonts w:asciiTheme="majorHAnsi" w:hAnsiTheme="majorHAnsi" w:cstheme="majorHAnsi"/>
                <w:sz w:val="21"/>
                <w:szCs w:val="21"/>
              </w:rPr>
              <w:t>Yes</w:t>
            </w:r>
            <w:r>
              <w:rPr>
                <w:rFonts w:asciiTheme="majorHAnsi" w:hAnsiTheme="majorHAnsi" w:cstheme="majorHAnsi"/>
                <w:sz w:val="21"/>
                <w:szCs w:val="21"/>
              </w:rPr>
              <w:t xml:space="preserve"> - all conditions have been assessed by the Commission as avoidable</w:t>
            </w:r>
          </w:p>
        </w:tc>
      </w:tr>
      <w:tr w:rsidR="00D54FD5" w:rsidRPr="008F3C9B" w:rsidTr="00A317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Equitable risk adjustment</w:t>
            </w:r>
          </w:p>
        </w:tc>
        <w:tc>
          <w:tcPr>
            <w:tcW w:w="7094" w:type="dxa"/>
            <w:shd w:val="clear" w:color="auto" w:fill="auto"/>
          </w:tcPr>
          <w:p w:rsidR="00D54FD5" w:rsidRPr="00D6712B" w:rsidRDefault="00D54FD5" w:rsidP="00A317FD">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highlight w:val="yellow"/>
              </w:rPr>
            </w:pPr>
            <w:r>
              <w:rPr>
                <w:rFonts w:asciiTheme="majorHAnsi" w:hAnsiTheme="majorHAnsi" w:cstheme="majorHAnsi"/>
                <w:sz w:val="21"/>
                <w:szCs w:val="21"/>
              </w:rPr>
              <w:t xml:space="preserve">Partial - </w:t>
            </w:r>
            <w:r w:rsidRPr="00C71D11">
              <w:rPr>
                <w:rFonts w:asciiTheme="majorHAnsi" w:hAnsiTheme="majorHAnsi" w:cstheme="majorHAnsi"/>
                <w:sz w:val="21"/>
                <w:szCs w:val="21"/>
              </w:rPr>
              <w:t xml:space="preserve">risk adjustment factors can readily be included in this option </w:t>
            </w:r>
            <w:r>
              <w:rPr>
                <w:rFonts w:asciiTheme="majorHAnsi" w:hAnsiTheme="majorHAnsi" w:cstheme="majorHAnsi"/>
                <w:sz w:val="21"/>
                <w:szCs w:val="21"/>
              </w:rPr>
              <w:t>following further</w:t>
            </w:r>
            <w:r w:rsidRPr="00C71D11">
              <w:rPr>
                <w:rFonts w:asciiTheme="majorHAnsi" w:hAnsiTheme="majorHAnsi" w:cstheme="majorHAnsi"/>
                <w:sz w:val="21"/>
                <w:szCs w:val="21"/>
              </w:rPr>
              <w:t xml:space="preserve"> analysis </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Proportionality</w:t>
            </w:r>
          </w:p>
        </w:tc>
        <w:tc>
          <w:tcPr>
            <w:tcW w:w="7094" w:type="dxa"/>
            <w:shd w:val="clear" w:color="auto" w:fill="auto"/>
          </w:tcPr>
          <w:p w:rsidR="00D54FD5" w:rsidRPr="00D6712B"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highlight w:val="yellow"/>
              </w:rPr>
            </w:pPr>
            <w:r>
              <w:rPr>
                <w:rFonts w:asciiTheme="majorHAnsi" w:hAnsiTheme="majorHAnsi" w:cstheme="majorHAnsi"/>
                <w:sz w:val="21"/>
                <w:szCs w:val="21"/>
              </w:rPr>
              <w:t>Partial -</w:t>
            </w:r>
            <w:r w:rsidRPr="00C71D11">
              <w:rPr>
                <w:rFonts w:asciiTheme="majorHAnsi" w:hAnsiTheme="majorHAnsi" w:cstheme="majorHAnsi"/>
                <w:sz w:val="21"/>
                <w:szCs w:val="21"/>
              </w:rPr>
              <w:t xml:space="preserve"> </w:t>
            </w:r>
            <w:r>
              <w:rPr>
                <w:rFonts w:asciiTheme="majorHAnsi" w:hAnsiTheme="majorHAnsi" w:cstheme="majorHAnsi"/>
                <w:sz w:val="21"/>
                <w:szCs w:val="21"/>
              </w:rPr>
              <w:t>the entire cost of the episode that should have been avoided is not funded</w:t>
            </w:r>
          </w:p>
        </w:tc>
      </w:tr>
      <w:tr w:rsidR="00D54FD5" w:rsidRPr="008F3C9B" w:rsidTr="00A317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Transparency</w:t>
            </w:r>
          </w:p>
        </w:tc>
        <w:tc>
          <w:tcPr>
            <w:tcW w:w="7094" w:type="dxa"/>
            <w:shd w:val="clear" w:color="auto" w:fill="auto"/>
          </w:tcPr>
          <w:p w:rsidR="00D54FD5" w:rsidRPr="00C71D11" w:rsidRDefault="00D54FD5" w:rsidP="00A317FD">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C71D11">
              <w:rPr>
                <w:rFonts w:asciiTheme="majorHAnsi" w:hAnsiTheme="majorHAnsi" w:cstheme="majorHAnsi"/>
                <w:sz w:val="21"/>
                <w:szCs w:val="21"/>
              </w:rPr>
              <w:t>Partial</w:t>
            </w:r>
            <w:r>
              <w:rPr>
                <w:rFonts w:asciiTheme="majorHAnsi" w:hAnsiTheme="majorHAnsi" w:cstheme="majorHAnsi"/>
                <w:sz w:val="21"/>
                <w:szCs w:val="21"/>
              </w:rPr>
              <w:t xml:space="preserve"> -</w:t>
            </w:r>
            <w:r w:rsidRPr="00C71D11">
              <w:rPr>
                <w:rFonts w:asciiTheme="majorHAnsi" w:hAnsiTheme="majorHAnsi" w:cstheme="majorHAnsi"/>
                <w:sz w:val="21"/>
                <w:szCs w:val="21"/>
              </w:rPr>
              <w:t xml:space="preserve"> </w:t>
            </w:r>
            <w:r>
              <w:rPr>
                <w:rFonts w:asciiTheme="majorHAnsi" w:hAnsiTheme="majorHAnsi" w:cstheme="majorHAnsi"/>
                <w:sz w:val="21"/>
                <w:szCs w:val="21"/>
              </w:rPr>
              <w:t>there needs to be clear information about funding adjustments when readmissions occur across different hospitals</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Ease of implementation</w:t>
            </w:r>
          </w:p>
        </w:tc>
        <w:tc>
          <w:tcPr>
            <w:tcW w:w="7094" w:type="dxa"/>
            <w:shd w:val="clear" w:color="auto" w:fill="auto"/>
          </w:tcPr>
          <w:p w:rsidR="00D54FD5" w:rsidRPr="00C71D11"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Yes</w:t>
            </w:r>
            <w:r w:rsidRPr="00C71D11">
              <w:rPr>
                <w:rFonts w:asciiTheme="majorHAnsi" w:hAnsiTheme="majorHAnsi" w:cstheme="majorHAnsi"/>
                <w:sz w:val="21"/>
                <w:szCs w:val="21"/>
              </w:rPr>
              <w:t xml:space="preserve"> </w:t>
            </w:r>
          </w:p>
        </w:tc>
      </w:tr>
    </w:tbl>
    <w:p w:rsidR="00D54FD5" w:rsidRDefault="00D54FD5" w:rsidP="00D54FD5">
      <w:pPr>
        <w:spacing w:before="0" w:after="0" w:line="264" w:lineRule="auto"/>
      </w:pPr>
    </w:p>
    <w:tbl>
      <w:tblPr>
        <w:tblStyle w:val="TableGrid"/>
        <w:tblW w:w="9781"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81"/>
      </w:tblGrid>
      <w:tr w:rsidR="00D54FD5" w:rsidTr="00A12AFB">
        <w:trPr>
          <w:trHeight w:val="1325"/>
          <w:tblHeader/>
        </w:trPr>
        <w:tc>
          <w:tcPr>
            <w:tcW w:w="9781" w:type="dxa"/>
            <w:vAlign w:val="center"/>
          </w:tcPr>
          <w:p w:rsidR="00D54FD5" w:rsidRPr="00053BA5" w:rsidRDefault="00D54FD5" w:rsidP="00A317FD">
            <w:pPr>
              <w:rPr>
                <w:b/>
              </w:rPr>
            </w:pPr>
            <w:r w:rsidRPr="00053BA5">
              <w:rPr>
                <w:b/>
              </w:rPr>
              <w:t>Consultation questions</w:t>
            </w:r>
          </w:p>
          <w:p w:rsidR="00D54FD5" w:rsidRPr="00412764" w:rsidRDefault="00D54FD5" w:rsidP="00A317FD">
            <w:pPr>
              <w:pStyle w:val="ListParagraph"/>
              <w:framePr w:wrap="around"/>
            </w:pPr>
            <w:r w:rsidRPr="00412764">
              <w:t>What are the advantages and disadvantages of Option 1</w:t>
            </w:r>
            <w:r>
              <w:t>?</w:t>
            </w:r>
          </w:p>
          <w:p w:rsidR="00D54FD5" w:rsidRPr="001C22F8" w:rsidRDefault="00D54FD5" w:rsidP="00A12AFB">
            <w:pPr>
              <w:pStyle w:val="ListParagraph"/>
              <w:framePr w:wrap="around"/>
              <w:spacing w:after="120"/>
              <w:ind w:left="714" w:hanging="357"/>
            </w:pPr>
            <w:r>
              <w:t>Do you agree with IHPA’s assessment of this option?</w:t>
            </w:r>
          </w:p>
        </w:tc>
      </w:tr>
    </w:tbl>
    <w:p w:rsidR="00D54FD5" w:rsidRPr="00E178B1" w:rsidRDefault="00D54FD5" w:rsidP="00A12AFB">
      <w:pPr>
        <w:spacing w:before="240"/>
        <w:rPr>
          <w:b/>
        </w:rPr>
      </w:pPr>
      <w:r w:rsidRPr="00E178B1">
        <w:rPr>
          <w:b/>
        </w:rPr>
        <w:t>Option 2: Combine the index and readmission episodes and recalculate the funding of the combined episode</w:t>
      </w:r>
    </w:p>
    <w:p w:rsidR="00D54FD5" w:rsidRDefault="00D54FD5" w:rsidP="00D54FD5">
      <w:r>
        <w:t xml:space="preserve">The second episode-level funding option is similar to the approach used in </w:t>
      </w:r>
      <w:proofErr w:type="gramStart"/>
      <w:r>
        <w:t>Germany which</w:t>
      </w:r>
      <w:proofErr w:type="gramEnd"/>
      <w:r>
        <w:t xml:space="preserve"> involves merging the index admission and readmission for reimbursement purposes. </w:t>
      </w:r>
    </w:p>
    <w:p w:rsidR="00D54FD5" w:rsidRDefault="00D54FD5" w:rsidP="00D54FD5">
      <w:r>
        <w:t xml:space="preserve">This approach implicitly assumes that the initial treating hospital (providing the index admission) would have incurred additional costs if they had taken effective action to avoid a readmission. Some of these legitimate costs have essentially been ‘postponed’ to a subsequent admission. This differs from Option 1 where it </w:t>
      </w:r>
      <w:proofErr w:type="gramStart"/>
      <w:r>
        <w:t>is assumed</w:t>
      </w:r>
      <w:proofErr w:type="gramEnd"/>
      <w:r>
        <w:t xml:space="preserve"> that the entire costs of the readmission should be able to be avoided. </w:t>
      </w:r>
    </w:p>
    <w:p w:rsidR="00D54FD5" w:rsidRDefault="00D54FD5" w:rsidP="00D54FD5">
      <w:r>
        <w:t xml:space="preserve">The implementation of this option includes retaining the DRG of the index admission but including the additional days length of stay incurred during the avoidable hospital readmission. </w:t>
      </w:r>
    </w:p>
    <w:p w:rsidR="00D54FD5" w:rsidRDefault="00D54FD5" w:rsidP="00D54FD5">
      <w:r>
        <w:t xml:space="preserve">For this option, the same principle of assigning the funding adjustment to the responsible hospital needs to </w:t>
      </w:r>
      <w:proofErr w:type="gramStart"/>
      <w:r>
        <w:t>be adopted</w:t>
      </w:r>
      <w:proofErr w:type="gramEnd"/>
      <w:r>
        <w:t xml:space="preserve"> (as was described for Option 1). This means that the funding adjustments </w:t>
      </w:r>
      <w:proofErr w:type="gramStart"/>
      <w:r>
        <w:t>would be applied</w:t>
      </w:r>
      <w:proofErr w:type="gramEnd"/>
      <w:r>
        <w:t xml:space="preserve"> to the initial treating hospital responsible for the index admission. </w:t>
      </w:r>
    </w:p>
    <w:p w:rsidR="00D54FD5" w:rsidRPr="008A2E6A" w:rsidRDefault="00D54FD5" w:rsidP="00D54FD5">
      <w:pPr>
        <w:keepNext/>
        <w:jc w:val="both"/>
        <w:rPr>
          <w:rFonts w:cs="Arial"/>
          <w:b/>
          <w:color w:val="006600"/>
          <w:sz w:val="24"/>
        </w:rPr>
      </w:pPr>
      <w:r w:rsidRPr="008A2E6A">
        <w:rPr>
          <w:rFonts w:cs="Arial"/>
          <w:b/>
          <w:color w:val="006600"/>
          <w:sz w:val="24"/>
        </w:rPr>
        <w:t xml:space="preserve">IHPA assessment: Option </w:t>
      </w:r>
      <w:r>
        <w:rPr>
          <w:rFonts w:cs="Arial"/>
          <w:b/>
          <w:color w:val="006600"/>
          <w:sz w:val="24"/>
        </w:rPr>
        <w:t>2</w:t>
      </w:r>
      <w:r w:rsidRPr="008A2E6A">
        <w:rPr>
          <w:rFonts w:cs="Arial"/>
          <w:b/>
          <w:color w:val="006600"/>
          <w:sz w:val="24"/>
        </w:rPr>
        <w:t xml:space="preserve"> (</w:t>
      </w:r>
      <w:r>
        <w:rPr>
          <w:rFonts w:cs="Arial"/>
          <w:b/>
          <w:color w:val="006600"/>
          <w:sz w:val="24"/>
        </w:rPr>
        <w:t>combine the index and readmission episodes)</w:t>
      </w:r>
    </w:p>
    <w:tbl>
      <w:tblPr>
        <w:tblStyle w:val="MediumShading1-Accent3"/>
        <w:tblW w:w="9781" w:type="dxa"/>
        <w:tblInd w:w="108" w:type="dxa"/>
        <w:tblLook w:val="04A0" w:firstRow="1" w:lastRow="0" w:firstColumn="1" w:lastColumn="0" w:noHBand="0" w:noVBand="1"/>
        <w:tblDescription w:val="This table assesses Option 2 for avoidable hospital readmissions against the criteria. Column one is the criteria and column two is the assessment."/>
      </w:tblPr>
      <w:tblGrid>
        <w:gridCol w:w="2687"/>
        <w:gridCol w:w="7094"/>
      </w:tblGrid>
      <w:tr w:rsidR="00D54FD5" w:rsidRPr="008F3C9B" w:rsidTr="00A317F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87" w:type="dxa"/>
            <w:noWrap/>
            <w:hideMark/>
          </w:tcPr>
          <w:p w:rsidR="00D54FD5" w:rsidRPr="008F3C9B" w:rsidRDefault="00D54FD5" w:rsidP="00A317FD">
            <w:pPr>
              <w:keepNext/>
              <w:rPr>
                <w:rFonts w:asciiTheme="majorHAnsi" w:hAnsiTheme="majorHAnsi" w:cstheme="majorHAnsi"/>
                <w:b w:val="0"/>
                <w:bCs w:val="0"/>
                <w:sz w:val="21"/>
                <w:szCs w:val="21"/>
              </w:rPr>
            </w:pPr>
            <w:r w:rsidRPr="008F3C9B">
              <w:rPr>
                <w:rFonts w:asciiTheme="majorHAnsi" w:hAnsiTheme="majorHAnsi" w:cstheme="majorHAnsi"/>
                <w:b w:val="0"/>
                <w:bCs w:val="0"/>
                <w:sz w:val="21"/>
                <w:szCs w:val="21"/>
              </w:rPr>
              <w:t>Criteria</w:t>
            </w:r>
          </w:p>
        </w:tc>
        <w:tc>
          <w:tcPr>
            <w:tcW w:w="7094" w:type="dxa"/>
          </w:tcPr>
          <w:p w:rsidR="00D54FD5" w:rsidRPr="008F3C9B" w:rsidRDefault="00D54FD5" w:rsidP="00A317FD">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1"/>
                <w:szCs w:val="21"/>
              </w:rPr>
            </w:pPr>
            <w:r w:rsidRPr="008F3C9B">
              <w:rPr>
                <w:rFonts w:asciiTheme="majorHAnsi" w:hAnsiTheme="majorHAnsi" w:cstheme="majorHAnsi"/>
                <w:b w:val="0"/>
                <w:bCs w:val="0"/>
                <w:sz w:val="21"/>
                <w:szCs w:val="21"/>
              </w:rPr>
              <w:t>Assessment</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Preventability</w:t>
            </w:r>
          </w:p>
        </w:tc>
        <w:tc>
          <w:tcPr>
            <w:tcW w:w="7094" w:type="dxa"/>
            <w:shd w:val="clear" w:color="auto" w:fill="auto"/>
          </w:tcPr>
          <w:p w:rsidR="00D54FD5" w:rsidRPr="00D6712B"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highlight w:val="yellow"/>
              </w:rPr>
            </w:pPr>
            <w:r w:rsidRPr="007D19C8">
              <w:rPr>
                <w:rFonts w:asciiTheme="majorHAnsi" w:hAnsiTheme="majorHAnsi" w:cstheme="majorHAnsi"/>
                <w:sz w:val="21"/>
                <w:szCs w:val="21"/>
              </w:rPr>
              <w:t>Yes</w:t>
            </w:r>
            <w:r>
              <w:rPr>
                <w:rFonts w:asciiTheme="majorHAnsi" w:hAnsiTheme="majorHAnsi" w:cstheme="majorHAnsi"/>
                <w:sz w:val="21"/>
                <w:szCs w:val="21"/>
              </w:rPr>
              <w:t xml:space="preserve"> - all conditions have been assessed by the Commission as avoidable</w:t>
            </w:r>
          </w:p>
        </w:tc>
      </w:tr>
      <w:tr w:rsidR="00D54FD5" w:rsidRPr="008F3C9B" w:rsidTr="00A317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Equitable risk adjustment</w:t>
            </w:r>
          </w:p>
        </w:tc>
        <w:tc>
          <w:tcPr>
            <w:tcW w:w="7094" w:type="dxa"/>
            <w:shd w:val="clear" w:color="auto" w:fill="auto"/>
          </w:tcPr>
          <w:p w:rsidR="00D54FD5" w:rsidRPr="00D6712B" w:rsidRDefault="00D54FD5" w:rsidP="00A317FD">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highlight w:val="yellow"/>
              </w:rPr>
            </w:pPr>
            <w:r>
              <w:rPr>
                <w:rFonts w:asciiTheme="majorHAnsi" w:hAnsiTheme="majorHAnsi" w:cstheme="majorHAnsi"/>
                <w:sz w:val="21"/>
                <w:szCs w:val="21"/>
              </w:rPr>
              <w:t xml:space="preserve">Partial - </w:t>
            </w:r>
            <w:r w:rsidRPr="00C71D11">
              <w:rPr>
                <w:rFonts w:asciiTheme="majorHAnsi" w:hAnsiTheme="majorHAnsi" w:cstheme="majorHAnsi"/>
                <w:sz w:val="21"/>
                <w:szCs w:val="21"/>
              </w:rPr>
              <w:t xml:space="preserve">risk adjustment factors can readily be included in this option </w:t>
            </w:r>
            <w:r>
              <w:rPr>
                <w:rFonts w:asciiTheme="majorHAnsi" w:hAnsiTheme="majorHAnsi" w:cstheme="majorHAnsi"/>
                <w:sz w:val="21"/>
                <w:szCs w:val="21"/>
              </w:rPr>
              <w:t>following further</w:t>
            </w:r>
            <w:r w:rsidRPr="00C71D11">
              <w:rPr>
                <w:rFonts w:asciiTheme="majorHAnsi" w:hAnsiTheme="majorHAnsi" w:cstheme="majorHAnsi"/>
                <w:sz w:val="21"/>
                <w:szCs w:val="21"/>
              </w:rPr>
              <w:t xml:space="preserve"> analysis </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Proportionality</w:t>
            </w:r>
          </w:p>
        </w:tc>
        <w:tc>
          <w:tcPr>
            <w:tcW w:w="7094" w:type="dxa"/>
            <w:shd w:val="clear" w:color="auto" w:fill="auto"/>
          </w:tcPr>
          <w:p w:rsidR="00D54FD5" w:rsidRPr="00D6712B"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highlight w:val="yellow"/>
              </w:rPr>
            </w:pPr>
            <w:r w:rsidRPr="00C71D11">
              <w:rPr>
                <w:rFonts w:asciiTheme="majorHAnsi" w:hAnsiTheme="majorHAnsi" w:cstheme="majorHAnsi"/>
                <w:sz w:val="21"/>
                <w:szCs w:val="21"/>
              </w:rPr>
              <w:t>Yes</w:t>
            </w:r>
            <w:r>
              <w:rPr>
                <w:rFonts w:asciiTheme="majorHAnsi" w:hAnsiTheme="majorHAnsi" w:cstheme="majorHAnsi"/>
                <w:sz w:val="21"/>
                <w:szCs w:val="21"/>
              </w:rPr>
              <w:t xml:space="preserve"> -</w:t>
            </w:r>
            <w:r w:rsidRPr="00C71D11">
              <w:rPr>
                <w:rFonts w:asciiTheme="majorHAnsi" w:hAnsiTheme="majorHAnsi" w:cstheme="majorHAnsi"/>
                <w:sz w:val="21"/>
                <w:szCs w:val="21"/>
              </w:rPr>
              <w:t xml:space="preserve"> </w:t>
            </w:r>
            <w:r>
              <w:rPr>
                <w:rFonts w:asciiTheme="majorHAnsi" w:hAnsiTheme="majorHAnsi" w:cstheme="majorHAnsi"/>
                <w:sz w:val="21"/>
                <w:szCs w:val="21"/>
              </w:rPr>
              <w:t>a reduced share of the cost of the avoidable hospital readmission is not funded</w:t>
            </w:r>
          </w:p>
        </w:tc>
      </w:tr>
      <w:tr w:rsidR="00D54FD5" w:rsidRPr="008F3C9B" w:rsidTr="00A317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Transparency</w:t>
            </w:r>
          </w:p>
        </w:tc>
        <w:tc>
          <w:tcPr>
            <w:tcW w:w="7094" w:type="dxa"/>
            <w:shd w:val="clear" w:color="auto" w:fill="auto"/>
          </w:tcPr>
          <w:p w:rsidR="00D54FD5" w:rsidRPr="00C71D11" w:rsidRDefault="00D54FD5" w:rsidP="00A317FD">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rPr>
            </w:pPr>
            <w:r w:rsidRPr="00C71D11">
              <w:rPr>
                <w:rFonts w:asciiTheme="majorHAnsi" w:hAnsiTheme="majorHAnsi" w:cstheme="majorHAnsi"/>
                <w:sz w:val="21"/>
                <w:szCs w:val="21"/>
              </w:rPr>
              <w:t>Partial</w:t>
            </w:r>
            <w:r>
              <w:rPr>
                <w:rFonts w:asciiTheme="majorHAnsi" w:hAnsiTheme="majorHAnsi" w:cstheme="majorHAnsi"/>
                <w:sz w:val="21"/>
                <w:szCs w:val="21"/>
              </w:rPr>
              <w:t xml:space="preserve"> -</w:t>
            </w:r>
            <w:r w:rsidRPr="00C71D11">
              <w:rPr>
                <w:rFonts w:asciiTheme="majorHAnsi" w:hAnsiTheme="majorHAnsi" w:cstheme="majorHAnsi"/>
                <w:sz w:val="21"/>
                <w:szCs w:val="21"/>
              </w:rPr>
              <w:t xml:space="preserve"> </w:t>
            </w:r>
            <w:r>
              <w:rPr>
                <w:rFonts w:asciiTheme="majorHAnsi" w:hAnsiTheme="majorHAnsi" w:cstheme="majorHAnsi"/>
                <w:sz w:val="21"/>
                <w:szCs w:val="21"/>
              </w:rPr>
              <w:t>this option introduces more complexity due to the recalculation of funding for index admissions</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Ease of implementation</w:t>
            </w:r>
          </w:p>
        </w:tc>
        <w:tc>
          <w:tcPr>
            <w:tcW w:w="7094" w:type="dxa"/>
            <w:shd w:val="clear" w:color="auto" w:fill="auto"/>
          </w:tcPr>
          <w:p w:rsidR="00D54FD5" w:rsidRPr="00C71D11"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rPr>
            </w:pPr>
            <w:r>
              <w:rPr>
                <w:rFonts w:asciiTheme="majorHAnsi" w:hAnsiTheme="majorHAnsi" w:cstheme="majorHAnsi"/>
                <w:sz w:val="21"/>
                <w:szCs w:val="21"/>
              </w:rPr>
              <w:t>Partial - recalculation of index admission funding adds an additional step</w:t>
            </w:r>
          </w:p>
        </w:tc>
      </w:tr>
    </w:tbl>
    <w:p w:rsidR="00D54FD5" w:rsidRDefault="00D54FD5" w:rsidP="00D54FD5">
      <w:pPr>
        <w:spacing w:after="0" w:line="264" w:lineRule="auto"/>
      </w:pPr>
    </w:p>
    <w:tbl>
      <w:tblPr>
        <w:tblStyle w:val="TableGrid"/>
        <w:tblW w:w="9781"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81"/>
      </w:tblGrid>
      <w:tr w:rsidR="00D54FD5" w:rsidTr="00A317FD">
        <w:trPr>
          <w:trHeight w:val="1119"/>
          <w:tblHeader/>
        </w:trPr>
        <w:tc>
          <w:tcPr>
            <w:tcW w:w="9781" w:type="dxa"/>
            <w:vAlign w:val="center"/>
          </w:tcPr>
          <w:p w:rsidR="00D54FD5" w:rsidRPr="00053BA5" w:rsidRDefault="00D54FD5" w:rsidP="00A317FD">
            <w:pPr>
              <w:rPr>
                <w:b/>
              </w:rPr>
            </w:pPr>
            <w:r w:rsidRPr="00053BA5">
              <w:rPr>
                <w:b/>
              </w:rPr>
              <w:t>Consultation questions</w:t>
            </w:r>
          </w:p>
          <w:p w:rsidR="00D54FD5" w:rsidRDefault="00D54FD5" w:rsidP="00A317FD">
            <w:pPr>
              <w:pStyle w:val="ListParagraph"/>
              <w:framePr w:wrap="around"/>
            </w:pPr>
            <w:r w:rsidRPr="00412764">
              <w:t xml:space="preserve">What are the advantages and disadvantages of Option </w:t>
            </w:r>
            <w:r>
              <w:t>2</w:t>
            </w:r>
            <w:r w:rsidRPr="00412764">
              <w:t>?</w:t>
            </w:r>
          </w:p>
          <w:p w:rsidR="00D54FD5" w:rsidRPr="001C22F8" w:rsidRDefault="00D54FD5" w:rsidP="00A12AFB">
            <w:pPr>
              <w:pStyle w:val="ListParagraph"/>
              <w:framePr w:wrap="around"/>
              <w:spacing w:after="120"/>
              <w:ind w:left="714" w:hanging="357"/>
            </w:pPr>
            <w:r>
              <w:t>Do you agree with IHPA’s assessment of this option?</w:t>
            </w:r>
          </w:p>
        </w:tc>
      </w:tr>
    </w:tbl>
    <w:p w:rsidR="00D54FD5" w:rsidRPr="00E178B1" w:rsidRDefault="00D54FD5" w:rsidP="00A12AFB">
      <w:pPr>
        <w:spacing w:before="240"/>
        <w:rPr>
          <w:b/>
        </w:rPr>
      </w:pPr>
      <w:r w:rsidRPr="00E178B1">
        <w:rPr>
          <w:b/>
        </w:rPr>
        <w:t xml:space="preserve">Option </w:t>
      </w:r>
      <w:r>
        <w:rPr>
          <w:b/>
        </w:rPr>
        <w:t>3</w:t>
      </w:r>
      <w:r w:rsidRPr="00E178B1">
        <w:rPr>
          <w:b/>
        </w:rPr>
        <w:t xml:space="preserve">: </w:t>
      </w:r>
      <w:r>
        <w:rPr>
          <w:b/>
        </w:rPr>
        <w:t xml:space="preserve">Benchmark rates of avoidable hospital readmissions across hospitals with funding adjustments </w:t>
      </w:r>
      <w:proofErr w:type="gramStart"/>
      <w:r>
        <w:rPr>
          <w:b/>
        </w:rPr>
        <w:t>on the basis of</w:t>
      </w:r>
      <w:proofErr w:type="gramEnd"/>
      <w:r>
        <w:rPr>
          <w:b/>
        </w:rPr>
        <w:t xml:space="preserve"> threshold rates</w:t>
      </w:r>
    </w:p>
    <w:p w:rsidR="00D54FD5" w:rsidRDefault="00D54FD5" w:rsidP="00D54FD5">
      <w:r w:rsidRPr="00B62608">
        <w:t xml:space="preserve">The final option </w:t>
      </w:r>
      <w:proofErr w:type="gramStart"/>
      <w:r w:rsidRPr="00B62608">
        <w:t>is most closely aligned</w:t>
      </w:r>
      <w:proofErr w:type="gramEnd"/>
      <w:r w:rsidRPr="00B62608">
        <w:t xml:space="preserve"> with the requirements specified in the </w:t>
      </w:r>
      <w:r>
        <w:t xml:space="preserve">previous Heads of Agreement </w:t>
      </w:r>
      <w:r w:rsidRPr="00B62608">
        <w:t>and the Ministerial Direction to develop an approach that adjusts funding to hospitals that exceed a predetermined avoidable readmission rate.</w:t>
      </w:r>
      <w:r>
        <w:t xml:space="preserve"> </w:t>
      </w:r>
    </w:p>
    <w:p w:rsidR="00D54FD5" w:rsidRDefault="00D54FD5" w:rsidP="00D54FD5">
      <w:r>
        <w:t xml:space="preserve">The implicit assumption behind Option 3 is that there should only be funding adjustments for a proportion of avoidable hospital readmissions that represent an ‘excess’ level of readmissions. This is broadly similar to the approach used under the US Medicare program (although the funding adjustments used in the US apply to all other admitted patient episodes, not just the avoidable hospital readmission episodes). </w:t>
      </w:r>
    </w:p>
    <w:p w:rsidR="00D54FD5" w:rsidRDefault="00D54FD5" w:rsidP="00D54FD5">
      <w:bookmarkStart w:id="227" w:name="_Hlk511723320"/>
      <w:proofErr w:type="gramStart"/>
      <w:r>
        <w:t>There are several design elements that</w:t>
      </w:r>
      <w:proofErr w:type="gramEnd"/>
      <w:r>
        <w:t xml:space="preserve"> would need to be considered in implementing this option. </w:t>
      </w:r>
    </w:p>
    <w:p w:rsidR="00D54FD5" w:rsidRDefault="00D54FD5" w:rsidP="00D54FD5">
      <w:r>
        <w:t xml:space="preserve">The first design element is whether rates of avoidable hospital readmissions </w:t>
      </w:r>
      <w:proofErr w:type="gramStart"/>
      <w:r>
        <w:t>should be compared</w:t>
      </w:r>
      <w:proofErr w:type="gramEnd"/>
      <w:r>
        <w:t xml:space="preserve"> at the level of individual hospitals or at the level of Local Hospital Networks. There are advantages and disadvantages with each approach. (In both cases, rates are being measured using index admissions as the denominator.) </w:t>
      </w:r>
    </w:p>
    <w:p w:rsidR="00D54FD5" w:rsidRDefault="00D54FD5" w:rsidP="00D54FD5">
      <w:r>
        <w:t>Comparisons of rates of avoidable hospital readmissions across individual hospitals would allow stratification of hospitals using Australian Institute of Health and Welfare’s hospital peer groups. Historically, most benchmarking across Australian public hospitals has occurred at the level of individual hospitals. While the previous National Health Performance Authority issued some reports based on benchmarking across Local Hospital Networks, there is probably less agreement on what constitutes comparable Local Hospital Networks for benchmarking purposes.</w:t>
      </w:r>
    </w:p>
    <w:p w:rsidR="00D54FD5" w:rsidRDefault="00D54FD5" w:rsidP="00D54FD5">
      <w:r>
        <w:t>On the other hand, comparisons of rates of avoidable hospital readmissions across Local Hospital Networks have the advantage that this would be internally consistent with IHPA’s proposed approach to measuring readmissions that occur within the same Local Hospital Network (rather than being limited to the same hospital). It may simplify the presentation of reporting rates of avoidable hospital readmissions, as the readmissions would all be ‘internalised’ within the Local Hospital Network.</w:t>
      </w:r>
    </w:p>
    <w:p w:rsidR="00D54FD5" w:rsidRDefault="00D54FD5" w:rsidP="00D54FD5">
      <w:r>
        <w:t xml:space="preserve">The second, and more significant, design element is how to set the benchmarks for what constitutes an ‘acceptable’ level of avoidable hospital readmissions. Benchmarks could be set at the top quartile or the top 10% of hospitals with the highest readmission rates. A related issue is whether these benchmarks would be national, state-specific or, indeed, Local Hospital Network /hospital-specific. Measurement of benchmarks at the level of individual hospitals would allow improvement against individual performance but would be less transparent and more complex to administer. </w:t>
      </w:r>
    </w:p>
    <w:p w:rsidR="00D54FD5" w:rsidRDefault="00D54FD5" w:rsidP="00B56246">
      <w:pPr>
        <w:spacing w:after="200"/>
      </w:pPr>
      <w:r>
        <w:t xml:space="preserve">The third design element is the calculation of the actual funding adjustment for the specific readmissions that exceed the agreed benchmark. The most straightforward approach would be </w:t>
      </w:r>
      <w:proofErr w:type="gramStart"/>
      <w:r>
        <w:t>to not fund</w:t>
      </w:r>
      <w:proofErr w:type="gramEnd"/>
      <w:r>
        <w:t xml:space="preserve"> the entire cost of these selected readmission episodes. This approach would be particularly relevant if the benchmark was set high so that only the hospitals (or Local Hospital Networks) with the highest rates of avoidable hospital readmissions were being penalised. However, a more graduated approach could also operate that combined partial funding penalties with lower benchmarks. Under this scenario, more hospitals (or Local Hospital Networks) would experience funding adjustments, but the quantum of the funding adjustment might vary depending on each hospital (or Local Hospital Networks) rate of avoidable hospital readmissions. </w:t>
      </w:r>
    </w:p>
    <w:bookmarkEnd w:id="227"/>
    <w:p w:rsidR="00D54FD5" w:rsidRPr="008A2E6A" w:rsidRDefault="00D54FD5" w:rsidP="00D54FD5">
      <w:pPr>
        <w:keepNext/>
        <w:jc w:val="both"/>
        <w:rPr>
          <w:rFonts w:cs="Arial"/>
          <w:b/>
          <w:color w:val="006600"/>
          <w:sz w:val="24"/>
        </w:rPr>
      </w:pPr>
      <w:r w:rsidRPr="008A2E6A">
        <w:rPr>
          <w:rFonts w:cs="Arial"/>
          <w:b/>
          <w:color w:val="006600"/>
          <w:sz w:val="24"/>
        </w:rPr>
        <w:t xml:space="preserve">IHPA assessment: Option </w:t>
      </w:r>
      <w:r>
        <w:rPr>
          <w:rFonts w:cs="Arial"/>
          <w:b/>
          <w:color w:val="006600"/>
          <w:sz w:val="24"/>
        </w:rPr>
        <w:t>3</w:t>
      </w:r>
      <w:r w:rsidRPr="008A2E6A">
        <w:rPr>
          <w:rFonts w:cs="Arial"/>
          <w:b/>
          <w:color w:val="006600"/>
          <w:sz w:val="24"/>
        </w:rPr>
        <w:t xml:space="preserve"> </w:t>
      </w:r>
      <w:r w:rsidRPr="00372915">
        <w:rPr>
          <w:rFonts w:cs="Arial"/>
          <w:b/>
          <w:color w:val="006600"/>
          <w:sz w:val="24"/>
        </w:rPr>
        <w:t>(Benchmark rates of avoidable hospital readmissions across hospitals with funding adjustments on the basis of threshold rates)</w:t>
      </w:r>
    </w:p>
    <w:tbl>
      <w:tblPr>
        <w:tblStyle w:val="MediumShading1-Accent3"/>
        <w:tblW w:w="9781" w:type="dxa"/>
        <w:tblInd w:w="108" w:type="dxa"/>
        <w:tblLook w:val="04A0" w:firstRow="1" w:lastRow="0" w:firstColumn="1" w:lastColumn="0" w:noHBand="0" w:noVBand="1"/>
        <w:tblDescription w:val="This table assesses Option 3 for avoidable hospital readmissions against the criteria. Column one is the criteria and column two is the assessment."/>
      </w:tblPr>
      <w:tblGrid>
        <w:gridCol w:w="2687"/>
        <w:gridCol w:w="7094"/>
      </w:tblGrid>
      <w:tr w:rsidR="00D54FD5" w:rsidRPr="008F3C9B" w:rsidTr="00A317FD">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87" w:type="dxa"/>
            <w:noWrap/>
            <w:hideMark/>
          </w:tcPr>
          <w:p w:rsidR="00D54FD5" w:rsidRPr="008F3C9B" w:rsidRDefault="00D54FD5" w:rsidP="00A317FD">
            <w:pPr>
              <w:keepNext/>
              <w:rPr>
                <w:rFonts w:asciiTheme="majorHAnsi" w:hAnsiTheme="majorHAnsi" w:cstheme="majorHAnsi"/>
                <w:b w:val="0"/>
                <w:bCs w:val="0"/>
                <w:sz w:val="21"/>
                <w:szCs w:val="21"/>
              </w:rPr>
            </w:pPr>
            <w:r w:rsidRPr="008F3C9B">
              <w:rPr>
                <w:rFonts w:asciiTheme="majorHAnsi" w:hAnsiTheme="majorHAnsi" w:cstheme="majorHAnsi"/>
                <w:b w:val="0"/>
                <w:bCs w:val="0"/>
                <w:sz w:val="21"/>
                <w:szCs w:val="21"/>
              </w:rPr>
              <w:t>Criteria</w:t>
            </w:r>
          </w:p>
        </w:tc>
        <w:tc>
          <w:tcPr>
            <w:tcW w:w="7094" w:type="dxa"/>
          </w:tcPr>
          <w:p w:rsidR="00D54FD5" w:rsidRPr="008F3C9B" w:rsidRDefault="00D54FD5" w:rsidP="00A317FD">
            <w:pPr>
              <w:keepN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1"/>
                <w:szCs w:val="21"/>
              </w:rPr>
            </w:pPr>
            <w:r w:rsidRPr="008F3C9B">
              <w:rPr>
                <w:rFonts w:asciiTheme="majorHAnsi" w:hAnsiTheme="majorHAnsi" w:cstheme="majorHAnsi"/>
                <w:b w:val="0"/>
                <w:bCs w:val="0"/>
                <w:sz w:val="21"/>
                <w:szCs w:val="21"/>
              </w:rPr>
              <w:t>Assessment</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Preventability</w:t>
            </w:r>
          </w:p>
        </w:tc>
        <w:tc>
          <w:tcPr>
            <w:tcW w:w="7094" w:type="dxa"/>
            <w:shd w:val="clear" w:color="auto" w:fill="auto"/>
          </w:tcPr>
          <w:p w:rsidR="00D54FD5" w:rsidRPr="00DE0469"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highlight w:val="yellow"/>
              </w:rPr>
            </w:pPr>
            <w:r w:rsidRPr="008A54F4">
              <w:rPr>
                <w:rFonts w:asciiTheme="majorHAnsi" w:hAnsiTheme="majorHAnsi" w:cstheme="majorHAnsi"/>
                <w:sz w:val="21"/>
                <w:szCs w:val="21"/>
              </w:rPr>
              <w:t>Yes</w:t>
            </w:r>
            <w:r>
              <w:rPr>
                <w:rFonts w:asciiTheme="majorHAnsi" w:hAnsiTheme="majorHAnsi" w:cstheme="majorHAnsi"/>
                <w:sz w:val="21"/>
                <w:szCs w:val="21"/>
              </w:rPr>
              <w:t xml:space="preserve"> -</w:t>
            </w:r>
            <w:r w:rsidRPr="008A54F4">
              <w:rPr>
                <w:rFonts w:asciiTheme="majorHAnsi" w:hAnsiTheme="majorHAnsi" w:cstheme="majorHAnsi"/>
                <w:sz w:val="21"/>
                <w:szCs w:val="21"/>
              </w:rPr>
              <w:t xml:space="preserve"> all conditions have been assessed by the Commission as avoidable</w:t>
            </w:r>
          </w:p>
        </w:tc>
      </w:tr>
      <w:tr w:rsidR="00D54FD5" w:rsidRPr="008F3C9B" w:rsidTr="00A317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Equitable risk adjustment</w:t>
            </w:r>
          </w:p>
        </w:tc>
        <w:tc>
          <w:tcPr>
            <w:tcW w:w="7094" w:type="dxa"/>
            <w:shd w:val="clear" w:color="auto" w:fill="auto"/>
          </w:tcPr>
          <w:p w:rsidR="00D54FD5" w:rsidRPr="00DE0469" w:rsidRDefault="00D54FD5" w:rsidP="00A317FD">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highlight w:val="yellow"/>
              </w:rPr>
            </w:pPr>
            <w:r>
              <w:rPr>
                <w:rFonts w:asciiTheme="majorHAnsi" w:hAnsiTheme="majorHAnsi" w:cstheme="majorHAnsi"/>
                <w:sz w:val="21"/>
                <w:szCs w:val="21"/>
              </w:rPr>
              <w:t>Partial - extent of risk adjustment may depend upon the level at which benchmarks are set and how thresholds are determined</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Proportionality</w:t>
            </w:r>
          </w:p>
        </w:tc>
        <w:tc>
          <w:tcPr>
            <w:tcW w:w="7094" w:type="dxa"/>
            <w:shd w:val="clear" w:color="auto" w:fill="auto"/>
          </w:tcPr>
          <w:p w:rsidR="00D54FD5" w:rsidRPr="00DE0469"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highlight w:val="yellow"/>
              </w:rPr>
            </w:pPr>
            <w:r w:rsidRPr="00372915">
              <w:rPr>
                <w:rFonts w:asciiTheme="majorHAnsi" w:hAnsiTheme="majorHAnsi" w:cstheme="majorHAnsi"/>
                <w:sz w:val="21"/>
                <w:szCs w:val="21"/>
              </w:rPr>
              <w:t>Partial</w:t>
            </w:r>
            <w:r>
              <w:rPr>
                <w:rFonts w:asciiTheme="majorHAnsi" w:hAnsiTheme="majorHAnsi" w:cstheme="majorHAnsi"/>
                <w:sz w:val="21"/>
                <w:szCs w:val="21"/>
              </w:rPr>
              <w:t xml:space="preserve"> - the funding adjustment only applies to the ‘excess’ readmission episodes, rather than all avoidable hospital readmissions</w:t>
            </w:r>
          </w:p>
        </w:tc>
      </w:tr>
      <w:tr w:rsidR="00D54FD5" w:rsidRPr="008F3C9B" w:rsidTr="00A317F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Transparency</w:t>
            </w:r>
          </w:p>
        </w:tc>
        <w:tc>
          <w:tcPr>
            <w:tcW w:w="7094" w:type="dxa"/>
            <w:shd w:val="clear" w:color="auto" w:fill="auto"/>
          </w:tcPr>
          <w:p w:rsidR="00D54FD5" w:rsidRPr="00DE0469" w:rsidRDefault="00D54FD5" w:rsidP="00A317FD">
            <w:pPr>
              <w:keepNex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sz w:val="21"/>
                <w:szCs w:val="21"/>
                <w:highlight w:val="yellow"/>
              </w:rPr>
            </w:pPr>
            <w:r w:rsidRPr="00372915">
              <w:rPr>
                <w:rFonts w:asciiTheme="majorHAnsi" w:hAnsiTheme="majorHAnsi" w:cstheme="majorHAnsi"/>
                <w:sz w:val="21"/>
                <w:szCs w:val="21"/>
              </w:rPr>
              <w:t>Partial</w:t>
            </w:r>
            <w:r>
              <w:rPr>
                <w:rFonts w:asciiTheme="majorHAnsi" w:hAnsiTheme="majorHAnsi" w:cstheme="majorHAnsi"/>
                <w:sz w:val="21"/>
                <w:szCs w:val="21"/>
              </w:rPr>
              <w:t xml:space="preserve"> -</w:t>
            </w:r>
            <w:r w:rsidRPr="00372915">
              <w:rPr>
                <w:rFonts w:asciiTheme="majorHAnsi" w:hAnsiTheme="majorHAnsi" w:cstheme="majorHAnsi"/>
                <w:sz w:val="21"/>
                <w:szCs w:val="21"/>
              </w:rPr>
              <w:t xml:space="preserve"> </w:t>
            </w:r>
            <w:r>
              <w:rPr>
                <w:rFonts w:asciiTheme="majorHAnsi" w:hAnsiTheme="majorHAnsi" w:cstheme="majorHAnsi"/>
                <w:sz w:val="21"/>
                <w:szCs w:val="21"/>
              </w:rPr>
              <w:t>promotes benchmarking across hospitals on rates of avoidable hospital readmissions; incentives may be less direct for individual clinicians and individual patient episodes</w:t>
            </w:r>
          </w:p>
        </w:tc>
      </w:tr>
      <w:tr w:rsidR="00D54FD5" w:rsidRPr="008F3C9B" w:rsidTr="00A317F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7" w:type="dxa"/>
            <w:shd w:val="clear" w:color="auto" w:fill="auto"/>
            <w:noWrap/>
          </w:tcPr>
          <w:p w:rsidR="00D54FD5" w:rsidRPr="008F3C9B" w:rsidRDefault="00D54FD5" w:rsidP="00A317FD">
            <w:pPr>
              <w:keepNext/>
              <w:rPr>
                <w:rFonts w:asciiTheme="majorHAnsi" w:hAnsiTheme="majorHAnsi" w:cstheme="majorHAnsi"/>
                <w:sz w:val="21"/>
                <w:szCs w:val="21"/>
              </w:rPr>
            </w:pPr>
            <w:r w:rsidRPr="008F3C9B">
              <w:rPr>
                <w:rFonts w:asciiTheme="majorHAnsi" w:hAnsiTheme="majorHAnsi" w:cstheme="majorHAnsi"/>
                <w:sz w:val="21"/>
                <w:szCs w:val="21"/>
              </w:rPr>
              <w:t>Ease of implementation</w:t>
            </w:r>
          </w:p>
        </w:tc>
        <w:tc>
          <w:tcPr>
            <w:tcW w:w="7094" w:type="dxa"/>
            <w:shd w:val="clear" w:color="auto" w:fill="auto"/>
          </w:tcPr>
          <w:p w:rsidR="00D54FD5" w:rsidRPr="00DE0469" w:rsidRDefault="00D54FD5" w:rsidP="00A317FD">
            <w:pPr>
              <w:keepN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1"/>
                <w:szCs w:val="21"/>
                <w:highlight w:val="yellow"/>
              </w:rPr>
            </w:pPr>
            <w:r w:rsidRPr="00372915">
              <w:rPr>
                <w:rFonts w:asciiTheme="majorHAnsi" w:hAnsiTheme="majorHAnsi" w:cstheme="majorHAnsi"/>
                <w:sz w:val="21"/>
                <w:szCs w:val="21"/>
              </w:rPr>
              <w:t>Partial</w:t>
            </w:r>
            <w:r>
              <w:rPr>
                <w:rFonts w:asciiTheme="majorHAnsi" w:hAnsiTheme="majorHAnsi" w:cstheme="majorHAnsi"/>
                <w:sz w:val="21"/>
                <w:szCs w:val="21"/>
              </w:rPr>
              <w:t xml:space="preserve"> -</w:t>
            </w:r>
            <w:r w:rsidRPr="00372915">
              <w:rPr>
                <w:rFonts w:asciiTheme="majorHAnsi" w:hAnsiTheme="majorHAnsi" w:cstheme="majorHAnsi"/>
                <w:sz w:val="21"/>
                <w:szCs w:val="21"/>
              </w:rPr>
              <w:t xml:space="preserve"> as with </w:t>
            </w:r>
            <w:r>
              <w:rPr>
                <w:rFonts w:asciiTheme="majorHAnsi" w:hAnsiTheme="majorHAnsi" w:cstheme="majorHAnsi"/>
                <w:sz w:val="21"/>
                <w:szCs w:val="21"/>
              </w:rPr>
              <w:t>all options</w:t>
            </w:r>
            <w:r w:rsidRPr="00372915">
              <w:rPr>
                <w:rFonts w:asciiTheme="majorHAnsi" w:hAnsiTheme="majorHAnsi" w:cstheme="majorHAnsi"/>
                <w:sz w:val="21"/>
                <w:szCs w:val="21"/>
              </w:rPr>
              <w:t xml:space="preserve">, </w:t>
            </w:r>
            <w:r>
              <w:rPr>
                <w:rFonts w:asciiTheme="majorHAnsi" w:hAnsiTheme="majorHAnsi" w:cstheme="majorHAnsi"/>
                <w:sz w:val="21"/>
                <w:szCs w:val="21"/>
              </w:rPr>
              <w:t>a</w:t>
            </w:r>
            <w:r w:rsidRPr="00372915">
              <w:rPr>
                <w:rFonts w:asciiTheme="majorHAnsi" w:hAnsiTheme="majorHAnsi" w:cstheme="majorHAnsi"/>
                <w:sz w:val="21"/>
                <w:szCs w:val="21"/>
              </w:rPr>
              <w:t xml:space="preserve"> key implementation issue is making the funding adjustment for the index admission hospital which may be different to the readmission hospital</w:t>
            </w:r>
          </w:p>
        </w:tc>
      </w:tr>
    </w:tbl>
    <w:p w:rsidR="00D54FD5" w:rsidRDefault="00D54FD5" w:rsidP="00B56246">
      <w:pPr>
        <w:spacing w:before="100" w:after="0" w:line="264" w:lineRule="auto"/>
      </w:pPr>
    </w:p>
    <w:tbl>
      <w:tblPr>
        <w:tblStyle w:val="TableGrid"/>
        <w:tblW w:w="9781"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81"/>
      </w:tblGrid>
      <w:tr w:rsidR="00D54FD5" w:rsidTr="00A317FD">
        <w:trPr>
          <w:trHeight w:val="1119"/>
          <w:tblHeader/>
        </w:trPr>
        <w:tc>
          <w:tcPr>
            <w:tcW w:w="9781" w:type="dxa"/>
            <w:vAlign w:val="center"/>
          </w:tcPr>
          <w:p w:rsidR="00D54FD5" w:rsidRPr="00053BA5" w:rsidRDefault="00D54FD5" w:rsidP="00A317FD">
            <w:pPr>
              <w:rPr>
                <w:b/>
              </w:rPr>
            </w:pPr>
            <w:r w:rsidRPr="00053BA5">
              <w:rPr>
                <w:b/>
              </w:rPr>
              <w:t>Consultation questions</w:t>
            </w:r>
          </w:p>
          <w:p w:rsidR="00D54FD5" w:rsidRDefault="00D54FD5" w:rsidP="00A317FD">
            <w:pPr>
              <w:pStyle w:val="ListParagraph"/>
              <w:framePr w:wrap="around"/>
            </w:pPr>
            <w:r w:rsidRPr="00372915">
              <w:t>What are the advantages and disadvantages of Option 3?</w:t>
            </w:r>
          </w:p>
          <w:p w:rsidR="00D54FD5" w:rsidRDefault="00D54FD5" w:rsidP="00A317FD">
            <w:pPr>
              <w:pStyle w:val="ListParagraph"/>
              <w:framePr w:wrap="around"/>
            </w:pPr>
            <w:r>
              <w:t xml:space="preserve">Should benchmarks for avoidable hospital readmissions </w:t>
            </w:r>
            <w:proofErr w:type="gramStart"/>
            <w:r>
              <w:t>be measured and calculated at the level of individual hospitals or at the level of Local Hospital Networks</w:t>
            </w:r>
            <w:proofErr w:type="gramEnd"/>
            <w:r>
              <w:t xml:space="preserve">? </w:t>
            </w:r>
          </w:p>
          <w:p w:rsidR="00D54FD5" w:rsidRPr="00372915" w:rsidRDefault="00D54FD5" w:rsidP="00A317FD">
            <w:pPr>
              <w:pStyle w:val="ListParagraph"/>
              <w:framePr w:wrap="around"/>
            </w:pPr>
            <w:r>
              <w:t>How should the threshold be set for ‘acceptable’ rates of avoidable hospital readmissions? How should the funding adjustments be determined for ‘excess’ rates of avoidable hospital readmissions?</w:t>
            </w:r>
          </w:p>
          <w:p w:rsidR="00D54FD5" w:rsidRPr="001C22F8" w:rsidRDefault="00D54FD5" w:rsidP="00B56246">
            <w:pPr>
              <w:pStyle w:val="ListParagraph"/>
              <w:framePr w:wrap="around"/>
              <w:spacing w:after="120"/>
              <w:ind w:left="714" w:hanging="357"/>
            </w:pPr>
            <w:r w:rsidRPr="00372915">
              <w:t>Do you agree with IHPA’s assessment of this option?</w:t>
            </w:r>
          </w:p>
        </w:tc>
      </w:tr>
    </w:tbl>
    <w:p w:rsidR="00D54FD5" w:rsidRDefault="00D54FD5" w:rsidP="00D54FD5">
      <w:pPr>
        <w:pStyle w:val="Heading3"/>
        <w:rPr>
          <w:rFonts w:ascii="Arial" w:hAnsi="Arial" w:cs="Arial"/>
          <w:bCs/>
        </w:rPr>
      </w:pPr>
      <w:bookmarkStart w:id="228" w:name="_Toc513465392"/>
      <w:r>
        <w:t>1</w:t>
      </w:r>
      <w:r w:rsidRPr="006871C7">
        <w:t>1.</w:t>
      </w:r>
      <w:r>
        <w:t>4</w:t>
      </w:r>
      <w:r w:rsidRPr="006871C7">
        <w:t>.</w:t>
      </w:r>
      <w:r>
        <w:t xml:space="preserve">7 Implementation pathway </w:t>
      </w:r>
      <w:r>
        <w:rPr>
          <w:rFonts w:ascii="Arial" w:hAnsi="Arial" w:cs="Arial"/>
          <w:bCs/>
        </w:rPr>
        <w:t>for funding adjustments for avoidable hospital readmissions</w:t>
      </w:r>
      <w:bookmarkEnd w:id="228"/>
    </w:p>
    <w:p w:rsidR="00D54FD5" w:rsidRDefault="00D54FD5" w:rsidP="00D54FD5">
      <w:r>
        <w:t xml:space="preserve">IHPA is proposing to introduce an implementation pathway whereby all three potential funding options are shadowed for a </w:t>
      </w:r>
      <w:proofErr w:type="gramStart"/>
      <w:r>
        <w:t>period of time</w:t>
      </w:r>
      <w:proofErr w:type="gramEnd"/>
      <w:r>
        <w:t xml:space="preserve">. It is proposed to implement this approach over a </w:t>
      </w:r>
      <w:proofErr w:type="gramStart"/>
      <w:r>
        <w:t>24 month</w:t>
      </w:r>
      <w:proofErr w:type="gramEnd"/>
      <w:r>
        <w:t xml:space="preserve"> period starting from 1 July 2019 subject to stakeholder feedback and COAG Health Council approval.  </w:t>
      </w:r>
    </w:p>
    <w:p w:rsidR="00D54FD5" w:rsidRDefault="00D54FD5" w:rsidP="00D54FD5">
      <w:r>
        <w:t xml:space="preserve">This approach </w:t>
      </w:r>
      <w:proofErr w:type="gramStart"/>
      <w:r>
        <w:t>is intended</w:t>
      </w:r>
      <w:proofErr w:type="gramEnd"/>
      <w:r>
        <w:t xml:space="preserve"> to ensure clinicians and hospitals have access to readmissions data prior to the implementation of any funding adjustment. It will also provide jurisdictions with an appropriate </w:t>
      </w:r>
      <w:proofErr w:type="gramStart"/>
      <w:r>
        <w:t>lead time</w:t>
      </w:r>
      <w:proofErr w:type="gramEnd"/>
      <w:r>
        <w:t xml:space="preserve"> to progress reporting of the Identifier and for IHPA to develop a risk adjustment model.</w:t>
      </w:r>
    </w:p>
    <w:p w:rsidR="00D54FD5" w:rsidRDefault="00D54FD5" w:rsidP="00D54FD5">
      <w:r>
        <w:t>During the proposed shadow period, IHPA will provide jurisdictions, clinicians and health services with reports and access to readmissions data through the National Benchmarking Portal, to enable them to monitor their readmission rates.</w:t>
      </w:r>
    </w:p>
    <w:p w:rsidR="00D54FD5" w:rsidRDefault="00D54FD5" w:rsidP="00D54FD5">
      <w:r>
        <w:t xml:space="preserve">The proposed implementation pathway will also include an annual report produced by IHPA that outlines the costs of readmissions and the funding impact at the hospital level of each of the three funding options. The annual report will also assess whether the publication of data and potential funding adjustments have </w:t>
      </w:r>
      <w:proofErr w:type="gramStart"/>
      <w:r>
        <w:t>impacted on</w:t>
      </w:r>
      <w:proofErr w:type="gramEnd"/>
      <w:r>
        <w:t xml:space="preserve"> the rates of avoidable hospital readmissions.</w:t>
      </w:r>
    </w:p>
    <w:p w:rsidR="00D54FD5" w:rsidRDefault="00D54FD5" w:rsidP="00B56246">
      <w:pPr>
        <w:spacing w:after="160"/>
      </w:pPr>
      <w:r>
        <w:t xml:space="preserve">IHPA intends to investigate an incremental approach to introducing funding adjustments for avoidable hospital readmissions, whereby funding adjustments on one or two clinical conditions from </w:t>
      </w:r>
      <w:r w:rsidRPr="00DD346F">
        <w:rPr>
          <w:rFonts w:cs="Arial"/>
          <w:szCs w:val="22"/>
        </w:rPr>
        <w:t xml:space="preserve">the list of conditions considered </w:t>
      </w:r>
      <w:proofErr w:type="gramStart"/>
      <w:r w:rsidRPr="00DD346F">
        <w:rPr>
          <w:rFonts w:cs="Arial"/>
          <w:szCs w:val="22"/>
        </w:rPr>
        <w:t>to be</w:t>
      </w:r>
      <w:proofErr w:type="gramEnd"/>
      <w:r w:rsidRPr="00DD346F">
        <w:rPr>
          <w:rFonts w:cs="Arial"/>
          <w:szCs w:val="22"/>
        </w:rPr>
        <w:t xml:space="preserve"> avoidable hospital readmissions</w:t>
      </w:r>
      <w:r w:rsidRPr="00DD346F">
        <w:rPr>
          <w:rFonts w:cs="Arial"/>
          <w:sz w:val="18"/>
          <w:szCs w:val="18"/>
        </w:rPr>
        <w:t xml:space="preserve"> </w:t>
      </w:r>
      <w:r>
        <w:t>may be introduced first. This incremental approach is different to that undertaken for implementing HACs as IHPA does not have a funding implementation d</w:t>
      </w:r>
      <w:r w:rsidR="004F0299">
        <w:t>eadline</w:t>
      </w:r>
      <w:r>
        <w:t xml:space="preserve"> set for the avoidable hospital readmissions work. </w:t>
      </w:r>
      <w:r w:rsidR="00122E2A">
        <w:t xml:space="preserve"> Given the complexities of identifying avoidable hospital readmissions compared to HACs, this will provide a more pragmatic approach to implementing a suitable option.</w:t>
      </w:r>
    </w:p>
    <w:tbl>
      <w:tblPr>
        <w:tblStyle w:val="TableGrid"/>
        <w:tblW w:w="9781"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81"/>
      </w:tblGrid>
      <w:tr w:rsidR="00D54FD5" w:rsidTr="00B56246">
        <w:trPr>
          <w:trHeight w:val="2748"/>
          <w:tblHeader/>
        </w:trPr>
        <w:tc>
          <w:tcPr>
            <w:tcW w:w="9781" w:type="dxa"/>
            <w:vAlign w:val="center"/>
          </w:tcPr>
          <w:p w:rsidR="00D54FD5" w:rsidRPr="00053BA5" w:rsidRDefault="00D54FD5" w:rsidP="00A317FD">
            <w:pPr>
              <w:rPr>
                <w:b/>
              </w:rPr>
            </w:pPr>
            <w:r w:rsidRPr="00053BA5">
              <w:rPr>
                <w:b/>
              </w:rPr>
              <w:t>Consultation questions</w:t>
            </w:r>
          </w:p>
          <w:p w:rsidR="00D54FD5" w:rsidRDefault="00D54FD5" w:rsidP="00A317FD">
            <w:pPr>
              <w:pStyle w:val="ListParagraph"/>
              <w:framePr w:wrap="around"/>
            </w:pPr>
            <w:r>
              <w:t>Do you agree with IHPA’s implementation pathway?</w:t>
            </w:r>
          </w:p>
          <w:p w:rsidR="00D54FD5" w:rsidRDefault="00D54FD5" w:rsidP="00A317FD">
            <w:pPr>
              <w:pStyle w:val="ListParagraph"/>
              <w:framePr w:wrap="around"/>
            </w:pPr>
            <w:r>
              <w:t xml:space="preserve">For what </w:t>
            </w:r>
            <w:proofErr w:type="gramStart"/>
            <w:r>
              <w:t>period of time</w:t>
            </w:r>
            <w:proofErr w:type="gramEnd"/>
            <w:r>
              <w:t xml:space="preserve"> should the three proposed funding options be shadowed?</w:t>
            </w:r>
          </w:p>
          <w:p w:rsidR="00D54FD5" w:rsidRDefault="00D54FD5" w:rsidP="00A317FD">
            <w:pPr>
              <w:pStyle w:val="ListParagraph"/>
              <w:framePr w:wrap="around"/>
            </w:pPr>
            <w:r>
              <w:t>Do you support an incremental approach to introducing funding adjustments for avoidable hospital readmissions based on one or two clinical conditions from the</w:t>
            </w:r>
            <w:r w:rsidRPr="00DD346F">
              <w:rPr>
                <w:rFonts w:cs="Arial"/>
                <w:szCs w:val="22"/>
              </w:rPr>
              <w:t xml:space="preserve"> list of conditions considered </w:t>
            </w:r>
            <w:proofErr w:type="gramStart"/>
            <w:r w:rsidRPr="00DD346F">
              <w:rPr>
                <w:rFonts w:cs="Arial"/>
                <w:szCs w:val="22"/>
              </w:rPr>
              <w:t>to be avoidable</w:t>
            </w:r>
            <w:proofErr w:type="gramEnd"/>
            <w:r w:rsidRPr="00DD346F">
              <w:rPr>
                <w:rFonts w:cs="Arial"/>
                <w:szCs w:val="22"/>
              </w:rPr>
              <w:t xml:space="preserve"> hospital readmissions</w:t>
            </w:r>
            <w:r w:rsidRPr="00DD346F">
              <w:rPr>
                <w:szCs w:val="22"/>
              </w:rPr>
              <w:t xml:space="preserve">? </w:t>
            </w:r>
          </w:p>
          <w:p w:rsidR="00D54FD5" w:rsidRPr="001C22F8" w:rsidRDefault="00D54FD5" w:rsidP="00B56246">
            <w:pPr>
              <w:pStyle w:val="ListParagraph"/>
              <w:framePr w:wrap="around"/>
              <w:spacing w:after="120"/>
              <w:ind w:left="714" w:hanging="357"/>
            </w:pPr>
            <w:r>
              <w:t>What other options do you recommend for the implementation of a funding model for avoidable readmissions?</w:t>
            </w:r>
          </w:p>
        </w:tc>
      </w:tr>
    </w:tbl>
    <w:p w:rsidR="00D54FD5" w:rsidRPr="00603FF8" w:rsidRDefault="00D54FD5" w:rsidP="00D54FD5">
      <w:pPr>
        <w:pStyle w:val="Heading2"/>
      </w:pPr>
      <w:r>
        <w:t>1</w:t>
      </w:r>
      <w:r w:rsidRPr="00603FF8">
        <w:t>1.</w:t>
      </w:r>
      <w:r>
        <w:t>5</w:t>
      </w:r>
      <w:r w:rsidRPr="00603FF8">
        <w:t xml:space="preserve"> </w:t>
      </w:r>
      <w:r>
        <w:t>Evaluation of safety and quality in health care</w:t>
      </w:r>
    </w:p>
    <w:p w:rsidR="00D54FD5" w:rsidRDefault="00D54FD5" w:rsidP="00D54FD5">
      <w:r>
        <w:t>Clause I75 of the Addendum requires IHPA to provide advice to the COAG Health Council by December 2018 on evaluating the safety and quality funding reforms against the principles at Clause I76 of the Addendum. The evaluation will support COAG consideration of a longer-term funding agreement from 1 July 2020.</w:t>
      </w:r>
    </w:p>
    <w:p w:rsidR="00D54FD5" w:rsidRDefault="00D54FD5" w:rsidP="00D54FD5">
      <w:r>
        <w:t>The safety and quality funding reforms implemented by IHPA specifically refer to pricing and funding models for sentinel events, HACs and avoidable hospital readmissions.</w:t>
      </w:r>
    </w:p>
    <w:p w:rsidR="00D54FD5" w:rsidRDefault="00D54FD5" w:rsidP="00D54FD5">
      <w:r>
        <w:t>IHPA has commenced development of an overarching framework that will require a comprehensive implementation plan and includes the participation of the Commission, states and territories and other national bodies.</w:t>
      </w:r>
    </w:p>
    <w:p w:rsidR="00B56246" w:rsidRDefault="00B56246" w:rsidP="00D54FD5"/>
    <w:p w:rsidR="00D54FD5" w:rsidRDefault="00D54FD5" w:rsidP="00D54FD5">
      <w:r>
        <w:t xml:space="preserve">The framework proposes a </w:t>
      </w:r>
      <w:proofErr w:type="gramStart"/>
      <w:r>
        <w:t>two</w:t>
      </w:r>
      <w:r>
        <w:t xml:space="preserve"> </w:t>
      </w:r>
      <w:r>
        <w:t>stage</w:t>
      </w:r>
      <w:proofErr w:type="gramEnd"/>
      <w:r>
        <w:t xml:space="preserve"> approach: </w:t>
      </w:r>
    </w:p>
    <w:p w:rsidR="00D54FD5" w:rsidRDefault="00D54FD5" w:rsidP="00D54FD5">
      <w:pPr>
        <w:pStyle w:val="ListParagraph"/>
        <w:framePr w:hSpace="0" w:wrap="auto" w:vAnchor="margin" w:hAnchor="text" w:xAlign="left" w:yAlign="inline"/>
        <w:numPr>
          <w:ilvl w:val="0"/>
          <w:numId w:val="38"/>
        </w:numPr>
      </w:pPr>
      <w:r w:rsidRPr="00F21C78">
        <w:rPr>
          <w:u w:val="single"/>
        </w:rPr>
        <w:t>Setting a baseline:</w:t>
      </w:r>
      <w:r>
        <w:t xml:space="preserve"> The purpose of setting a baseline is to ensure an understanding of the circumstances prior to the implementation of the national reforms in order to provide suitable measurements for the national safety and quality reforms.</w:t>
      </w:r>
    </w:p>
    <w:p w:rsidR="00D54FD5" w:rsidRDefault="00D54FD5" w:rsidP="00D54FD5">
      <w:pPr>
        <w:pStyle w:val="ListParagraph"/>
        <w:framePr w:hSpace="0" w:wrap="auto" w:vAnchor="margin" w:hAnchor="text" w:xAlign="left" w:yAlign="inline"/>
        <w:numPr>
          <w:ilvl w:val="0"/>
          <w:numId w:val="38"/>
        </w:numPr>
      </w:pPr>
      <w:r w:rsidRPr="00F21C78">
        <w:rPr>
          <w:u w:val="single"/>
        </w:rPr>
        <w:t>Evaluating the impact of national funding models:</w:t>
      </w:r>
      <w:r>
        <w:t xml:space="preserve"> The</w:t>
      </w:r>
      <w:r w:rsidRPr="00F21C78">
        <w:t xml:space="preserve"> evaluation of the impact of national funding models </w:t>
      </w:r>
      <w:r>
        <w:t>will include a</w:t>
      </w:r>
      <w:r w:rsidRPr="00F21C78">
        <w:t xml:space="preserve"> mix of quantitative and qualitative approaches.</w:t>
      </w:r>
    </w:p>
    <w:p w:rsidR="00D54FD5" w:rsidRDefault="00D54FD5" w:rsidP="00D54FD5">
      <w:r>
        <w:t xml:space="preserve">IHPA is proposing the evaluation takes place over a minimum period of three years in order to establish a baseline on which measures </w:t>
      </w:r>
      <w:proofErr w:type="gramStart"/>
      <w:r>
        <w:t>can be put</w:t>
      </w:r>
      <w:proofErr w:type="gramEnd"/>
      <w:r>
        <w:t xml:space="preserve"> in place, and to provide time for sufficient data collection to effectively assess the impact of HACs and an approved avoidable hospital readmission model.</w:t>
      </w:r>
    </w:p>
    <w:p w:rsidR="00D54FD5" w:rsidRDefault="00D54FD5" w:rsidP="00D54FD5">
      <w:r>
        <w:t>Stakeholder feedback on potential evaluation questions will inform IHPA’s final proposals to the AHMAC and the COAG Health Council in late 2018.</w:t>
      </w:r>
    </w:p>
    <w:tbl>
      <w:tblPr>
        <w:tblStyle w:val="TableGrid"/>
        <w:tblW w:w="9781" w:type="dxa"/>
        <w:tblInd w:w="108" w:type="dxa"/>
        <w:tblBorders>
          <w:top w:val="single" w:sz="18" w:space="0" w:color="006600"/>
          <w:left w:val="single" w:sz="18" w:space="0" w:color="006600"/>
          <w:bottom w:val="single" w:sz="18" w:space="0" w:color="006600"/>
          <w:right w:val="single" w:sz="18" w:space="0" w:color="006600"/>
          <w:insideH w:val="single" w:sz="18" w:space="0" w:color="006600"/>
          <w:insideV w:val="single" w:sz="18" w:space="0" w:color="006600"/>
        </w:tblBorders>
        <w:tblLook w:val="04A0" w:firstRow="1" w:lastRow="0" w:firstColumn="1" w:lastColumn="0" w:noHBand="0" w:noVBand="1"/>
        <w:tblDescription w:val="Consultation question box"/>
      </w:tblPr>
      <w:tblGrid>
        <w:gridCol w:w="9781"/>
      </w:tblGrid>
      <w:tr w:rsidR="00D54FD5" w:rsidTr="00A317FD">
        <w:trPr>
          <w:trHeight w:val="1272"/>
          <w:tblHeader/>
        </w:trPr>
        <w:tc>
          <w:tcPr>
            <w:tcW w:w="9781" w:type="dxa"/>
            <w:vAlign w:val="center"/>
          </w:tcPr>
          <w:p w:rsidR="00D54FD5" w:rsidRPr="00053BA5" w:rsidRDefault="00D54FD5" w:rsidP="00A317FD">
            <w:pPr>
              <w:rPr>
                <w:b/>
              </w:rPr>
            </w:pPr>
            <w:r w:rsidRPr="00053BA5">
              <w:rPr>
                <w:b/>
              </w:rPr>
              <w:t>Consultation questions</w:t>
            </w:r>
          </w:p>
          <w:p w:rsidR="00D54FD5" w:rsidRPr="001C22F8" w:rsidRDefault="00D54FD5" w:rsidP="00B56246">
            <w:pPr>
              <w:pStyle w:val="ListParagraph"/>
              <w:framePr w:wrap="around"/>
              <w:spacing w:after="120"/>
              <w:ind w:left="714" w:hanging="357"/>
            </w:pPr>
            <w:r>
              <w:t xml:space="preserve">What questions regarding the safety and quality funding reforms should be included in </w:t>
            </w:r>
            <w:r>
              <w:br/>
              <w:t>the Evaluation Framework?</w:t>
            </w:r>
          </w:p>
        </w:tc>
      </w:tr>
    </w:tbl>
    <w:p w:rsidR="00D54FD5" w:rsidRPr="005251A8" w:rsidRDefault="00D54FD5" w:rsidP="00D54FD5">
      <w:pPr>
        <w:sectPr w:rsidR="00D54FD5" w:rsidRPr="005251A8" w:rsidSect="00A317FD">
          <w:pgSz w:w="11906" w:h="16838" w:code="9"/>
          <w:pgMar w:top="2041" w:right="1440" w:bottom="851" w:left="1021" w:header="680" w:footer="510" w:gutter="0"/>
          <w:pgNumType w:start="1"/>
          <w:cols w:space="708"/>
          <w:docGrid w:linePitch="360"/>
        </w:sectPr>
      </w:pPr>
      <w:bookmarkStart w:id="229" w:name="_GoBack"/>
      <w:bookmarkEnd w:id="229"/>
    </w:p>
    <w:p w:rsidR="00562759" w:rsidRDefault="00562759" w:rsidP="00350852">
      <w:r>
        <w:rPr>
          <w:noProof/>
        </w:rPr>
        <w:drawing>
          <wp:anchor distT="0" distB="0" distL="114300" distR="114300" simplePos="0" relativeHeight="251668480" behindDoc="1" locked="1" layoutInCell="1" allowOverlap="1" wp14:anchorId="5DA93533" wp14:editId="3F6ADCE3">
            <wp:simplePos x="0" y="0"/>
            <wp:positionH relativeFrom="page">
              <wp:posOffset>0</wp:posOffset>
            </wp:positionH>
            <wp:positionV relativeFrom="page">
              <wp:posOffset>0</wp:posOffset>
            </wp:positionV>
            <wp:extent cx="7592400" cy="10738800"/>
            <wp:effectExtent l="0" t="0" r="8890" b="571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PA17-3093_IHPA_Templates_Back-Cover_01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01A8D7DF" wp14:editId="456E2C9A">
                <wp:simplePos x="0" y="0"/>
                <wp:positionH relativeFrom="column">
                  <wp:posOffset>152400</wp:posOffset>
                </wp:positionH>
                <wp:positionV relativeFrom="margin">
                  <wp:posOffset>7630160</wp:posOffset>
                </wp:positionV>
                <wp:extent cx="1943280" cy="1257480"/>
                <wp:effectExtent l="0" t="0" r="1270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1943280" cy="1257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45A57" w:rsidRPr="00562759" w:rsidRDefault="00045A57" w:rsidP="00562759">
                            <w:pPr>
                              <w:pStyle w:val="Address"/>
                            </w:pPr>
                            <w:r w:rsidRPr="00562759">
                              <w:t>Independent Hospital Pricing Authority</w:t>
                            </w:r>
                          </w:p>
                          <w:p w:rsidR="00045A57" w:rsidRPr="0098702F" w:rsidRDefault="00045A57" w:rsidP="00562759">
                            <w:pPr>
                              <w:pStyle w:val="Address"/>
                            </w:pPr>
                            <w:r w:rsidRPr="0098702F">
                              <w:t> </w:t>
                            </w:r>
                          </w:p>
                          <w:p w:rsidR="00045A57" w:rsidRPr="00562759" w:rsidRDefault="00045A57" w:rsidP="00562759">
                            <w:pPr>
                              <w:pStyle w:val="Address"/>
                              <w:rPr>
                                <w:color w:val="92D050"/>
                              </w:rPr>
                            </w:pPr>
                            <w:r w:rsidRPr="00562759">
                              <w:rPr>
                                <w:color w:val="92D050"/>
                              </w:rPr>
                              <w:t>Level 6, 1 Oxford Street</w:t>
                            </w:r>
                          </w:p>
                          <w:p w:rsidR="00045A57" w:rsidRPr="00562759" w:rsidRDefault="00045A57" w:rsidP="00562759">
                            <w:pPr>
                              <w:pStyle w:val="Address"/>
                              <w:rPr>
                                <w:color w:val="92D050"/>
                              </w:rPr>
                            </w:pPr>
                            <w:r w:rsidRPr="00562759">
                              <w:rPr>
                                <w:color w:val="92D050"/>
                              </w:rPr>
                              <w:t>Sydney NSW 2000</w:t>
                            </w:r>
                          </w:p>
                          <w:p w:rsidR="00045A57" w:rsidRPr="00562759" w:rsidRDefault="00045A57" w:rsidP="00562759">
                            <w:pPr>
                              <w:pStyle w:val="Address"/>
                            </w:pPr>
                          </w:p>
                          <w:p w:rsidR="00045A57" w:rsidRPr="00562759" w:rsidRDefault="00045A57" w:rsidP="00562759">
                            <w:pPr>
                              <w:pStyle w:val="Address"/>
                              <w:rPr>
                                <w:color w:val="7EC352" w:themeColor="accent3"/>
                              </w:rPr>
                            </w:pPr>
                            <w:r w:rsidRPr="00562759">
                              <w:t xml:space="preserve">Phone </w:t>
                            </w:r>
                            <w:r w:rsidRPr="00562759">
                              <w:rPr>
                                <w:color w:val="7EC352" w:themeColor="accent3"/>
                              </w:rPr>
                              <w:t>02 8215 1100</w:t>
                            </w:r>
                          </w:p>
                          <w:p w:rsidR="00045A57" w:rsidRPr="00562759" w:rsidRDefault="00045A57" w:rsidP="00562759">
                            <w:pPr>
                              <w:pStyle w:val="Address"/>
                              <w:rPr>
                                <w:color w:val="7EC352" w:themeColor="accent3"/>
                              </w:rPr>
                            </w:pPr>
                            <w:r w:rsidRPr="00562759">
                              <w:t xml:space="preserve">Email </w:t>
                            </w:r>
                            <w:r w:rsidRPr="00562759">
                              <w:rPr>
                                <w:color w:val="7EC352" w:themeColor="accent3"/>
                              </w:rPr>
                              <w:t>enquiries.ihpa@ihpa.gov.au</w:t>
                            </w:r>
                          </w:p>
                          <w:p w:rsidR="00045A57" w:rsidRPr="00562759" w:rsidRDefault="00045A57"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rsidR="00045A57" w:rsidRPr="00562759" w:rsidRDefault="00045A57" w:rsidP="00562759">
                            <w:pPr>
                              <w:pStyle w:val="Address"/>
                            </w:pPr>
                          </w:p>
                          <w:p w:rsidR="00045A57" w:rsidRPr="00562759" w:rsidRDefault="00045A57" w:rsidP="00562759">
                            <w:pPr>
                              <w:pStyle w:val="Address"/>
                            </w:pPr>
                            <w:r w:rsidRPr="00562759">
                              <w:t>www.ihpa.gov.au</w:t>
                            </w:r>
                          </w:p>
                          <w:p w:rsidR="00045A57" w:rsidRPr="0098702F" w:rsidRDefault="00045A57" w:rsidP="00562759">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2pt;margin-top:600.8pt;width:153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" filled="f" stroked="f">
                <v:textbox inset="0,0,0,0">
                  <w:txbxContent>
                    <w:p w:rsidR="00045A57" w:rsidRPr="00562759" w:rsidRDefault="00045A57" w:rsidP="00562759">
                      <w:pPr>
                        <w:pStyle w:val="Address"/>
                      </w:pPr>
                      <w:r w:rsidRPr="00562759">
                        <w:t>Independent Hospital Pricing Authority</w:t>
                      </w:r>
                    </w:p>
                    <w:p w:rsidR="00045A57" w:rsidRPr="0098702F" w:rsidRDefault="00045A57" w:rsidP="00562759">
                      <w:pPr>
                        <w:pStyle w:val="Address"/>
                      </w:pPr>
                      <w:r w:rsidRPr="0098702F">
                        <w:t> </w:t>
                      </w:r>
                    </w:p>
                    <w:p w:rsidR="00045A57" w:rsidRPr="00562759" w:rsidRDefault="00045A57" w:rsidP="00562759">
                      <w:pPr>
                        <w:pStyle w:val="Address"/>
                        <w:rPr>
                          <w:color w:val="92D050"/>
                        </w:rPr>
                      </w:pPr>
                      <w:r w:rsidRPr="00562759">
                        <w:rPr>
                          <w:color w:val="92D050"/>
                        </w:rPr>
                        <w:t>Level 6, 1 Oxford Street</w:t>
                      </w:r>
                    </w:p>
                    <w:p w:rsidR="00045A57" w:rsidRPr="00562759" w:rsidRDefault="00045A57" w:rsidP="00562759">
                      <w:pPr>
                        <w:pStyle w:val="Address"/>
                        <w:rPr>
                          <w:color w:val="92D050"/>
                        </w:rPr>
                      </w:pPr>
                      <w:r w:rsidRPr="00562759">
                        <w:rPr>
                          <w:color w:val="92D050"/>
                        </w:rPr>
                        <w:t>Sydney NSW 2000</w:t>
                      </w:r>
                    </w:p>
                    <w:p w:rsidR="00045A57" w:rsidRPr="00562759" w:rsidRDefault="00045A57" w:rsidP="00562759">
                      <w:pPr>
                        <w:pStyle w:val="Address"/>
                      </w:pPr>
                    </w:p>
                    <w:p w:rsidR="00045A57" w:rsidRPr="00562759" w:rsidRDefault="00045A57" w:rsidP="00562759">
                      <w:pPr>
                        <w:pStyle w:val="Address"/>
                        <w:rPr>
                          <w:color w:val="7EC352" w:themeColor="accent3"/>
                        </w:rPr>
                      </w:pPr>
                      <w:r w:rsidRPr="00562759">
                        <w:t xml:space="preserve">Phone </w:t>
                      </w:r>
                      <w:r w:rsidRPr="00562759">
                        <w:rPr>
                          <w:color w:val="7EC352" w:themeColor="accent3"/>
                        </w:rPr>
                        <w:t>02 8215 1100</w:t>
                      </w:r>
                    </w:p>
                    <w:p w:rsidR="00045A57" w:rsidRPr="00562759" w:rsidRDefault="00045A57" w:rsidP="00562759">
                      <w:pPr>
                        <w:pStyle w:val="Address"/>
                        <w:rPr>
                          <w:color w:val="7EC352" w:themeColor="accent3"/>
                        </w:rPr>
                      </w:pPr>
                      <w:r w:rsidRPr="00562759">
                        <w:t xml:space="preserve">Email </w:t>
                      </w:r>
                      <w:r w:rsidRPr="00562759">
                        <w:rPr>
                          <w:color w:val="7EC352" w:themeColor="accent3"/>
                        </w:rPr>
                        <w:t>enquiries.ihpa@ihpa.gov.au</w:t>
                      </w:r>
                    </w:p>
                    <w:p w:rsidR="00045A57" w:rsidRPr="00562759" w:rsidRDefault="00045A57" w:rsidP="00562759">
                      <w:pPr>
                        <w:pStyle w:val="Address"/>
                        <w:rPr>
                          <w:color w:val="7EC352" w:themeColor="accent3"/>
                        </w:rPr>
                      </w:pPr>
                      <w:r w:rsidRPr="00562759">
                        <w:t xml:space="preserve">Twitter </w:t>
                      </w:r>
                      <w:r w:rsidRPr="00562759">
                        <w:rPr>
                          <w:color w:val="7EC352" w:themeColor="accent3"/>
                        </w:rPr>
                        <w:t>@</w:t>
                      </w:r>
                      <w:proofErr w:type="spellStart"/>
                      <w:r w:rsidRPr="00562759">
                        <w:rPr>
                          <w:color w:val="7EC352" w:themeColor="accent3"/>
                        </w:rPr>
                        <w:t>IHPAnews</w:t>
                      </w:r>
                      <w:proofErr w:type="spellEnd"/>
                    </w:p>
                    <w:p w:rsidR="00045A57" w:rsidRPr="00562759" w:rsidRDefault="00045A57" w:rsidP="00562759">
                      <w:pPr>
                        <w:pStyle w:val="Address"/>
                      </w:pPr>
                    </w:p>
                    <w:p w:rsidR="00045A57" w:rsidRPr="00562759" w:rsidRDefault="00045A57" w:rsidP="00562759">
                      <w:pPr>
                        <w:pStyle w:val="Address"/>
                      </w:pPr>
                      <w:r w:rsidRPr="00562759">
                        <w:t>www.ihpa.gov.au</w:t>
                      </w:r>
                    </w:p>
                    <w:p w:rsidR="00045A57" w:rsidRPr="0098702F" w:rsidRDefault="00045A57" w:rsidP="00562759">
                      <w:pPr>
                        <w:pStyle w:val="Address"/>
                      </w:pPr>
                    </w:p>
                  </w:txbxContent>
                </v:textbox>
                <w10:wrap type="square" anchory="margin"/>
              </v:shape>
            </w:pict>
          </mc:Fallback>
        </mc:AlternateContent>
      </w:r>
    </w:p>
    <w:sectPr w:rsidR="00562759" w:rsidSect="008C2111">
      <w:headerReference w:type="default" r:id="rId84"/>
      <w:pgSz w:w="11906" w:h="16838" w:code="9"/>
      <w:pgMar w:top="2041" w:right="1440" w:bottom="1021" w:left="1021" w:header="680" w:footer="51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A57" w:rsidRDefault="00045A57">
      <w:r>
        <w:separator/>
      </w:r>
    </w:p>
  </w:endnote>
  <w:endnote w:type="continuationSeparator" w:id="0">
    <w:p w:rsidR="00045A57" w:rsidRDefault="00045A57">
      <w:r>
        <w:continuationSeparator/>
      </w:r>
    </w:p>
  </w:endnote>
  <w:endnote w:type="continuationNotice" w:id="1">
    <w:p w:rsidR="00045A57" w:rsidRDefault="00045A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A57" w:rsidRDefault="00045A57">
      <w:r>
        <w:separator/>
      </w:r>
    </w:p>
  </w:footnote>
  <w:footnote w:type="continuationSeparator" w:id="0">
    <w:p w:rsidR="00045A57" w:rsidRDefault="00045A57">
      <w:r>
        <w:continuationSeparator/>
      </w:r>
    </w:p>
  </w:footnote>
  <w:footnote w:type="continuationNotice" w:id="1">
    <w:p w:rsidR="00045A57" w:rsidRDefault="00045A57">
      <w:pPr>
        <w:spacing w:before="0" w:after="0" w:line="240" w:lineRule="auto"/>
      </w:pPr>
    </w:p>
  </w:footnote>
  <w:footnote w:id="2">
    <w:p w:rsidR="00045A57" w:rsidRDefault="00045A57" w:rsidP="00893599">
      <w:pPr>
        <w:pStyle w:val="FootnoteText"/>
      </w:pPr>
      <w:r>
        <w:rPr>
          <w:rStyle w:val="FootnoteReference"/>
        </w:rPr>
        <w:footnoteRef/>
      </w:r>
      <w:r>
        <w:t xml:space="preserve"> Zhao Y &amp;</w:t>
      </w:r>
      <w:r w:rsidRPr="00893599">
        <w:t xml:space="preserve"> Guthridge S</w:t>
      </w:r>
      <w:r>
        <w:t xml:space="preserve"> (Dec 2008)</w:t>
      </w:r>
      <w:r w:rsidRPr="00893599">
        <w:t xml:space="preserve">. </w:t>
      </w:r>
      <w:r>
        <w:t>‘</w:t>
      </w:r>
      <w:r w:rsidRPr="00893599">
        <w:t>Rethinking remoteness: a simple and objective approach</w:t>
      </w:r>
      <w:r>
        <w:t>’,</w:t>
      </w:r>
      <w:r w:rsidRPr="00893599">
        <w:t xml:space="preserve"> </w:t>
      </w:r>
      <w:r w:rsidRPr="00740FE7">
        <w:rPr>
          <w:i/>
        </w:rPr>
        <w:t>Geographical research</w:t>
      </w:r>
      <w:r w:rsidRPr="00740FE7">
        <w:t>,</w:t>
      </w:r>
      <w:r w:rsidRPr="00893599">
        <w:t xml:space="preserve"> 46(4): 413-420.</w:t>
      </w:r>
    </w:p>
  </w:footnote>
  <w:footnote w:id="3">
    <w:p w:rsidR="00045A57" w:rsidRPr="006E5B4D" w:rsidRDefault="00045A57" w:rsidP="00D54FD5">
      <w:pPr>
        <w:pStyle w:val="FootnoteText"/>
      </w:pPr>
      <w:r w:rsidRPr="006E5B4D">
        <w:rPr>
          <w:rStyle w:val="FootnoteReference"/>
        </w:rPr>
        <w:footnoteRef/>
      </w:r>
      <w:r w:rsidRPr="006E5B4D">
        <w:t xml:space="preserve"> The </w:t>
      </w:r>
      <w:proofErr w:type="spellStart"/>
      <w:r w:rsidRPr="006E5B4D">
        <w:t>Charlson</w:t>
      </w:r>
      <w:proofErr w:type="spellEnd"/>
      <w:r w:rsidRPr="006E5B4D">
        <w:t xml:space="preserve"> score is a comorbidity index that predicts the </w:t>
      </w:r>
      <w:proofErr w:type="gramStart"/>
      <w:r w:rsidRPr="006E5B4D">
        <w:t>one year</w:t>
      </w:r>
      <w:proofErr w:type="gramEnd"/>
      <w:r w:rsidRPr="006E5B4D">
        <w:t xml:space="preserve"> mortality for a patient who may have a range of comorbid conditions.</w:t>
      </w:r>
    </w:p>
  </w:footnote>
  <w:footnote w:id="4">
    <w:p w:rsidR="00045A57" w:rsidRPr="00760CE0" w:rsidRDefault="00045A57" w:rsidP="00D54FD5">
      <w:pPr>
        <w:pStyle w:val="FootnoteText"/>
        <w:rPr>
          <w:sz w:val="18"/>
          <w:szCs w:val="18"/>
        </w:rPr>
      </w:pPr>
      <w:r>
        <w:rPr>
          <w:rStyle w:val="FootnoteReference"/>
        </w:rPr>
        <w:footnoteRef/>
      </w:r>
      <w:r>
        <w:t xml:space="preserve"> </w:t>
      </w:r>
      <w:r w:rsidRPr="00760CE0">
        <w:rPr>
          <w:sz w:val="18"/>
          <w:szCs w:val="18"/>
        </w:rPr>
        <w:t>Project Health 2018</w:t>
      </w:r>
      <w:r w:rsidRPr="00760CE0">
        <w:rPr>
          <w:i/>
          <w:sz w:val="18"/>
          <w:szCs w:val="18"/>
        </w:rPr>
        <w:t>, Environmental scan and literature review to inform policy in relation to avoidable hospital readmissions</w:t>
      </w:r>
      <w:r>
        <w:rPr>
          <w:sz w:val="18"/>
          <w:szCs w:val="18"/>
        </w:rPr>
        <w:t xml:space="preserve">, Sydney: Australian Commission on Safety and Quality in Health Care. </w:t>
      </w:r>
    </w:p>
  </w:footnote>
  <w:footnote w:id="5">
    <w:p w:rsidR="00045A57" w:rsidRPr="003512D9" w:rsidRDefault="00045A57" w:rsidP="00D54FD5">
      <w:pPr>
        <w:pStyle w:val="FootnoteText"/>
        <w:rPr>
          <w:sz w:val="18"/>
          <w:szCs w:val="18"/>
        </w:rPr>
      </w:pPr>
      <w:r>
        <w:rPr>
          <w:rStyle w:val="FootnoteReference"/>
        </w:rPr>
        <w:footnoteRef/>
      </w:r>
      <w:r>
        <w:t xml:space="preserve"> </w:t>
      </w:r>
      <w:proofErr w:type="spellStart"/>
      <w:r w:rsidRPr="003512D9">
        <w:rPr>
          <w:sz w:val="18"/>
          <w:szCs w:val="18"/>
        </w:rPr>
        <w:t>Kristensen</w:t>
      </w:r>
      <w:proofErr w:type="spellEnd"/>
      <w:r w:rsidRPr="003512D9">
        <w:rPr>
          <w:sz w:val="18"/>
          <w:szCs w:val="18"/>
        </w:rPr>
        <w:t xml:space="preserve"> SR, </w:t>
      </w:r>
      <w:proofErr w:type="spellStart"/>
      <w:r w:rsidRPr="003512D9">
        <w:rPr>
          <w:sz w:val="18"/>
          <w:szCs w:val="18"/>
        </w:rPr>
        <w:t>Bech</w:t>
      </w:r>
      <w:proofErr w:type="spellEnd"/>
      <w:r w:rsidRPr="003512D9">
        <w:rPr>
          <w:sz w:val="18"/>
          <w:szCs w:val="18"/>
        </w:rPr>
        <w:t xml:space="preserve"> M and W Quentin 2014, ‘A roadmap for comparing readmission policies with respect to Denmark, England, Germany and the United States’, </w:t>
      </w:r>
      <w:r w:rsidRPr="003512D9">
        <w:rPr>
          <w:i/>
          <w:sz w:val="18"/>
          <w:szCs w:val="18"/>
        </w:rPr>
        <w:t>Health Policy</w:t>
      </w:r>
      <w:r>
        <w:rPr>
          <w:sz w:val="18"/>
          <w:szCs w:val="18"/>
        </w:rPr>
        <w:t xml:space="preserve">, </w:t>
      </w:r>
      <w:r w:rsidRPr="003512D9">
        <w:rPr>
          <w:sz w:val="18"/>
          <w:szCs w:val="18"/>
        </w:rPr>
        <w:t xml:space="preserve">119: 264-273. </w:t>
      </w:r>
    </w:p>
  </w:footnote>
  <w:footnote w:id="6">
    <w:p w:rsidR="00045A57" w:rsidRPr="007538D9" w:rsidRDefault="00045A57" w:rsidP="00D54FD5">
      <w:pPr>
        <w:pStyle w:val="FootnoteText"/>
        <w:rPr>
          <w:sz w:val="18"/>
          <w:szCs w:val="18"/>
        </w:rPr>
      </w:pPr>
      <w:r>
        <w:rPr>
          <w:rStyle w:val="FootnoteReference"/>
        </w:rPr>
        <w:footnoteRef/>
      </w:r>
      <w:r>
        <w:t xml:space="preserve"> </w:t>
      </w:r>
      <w:proofErr w:type="spellStart"/>
      <w:r w:rsidRPr="007538D9">
        <w:rPr>
          <w:sz w:val="18"/>
          <w:szCs w:val="18"/>
        </w:rPr>
        <w:t>Mcilvennan</w:t>
      </w:r>
      <w:proofErr w:type="spellEnd"/>
      <w:r w:rsidRPr="007538D9">
        <w:rPr>
          <w:sz w:val="18"/>
          <w:szCs w:val="18"/>
        </w:rPr>
        <w:t xml:space="preserve"> CK, </w:t>
      </w:r>
      <w:proofErr w:type="spellStart"/>
      <w:r>
        <w:rPr>
          <w:sz w:val="18"/>
          <w:szCs w:val="18"/>
        </w:rPr>
        <w:t>Eapen</w:t>
      </w:r>
      <w:proofErr w:type="spellEnd"/>
      <w:r>
        <w:rPr>
          <w:sz w:val="18"/>
          <w:szCs w:val="18"/>
        </w:rPr>
        <w:t xml:space="preserve"> ZJ and LA Allen 2015, ‘Hospital readmissions reduction program’, </w:t>
      </w:r>
      <w:r w:rsidRPr="007538D9">
        <w:rPr>
          <w:i/>
          <w:sz w:val="18"/>
          <w:szCs w:val="18"/>
        </w:rPr>
        <w:t>Circulation</w:t>
      </w:r>
      <w:r>
        <w:rPr>
          <w:i/>
          <w:sz w:val="18"/>
          <w:szCs w:val="18"/>
        </w:rPr>
        <w:t>,</w:t>
      </w:r>
      <w:r>
        <w:rPr>
          <w:sz w:val="18"/>
          <w:szCs w:val="18"/>
        </w:rPr>
        <w:t xml:space="preserve"> 131(20): 1796-803.</w:t>
      </w:r>
    </w:p>
  </w:footnote>
  <w:footnote w:id="7">
    <w:p w:rsidR="00045A57" w:rsidRDefault="00045A57" w:rsidP="00D54FD5">
      <w:pPr>
        <w:pStyle w:val="FootnoteText"/>
      </w:pPr>
      <w:r>
        <w:rPr>
          <w:rStyle w:val="FootnoteReference"/>
        </w:rPr>
        <w:footnoteRef/>
      </w:r>
      <w:r>
        <w:t xml:space="preserve"> Excludes constipation, nausea and </w:t>
      </w:r>
      <w:proofErr w:type="gramStart"/>
      <w:r>
        <w:t>vomiting</w:t>
      </w:r>
      <w:proofErr w:type="gramEnd"/>
      <w:r>
        <w:t xml:space="preserve"> as these conditions are not included in the HAC list and therefore not comparable for this analysis.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A57" w:rsidRPr="00CC2138" w:rsidRDefault="00045A57" w:rsidP="00CC2138">
    <w:pPr>
      <w:pStyle w:val="Header"/>
      <w:rPr>
        <w:color w:val="008542" w:themeColor="accent2"/>
      </w:rPr>
    </w:pPr>
    <w:r>
      <w:rPr>
        <w:noProof/>
        <w:color w:val="FFFFFF" w:themeColor="background1"/>
      </w:rPr>
      <w:drawing>
        <wp:anchor distT="0" distB="0" distL="114300" distR="114300" simplePos="0" relativeHeight="251661312" behindDoc="1" locked="0" layoutInCell="0" allowOverlap="1" wp14:anchorId="2F27EC78" wp14:editId="29A78931">
          <wp:simplePos x="0" y="0"/>
          <wp:positionH relativeFrom="page">
            <wp:posOffset>0</wp:posOffset>
          </wp:positionH>
          <wp:positionV relativeFrom="page">
            <wp:posOffset>1179</wp:posOffset>
          </wp:positionV>
          <wp:extent cx="6080400" cy="918140"/>
          <wp:effectExtent l="0" t="0" r="0" b="0"/>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Consultation Paper on the Pricing Framework for Australian Public Hospital Services 2019-20</w:t>
    </w:r>
    <w:r>
      <w:rPr>
        <w:color w:val="FFFFFF" w:themeColor="background1"/>
      </w:rP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C55C01">
      <w:rPr>
        <w:noProof/>
        <w:color w:val="008542" w:themeColor="accent2"/>
      </w:rPr>
      <w:t>56</w:t>
    </w:r>
    <w:r w:rsidRPr="005F219D">
      <w:rPr>
        <w:noProof/>
        <w:color w:val="008542" w:themeColor="accent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A57" w:rsidRPr="00CC2138" w:rsidRDefault="00045A57" w:rsidP="00CC2138">
    <w:pPr>
      <w:pStyle w:val="Header"/>
      <w:rPr>
        <w:color w:val="008542" w:themeColor="accent2"/>
      </w:rPr>
    </w:pPr>
    <w:r>
      <w:rPr>
        <w:noProof/>
        <w:color w:val="FFFFFF" w:themeColor="background1"/>
      </w:rPr>
      <w:drawing>
        <wp:anchor distT="0" distB="0" distL="114300" distR="114300" simplePos="0" relativeHeight="251659264" behindDoc="1" locked="0" layoutInCell="0" allowOverlap="1" wp14:anchorId="38BA81C7" wp14:editId="66118E13">
          <wp:simplePos x="0" y="0"/>
          <wp:positionH relativeFrom="page">
            <wp:posOffset>0</wp:posOffset>
          </wp:positionH>
          <wp:positionV relativeFrom="page">
            <wp:posOffset>1179</wp:posOffset>
          </wp:positionV>
          <wp:extent cx="6080400" cy="918140"/>
          <wp:effectExtent l="0" t="0" r="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png"/>
                  <pic:cNvPicPr/>
                </pic:nvPicPr>
                <pic:blipFill>
                  <a:blip r:embed="rId1">
                    <a:extLst>
                      <a:ext uri="{28A0092B-C50C-407E-A947-70E740481C1C}">
                        <a14:useLocalDpi xmlns:a14="http://schemas.microsoft.com/office/drawing/2010/main" val="0"/>
                      </a:ext>
                    </a:extLst>
                  </a:blip>
                  <a:stretch>
                    <a:fillRect/>
                  </a:stretch>
                </pic:blipFill>
                <pic:spPr>
                  <a:xfrm>
                    <a:off x="0" y="0"/>
                    <a:ext cx="6080400" cy="918140"/>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Consultation Paper on the Pricing Framework for Australian Public Hospital Services 2019-20</w:t>
    </w:r>
    <w:r>
      <w:rPr>
        <w:color w:val="FFFFFF" w:themeColor="background1"/>
      </w:rPr>
      <w:tab/>
    </w:r>
    <w:r w:rsidRPr="005F219D">
      <w:rPr>
        <w:color w:val="008542" w:themeColor="accent2"/>
      </w:rPr>
      <w:fldChar w:fldCharType="begin"/>
    </w:r>
    <w:r w:rsidRPr="005F219D">
      <w:rPr>
        <w:color w:val="008542" w:themeColor="accent2"/>
      </w:rPr>
      <w:instrText xml:space="preserve"> PAGE   \* MERGEFORMAT </w:instrText>
    </w:r>
    <w:r w:rsidRPr="005F219D">
      <w:rPr>
        <w:color w:val="008542" w:themeColor="accent2"/>
      </w:rPr>
      <w:fldChar w:fldCharType="separate"/>
    </w:r>
    <w:r w:rsidR="00C55C01">
      <w:rPr>
        <w:noProof/>
        <w:color w:val="008542" w:themeColor="accent2"/>
      </w:rPr>
      <w:t>1</w:t>
    </w:r>
    <w:r w:rsidRPr="005F219D">
      <w:rPr>
        <w:noProof/>
        <w:color w:val="008542" w:themeColor="accent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486AF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46034F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A19207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57421D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7E73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97035D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42499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0DA97A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9">
    <w:nsid w:val="FFFFFF89"/>
    <w:multiLevelType w:val="singleLevel"/>
    <w:tmpl w:val="5DA6156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0">
    <w:nsid w:val="0E5F1690"/>
    <w:multiLevelType w:val="hybridMultilevel"/>
    <w:tmpl w:val="6A9082D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10164C40"/>
    <w:multiLevelType w:val="hybridMultilevel"/>
    <w:tmpl w:val="0F161EF0"/>
    <w:lvl w:ilvl="0" w:tplc="D9F066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4BA45B6"/>
    <w:multiLevelType w:val="hybridMultilevel"/>
    <w:tmpl w:val="645E0692"/>
    <w:lvl w:ilvl="0" w:tplc="0C09000F">
      <w:start w:val="1"/>
      <w:numFmt w:val="decimal"/>
      <w:lvlText w:val="%1."/>
      <w:lvlJc w:val="left"/>
      <w:pPr>
        <w:ind w:left="720" w:hanging="360"/>
      </w:pPr>
    </w:lvl>
    <w:lvl w:ilvl="1" w:tplc="0C09000F">
      <w:start w:val="1"/>
      <w:numFmt w:val="decimal"/>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9952C5B"/>
    <w:multiLevelType w:val="hybridMultilevel"/>
    <w:tmpl w:val="A2DA3446"/>
    <w:lvl w:ilvl="0" w:tplc="0C090001">
      <w:start w:val="1"/>
      <w:numFmt w:val="bullet"/>
      <w:lvlText w:val=""/>
      <w:lvlJc w:val="left"/>
      <w:pPr>
        <w:ind w:left="1080" w:hanging="360"/>
      </w:pPr>
      <w:rPr>
        <w:rFonts w:ascii="Symbol" w:hAnsi="Symbol" w:hint="default"/>
        <w:b w:val="0"/>
        <w:i w:val="0"/>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1CB915AF"/>
    <w:multiLevelType w:val="hybridMultilevel"/>
    <w:tmpl w:val="18EA4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C55713"/>
    <w:multiLevelType w:val="hybridMultilevel"/>
    <w:tmpl w:val="7292D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41024B6"/>
    <w:multiLevelType w:val="hybridMultilevel"/>
    <w:tmpl w:val="38486A1C"/>
    <w:lvl w:ilvl="0" w:tplc="3512525E">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6124C40"/>
    <w:multiLevelType w:val="hybridMultilevel"/>
    <w:tmpl w:val="FA2053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B406DEA"/>
    <w:multiLevelType w:val="multilevel"/>
    <w:tmpl w:val="401A9928"/>
    <w:styleLink w:val="Attachments"/>
    <w:lvl w:ilvl="0">
      <w:start w:val="1"/>
      <w:numFmt w:val="upperLetter"/>
      <w:lvlText w:val="%1"/>
      <w:lvlJc w:val="left"/>
      <w:pPr>
        <w:ind w:left="144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16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9">
    <w:nsid w:val="2C9049BD"/>
    <w:multiLevelType w:val="hybridMultilevel"/>
    <w:tmpl w:val="B824E504"/>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11355E3"/>
    <w:multiLevelType w:val="hybridMultilevel"/>
    <w:tmpl w:val="786AF8F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1">
    <w:nsid w:val="318C7D05"/>
    <w:multiLevelType w:val="hybridMultilevel"/>
    <w:tmpl w:val="DD6038F0"/>
    <w:lvl w:ilvl="0" w:tplc="0C09000F">
      <w:start w:val="1"/>
      <w:numFmt w:val="decimal"/>
      <w:lvlText w:val="%1."/>
      <w:lvlJc w:val="left"/>
      <w:pPr>
        <w:ind w:left="784" w:hanging="360"/>
      </w:pPr>
    </w:lvl>
    <w:lvl w:ilvl="1" w:tplc="0C090019" w:tentative="1">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22">
    <w:nsid w:val="31D16797"/>
    <w:multiLevelType w:val="hybridMultilevel"/>
    <w:tmpl w:val="C474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3200C60"/>
    <w:multiLevelType w:val="hybridMultilevel"/>
    <w:tmpl w:val="D3505B44"/>
    <w:lvl w:ilvl="0" w:tplc="0C090015">
      <w:start w:val="1"/>
      <w:numFmt w:val="upperLetter"/>
      <w:lvlText w:val="%1."/>
      <w:lvlJc w:val="left"/>
      <w:pPr>
        <w:ind w:left="720" w:hanging="360"/>
      </w:pPr>
    </w:lvl>
    <w:lvl w:ilvl="1" w:tplc="0C090015">
      <w:start w:val="1"/>
      <w:numFmt w:val="upp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4D80131"/>
    <w:multiLevelType w:val="hybridMultilevel"/>
    <w:tmpl w:val="DC729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51A6CA4"/>
    <w:multiLevelType w:val="hybridMultilevel"/>
    <w:tmpl w:val="A426CB9C"/>
    <w:lvl w:ilvl="0" w:tplc="CD5CB88C">
      <w:start w:val="1"/>
      <w:numFmt w:val="bullet"/>
      <w:lvlText w:val=""/>
      <w:lvlJc w:val="left"/>
      <w:pPr>
        <w:ind w:left="720" w:hanging="360"/>
      </w:pPr>
      <w:rPr>
        <w:rFonts w:ascii="Symbol" w:hAnsi="Symbol" w:hint="default"/>
        <w:color w:val="auto"/>
      </w:rPr>
    </w:lvl>
    <w:lvl w:ilvl="1" w:tplc="CA108584">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F4775E"/>
    <w:multiLevelType w:val="hybridMultilevel"/>
    <w:tmpl w:val="4B1498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37270681"/>
    <w:multiLevelType w:val="hybridMultilevel"/>
    <w:tmpl w:val="83943CE8"/>
    <w:lvl w:ilvl="0" w:tplc="4EE40512">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3F5445D9"/>
    <w:multiLevelType w:val="hybridMultilevel"/>
    <w:tmpl w:val="9F982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436A7891"/>
    <w:multiLevelType w:val="hybridMultilevel"/>
    <w:tmpl w:val="C0C27DF6"/>
    <w:lvl w:ilvl="0" w:tplc="BEC875C0">
      <w:start w:val="1"/>
      <w:numFmt w:val="decimal"/>
      <w:pStyle w:val="FigureHeading"/>
      <w:lvlText w:val="Figure %1."/>
      <w:lvlJc w:val="left"/>
      <w:pPr>
        <w:ind w:left="720" w:hanging="360"/>
      </w:pPr>
      <w:rPr>
        <w:rFonts w:ascii="Arial Bold" w:hAnsi="Arial Bold" w:hint="default"/>
        <w:b/>
        <w:i w:val="0"/>
        <w:color w:val="008542" w:themeColor="accent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43804E51"/>
    <w:multiLevelType w:val="hybridMultilevel"/>
    <w:tmpl w:val="9F748FDE"/>
    <w:lvl w:ilvl="0" w:tplc="0C09000F">
      <w:start w:val="1"/>
      <w:numFmt w:val="decimal"/>
      <w:lvlText w:val="%1."/>
      <w:lvlJc w:val="left"/>
      <w:pPr>
        <w:ind w:left="1097" w:hanging="360"/>
      </w:p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1">
    <w:nsid w:val="44541E6A"/>
    <w:multiLevelType w:val="hybridMultilevel"/>
    <w:tmpl w:val="0DA6E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5982486"/>
    <w:multiLevelType w:val="hybridMultilevel"/>
    <w:tmpl w:val="41745996"/>
    <w:lvl w:ilvl="0" w:tplc="4AC60558">
      <w:start w:val="1"/>
      <w:numFmt w:val="decimal"/>
      <w:lvlText w:val="%1."/>
      <w:lvlJc w:val="left"/>
      <w:pPr>
        <w:ind w:left="720" w:hanging="360"/>
      </w:pPr>
      <w:rPr>
        <w:rFonts w:hint="default"/>
        <w:b w:val="0"/>
        <w:i w:val="0"/>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76953E4"/>
    <w:multiLevelType w:val="hybridMultilevel"/>
    <w:tmpl w:val="C2DE6EFA"/>
    <w:lvl w:ilvl="0" w:tplc="D716F2D4">
      <w:start w:val="1"/>
      <w:numFmt w:val="bullet"/>
      <w:pStyle w:val="ListParagraph"/>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7BB24F0"/>
    <w:multiLevelType w:val="hybridMultilevel"/>
    <w:tmpl w:val="C942943C"/>
    <w:lvl w:ilvl="0" w:tplc="3D706CA8">
      <w:start w:val="9"/>
      <w:numFmt w:val="decimal"/>
      <w:pStyle w:val="ihpa"/>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9C677AF"/>
    <w:multiLevelType w:val="hybridMultilevel"/>
    <w:tmpl w:val="6AF81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0274089"/>
    <w:multiLevelType w:val="hybridMultilevel"/>
    <w:tmpl w:val="013CD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6C34FC3"/>
    <w:multiLevelType w:val="hybridMultilevel"/>
    <w:tmpl w:val="43DE1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8D77010"/>
    <w:multiLevelType w:val="hybridMultilevel"/>
    <w:tmpl w:val="DF7C5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1C46710"/>
    <w:multiLevelType w:val="hybridMultilevel"/>
    <w:tmpl w:val="DD6038F0"/>
    <w:lvl w:ilvl="0" w:tplc="0C09000F">
      <w:start w:val="1"/>
      <w:numFmt w:val="decimal"/>
      <w:lvlText w:val="%1."/>
      <w:lvlJc w:val="left"/>
      <w:pPr>
        <w:ind w:left="784" w:hanging="360"/>
      </w:pPr>
    </w:lvl>
    <w:lvl w:ilvl="1" w:tplc="0C090019" w:tentative="1">
      <w:start w:val="1"/>
      <w:numFmt w:val="lowerLetter"/>
      <w:lvlText w:val="%2."/>
      <w:lvlJc w:val="left"/>
      <w:pPr>
        <w:ind w:left="1504" w:hanging="360"/>
      </w:pPr>
    </w:lvl>
    <w:lvl w:ilvl="2" w:tplc="0C09001B" w:tentative="1">
      <w:start w:val="1"/>
      <w:numFmt w:val="lowerRoman"/>
      <w:lvlText w:val="%3."/>
      <w:lvlJc w:val="right"/>
      <w:pPr>
        <w:ind w:left="2224" w:hanging="180"/>
      </w:pPr>
    </w:lvl>
    <w:lvl w:ilvl="3" w:tplc="0C09000F" w:tentative="1">
      <w:start w:val="1"/>
      <w:numFmt w:val="decimal"/>
      <w:lvlText w:val="%4."/>
      <w:lvlJc w:val="left"/>
      <w:pPr>
        <w:ind w:left="2944" w:hanging="360"/>
      </w:pPr>
    </w:lvl>
    <w:lvl w:ilvl="4" w:tplc="0C090019" w:tentative="1">
      <w:start w:val="1"/>
      <w:numFmt w:val="lowerLetter"/>
      <w:lvlText w:val="%5."/>
      <w:lvlJc w:val="left"/>
      <w:pPr>
        <w:ind w:left="3664" w:hanging="360"/>
      </w:pPr>
    </w:lvl>
    <w:lvl w:ilvl="5" w:tplc="0C09001B" w:tentative="1">
      <w:start w:val="1"/>
      <w:numFmt w:val="lowerRoman"/>
      <w:lvlText w:val="%6."/>
      <w:lvlJc w:val="right"/>
      <w:pPr>
        <w:ind w:left="4384" w:hanging="180"/>
      </w:pPr>
    </w:lvl>
    <w:lvl w:ilvl="6" w:tplc="0C09000F" w:tentative="1">
      <w:start w:val="1"/>
      <w:numFmt w:val="decimal"/>
      <w:lvlText w:val="%7."/>
      <w:lvlJc w:val="left"/>
      <w:pPr>
        <w:ind w:left="5104" w:hanging="360"/>
      </w:pPr>
    </w:lvl>
    <w:lvl w:ilvl="7" w:tplc="0C090019" w:tentative="1">
      <w:start w:val="1"/>
      <w:numFmt w:val="lowerLetter"/>
      <w:lvlText w:val="%8."/>
      <w:lvlJc w:val="left"/>
      <w:pPr>
        <w:ind w:left="5824" w:hanging="360"/>
      </w:pPr>
    </w:lvl>
    <w:lvl w:ilvl="8" w:tplc="0C09001B" w:tentative="1">
      <w:start w:val="1"/>
      <w:numFmt w:val="lowerRoman"/>
      <w:lvlText w:val="%9."/>
      <w:lvlJc w:val="right"/>
      <w:pPr>
        <w:ind w:left="6544" w:hanging="180"/>
      </w:pPr>
    </w:lvl>
  </w:abstractNum>
  <w:abstractNum w:abstractNumId="40">
    <w:nsid w:val="63626D29"/>
    <w:multiLevelType w:val="hybridMultilevel"/>
    <w:tmpl w:val="365CCD3E"/>
    <w:lvl w:ilvl="0" w:tplc="0C090001">
      <w:start w:val="1"/>
      <w:numFmt w:val="bullet"/>
      <w:lvlText w:val=""/>
      <w:lvlJc w:val="left"/>
      <w:pPr>
        <w:ind w:left="1080" w:hanging="360"/>
      </w:pPr>
      <w:rPr>
        <w:rFonts w:ascii="Symbol" w:hAnsi="Symbol" w:hint="default"/>
        <w:b w:val="0"/>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691A544B"/>
    <w:multiLevelType w:val="hybridMultilevel"/>
    <w:tmpl w:val="2974BA96"/>
    <w:lvl w:ilvl="0" w:tplc="CD5CB88C">
      <w:start w:val="1"/>
      <w:numFmt w:val="bullet"/>
      <w:lvlText w:val=""/>
      <w:lvlJc w:val="left"/>
      <w:pPr>
        <w:ind w:left="720" w:hanging="360"/>
      </w:pPr>
      <w:rPr>
        <w:rFonts w:ascii="Symbol" w:hAnsi="Symbol" w:hint="default"/>
        <w:color w:val="auto"/>
      </w:rPr>
    </w:lvl>
    <w:lvl w:ilvl="1" w:tplc="807817C8">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B07E75"/>
    <w:multiLevelType w:val="hybridMultilevel"/>
    <w:tmpl w:val="3CFE6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6"/>
  </w:num>
  <w:num w:numId="13">
    <w:abstractNumId w:val="33"/>
  </w:num>
  <w:num w:numId="14">
    <w:abstractNumId w:val="41"/>
  </w:num>
  <w:num w:numId="15">
    <w:abstractNumId w:val="23"/>
  </w:num>
  <w:num w:numId="16">
    <w:abstractNumId w:val="25"/>
  </w:num>
  <w:num w:numId="17">
    <w:abstractNumId w:val="34"/>
  </w:num>
  <w:num w:numId="18">
    <w:abstractNumId w:val="18"/>
  </w:num>
  <w:num w:numId="19">
    <w:abstractNumId w:val="31"/>
  </w:num>
  <w:num w:numId="20">
    <w:abstractNumId w:val="26"/>
  </w:num>
  <w:num w:numId="21">
    <w:abstractNumId w:val="24"/>
  </w:num>
  <w:num w:numId="22">
    <w:abstractNumId w:val="38"/>
  </w:num>
  <w:num w:numId="23">
    <w:abstractNumId w:val="30"/>
  </w:num>
  <w:num w:numId="24">
    <w:abstractNumId w:val="42"/>
  </w:num>
  <w:num w:numId="25">
    <w:abstractNumId w:val="21"/>
  </w:num>
  <w:num w:numId="26">
    <w:abstractNumId w:val="14"/>
  </w:num>
  <w:num w:numId="27">
    <w:abstractNumId w:val="15"/>
  </w:num>
  <w:num w:numId="28">
    <w:abstractNumId w:val="20"/>
  </w:num>
  <w:num w:numId="29">
    <w:abstractNumId w:val="37"/>
  </w:num>
  <w:num w:numId="30">
    <w:abstractNumId w:val="36"/>
  </w:num>
  <w:num w:numId="31">
    <w:abstractNumId w:val="35"/>
  </w:num>
  <w:num w:numId="32">
    <w:abstractNumId w:val="33"/>
  </w:num>
  <w:num w:numId="33">
    <w:abstractNumId w:val="28"/>
  </w:num>
  <w:num w:numId="34">
    <w:abstractNumId w:val="10"/>
  </w:num>
  <w:num w:numId="35">
    <w:abstractNumId w:val="22"/>
  </w:num>
  <w:num w:numId="36">
    <w:abstractNumId w:val="27"/>
  </w:num>
  <w:num w:numId="37">
    <w:abstractNumId w:val="33"/>
  </w:num>
  <w:num w:numId="38">
    <w:abstractNumId w:val="39"/>
  </w:num>
  <w:num w:numId="39">
    <w:abstractNumId w:val="19"/>
  </w:num>
  <w:num w:numId="40">
    <w:abstractNumId w:val="12"/>
  </w:num>
  <w:num w:numId="41">
    <w:abstractNumId w:val="17"/>
  </w:num>
  <w:num w:numId="42">
    <w:abstractNumId w:val="11"/>
  </w:num>
  <w:num w:numId="43">
    <w:abstractNumId w:val="32"/>
  </w:num>
  <w:num w:numId="44">
    <w:abstractNumId w:val="13"/>
  </w:num>
  <w:num w:numId="45">
    <w:abstractNumId w:val="40"/>
  </w:num>
  <w:num w:numId="46">
    <w:abstractNumId w:val="33"/>
  </w:num>
  <w:num w:numId="47">
    <w:abstractNumId w:val="33"/>
  </w:num>
  <w:num w:numId="48">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0"/>
  <w:activeWritingStyle w:appName="MSWord" w:lang="en-US" w:vendorID="64" w:dllVersion="131078" w:nlCheck="1" w:checkStyle="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710"/>
    <w:rsid w:val="00000516"/>
    <w:rsid w:val="00001AF8"/>
    <w:rsid w:val="000023A3"/>
    <w:rsid w:val="00002D06"/>
    <w:rsid w:val="000035AC"/>
    <w:rsid w:val="00004E43"/>
    <w:rsid w:val="00005785"/>
    <w:rsid w:val="00006876"/>
    <w:rsid w:val="000079AD"/>
    <w:rsid w:val="00007A28"/>
    <w:rsid w:val="00007D1F"/>
    <w:rsid w:val="00010D84"/>
    <w:rsid w:val="00010DF4"/>
    <w:rsid w:val="00010F15"/>
    <w:rsid w:val="00011CE3"/>
    <w:rsid w:val="00011D83"/>
    <w:rsid w:val="000138A2"/>
    <w:rsid w:val="0001787D"/>
    <w:rsid w:val="00017EE6"/>
    <w:rsid w:val="0002106E"/>
    <w:rsid w:val="000210DF"/>
    <w:rsid w:val="00021448"/>
    <w:rsid w:val="00021D5E"/>
    <w:rsid w:val="00022E9C"/>
    <w:rsid w:val="0002491B"/>
    <w:rsid w:val="00024EF0"/>
    <w:rsid w:val="00024F2D"/>
    <w:rsid w:val="00025631"/>
    <w:rsid w:val="00026B87"/>
    <w:rsid w:val="00027502"/>
    <w:rsid w:val="00027B26"/>
    <w:rsid w:val="00027D2F"/>
    <w:rsid w:val="00030705"/>
    <w:rsid w:val="00032409"/>
    <w:rsid w:val="00032861"/>
    <w:rsid w:val="00032B77"/>
    <w:rsid w:val="00034E49"/>
    <w:rsid w:val="00042285"/>
    <w:rsid w:val="00043256"/>
    <w:rsid w:val="00044C10"/>
    <w:rsid w:val="00045A57"/>
    <w:rsid w:val="00045A89"/>
    <w:rsid w:val="00045F4E"/>
    <w:rsid w:val="00046F8E"/>
    <w:rsid w:val="00047524"/>
    <w:rsid w:val="000479C9"/>
    <w:rsid w:val="0005040E"/>
    <w:rsid w:val="0005087D"/>
    <w:rsid w:val="00050911"/>
    <w:rsid w:val="00050F9E"/>
    <w:rsid w:val="00053A9A"/>
    <w:rsid w:val="000547EF"/>
    <w:rsid w:val="00055132"/>
    <w:rsid w:val="00056004"/>
    <w:rsid w:val="0006075A"/>
    <w:rsid w:val="00060D0A"/>
    <w:rsid w:val="00061C84"/>
    <w:rsid w:val="00062484"/>
    <w:rsid w:val="00063129"/>
    <w:rsid w:val="00063462"/>
    <w:rsid w:val="00064EE9"/>
    <w:rsid w:val="00065022"/>
    <w:rsid w:val="00065A5E"/>
    <w:rsid w:val="000671F4"/>
    <w:rsid w:val="00070681"/>
    <w:rsid w:val="000715A6"/>
    <w:rsid w:val="00074EA7"/>
    <w:rsid w:val="00076438"/>
    <w:rsid w:val="00076592"/>
    <w:rsid w:val="00076ACE"/>
    <w:rsid w:val="00080A09"/>
    <w:rsid w:val="00081CEB"/>
    <w:rsid w:val="000826E1"/>
    <w:rsid w:val="00082FFD"/>
    <w:rsid w:val="00083082"/>
    <w:rsid w:val="0008337D"/>
    <w:rsid w:val="000838F2"/>
    <w:rsid w:val="00086AA9"/>
    <w:rsid w:val="00086C2F"/>
    <w:rsid w:val="00087B2C"/>
    <w:rsid w:val="00087DBD"/>
    <w:rsid w:val="00090051"/>
    <w:rsid w:val="00090718"/>
    <w:rsid w:val="00090AC6"/>
    <w:rsid w:val="00091B4E"/>
    <w:rsid w:val="00091CD7"/>
    <w:rsid w:val="00093DD5"/>
    <w:rsid w:val="00096D43"/>
    <w:rsid w:val="000A013E"/>
    <w:rsid w:val="000A03DD"/>
    <w:rsid w:val="000A1A09"/>
    <w:rsid w:val="000A47A8"/>
    <w:rsid w:val="000A73FB"/>
    <w:rsid w:val="000A79F1"/>
    <w:rsid w:val="000A7DA6"/>
    <w:rsid w:val="000B218A"/>
    <w:rsid w:val="000B218B"/>
    <w:rsid w:val="000C0095"/>
    <w:rsid w:val="000C014D"/>
    <w:rsid w:val="000C0A5E"/>
    <w:rsid w:val="000C29B4"/>
    <w:rsid w:val="000C5CD8"/>
    <w:rsid w:val="000C6C76"/>
    <w:rsid w:val="000C7A69"/>
    <w:rsid w:val="000D1158"/>
    <w:rsid w:val="000D2A09"/>
    <w:rsid w:val="000D3C81"/>
    <w:rsid w:val="000D4703"/>
    <w:rsid w:val="000D5419"/>
    <w:rsid w:val="000D5CCF"/>
    <w:rsid w:val="000D736C"/>
    <w:rsid w:val="000D75A7"/>
    <w:rsid w:val="000E0D92"/>
    <w:rsid w:val="000E12D4"/>
    <w:rsid w:val="000E39EF"/>
    <w:rsid w:val="000E4D51"/>
    <w:rsid w:val="000E5486"/>
    <w:rsid w:val="000E5EB3"/>
    <w:rsid w:val="000E620E"/>
    <w:rsid w:val="000E74A4"/>
    <w:rsid w:val="000F0CEE"/>
    <w:rsid w:val="000F2063"/>
    <w:rsid w:val="000F2F48"/>
    <w:rsid w:val="000F303D"/>
    <w:rsid w:val="000F3C5A"/>
    <w:rsid w:val="000F3D28"/>
    <w:rsid w:val="000F63C4"/>
    <w:rsid w:val="000F772C"/>
    <w:rsid w:val="000F7EA9"/>
    <w:rsid w:val="00100200"/>
    <w:rsid w:val="0010263D"/>
    <w:rsid w:val="00102824"/>
    <w:rsid w:val="0010300A"/>
    <w:rsid w:val="001044FE"/>
    <w:rsid w:val="00106730"/>
    <w:rsid w:val="0011020D"/>
    <w:rsid w:val="001106A3"/>
    <w:rsid w:val="00111599"/>
    <w:rsid w:val="001131F0"/>
    <w:rsid w:val="001139C7"/>
    <w:rsid w:val="00114EBC"/>
    <w:rsid w:val="00116152"/>
    <w:rsid w:val="00120662"/>
    <w:rsid w:val="00122E2A"/>
    <w:rsid w:val="001239F2"/>
    <w:rsid w:val="00123AB3"/>
    <w:rsid w:val="00123D88"/>
    <w:rsid w:val="0012402F"/>
    <w:rsid w:val="0012427E"/>
    <w:rsid w:val="001247E0"/>
    <w:rsid w:val="00124B13"/>
    <w:rsid w:val="00126750"/>
    <w:rsid w:val="00126B9B"/>
    <w:rsid w:val="001271A1"/>
    <w:rsid w:val="001278AF"/>
    <w:rsid w:val="00130414"/>
    <w:rsid w:val="001318BF"/>
    <w:rsid w:val="00131C0F"/>
    <w:rsid w:val="001321EE"/>
    <w:rsid w:val="001325BF"/>
    <w:rsid w:val="00132AD1"/>
    <w:rsid w:val="00132F0D"/>
    <w:rsid w:val="00133713"/>
    <w:rsid w:val="00135B7E"/>
    <w:rsid w:val="00137FC8"/>
    <w:rsid w:val="00140FC9"/>
    <w:rsid w:val="001413C5"/>
    <w:rsid w:val="0014231B"/>
    <w:rsid w:val="00142956"/>
    <w:rsid w:val="00142D10"/>
    <w:rsid w:val="00144868"/>
    <w:rsid w:val="001452BC"/>
    <w:rsid w:val="00145BF5"/>
    <w:rsid w:val="0014688A"/>
    <w:rsid w:val="001473F2"/>
    <w:rsid w:val="00150D2A"/>
    <w:rsid w:val="00150E25"/>
    <w:rsid w:val="00150EA9"/>
    <w:rsid w:val="0015144E"/>
    <w:rsid w:val="00151650"/>
    <w:rsid w:val="00152BF6"/>
    <w:rsid w:val="001553CE"/>
    <w:rsid w:val="00155B98"/>
    <w:rsid w:val="00155F71"/>
    <w:rsid w:val="00156FAF"/>
    <w:rsid w:val="00157001"/>
    <w:rsid w:val="00157709"/>
    <w:rsid w:val="00160758"/>
    <w:rsid w:val="00160E91"/>
    <w:rsid w:val="00161E8B"/>
    <w:rsid w:val="00163AC3"/>
    <w:rsid w:val="00164542"/>
    <w:rsid w:val="001647AE"/>
    <w:rsid w:val="00164F35"/>
    <w:rsid w:val="00165626"/>
    <w:rsid w:val="001658A5"/>
    <w:rsid w:val="00165BE0"/>
    <w:rsid w:val="00166119"/>
    <w:rsid w:val="001675FE"/>
    <w:rsid w:val="00167CF4"/>
    <w:rsid w:val="0017018F"/>
    <w:rsid w:val="0017147C"/>
    <w:rsid w:val="00171656"/>
    <w:rsid w:val="001716A0"/>
    <w:rsid w:val="0017194E"/>
    <w:rsid w:val="0017196E"/>
    <w:rsid w:val="0017249B"/>
    <w:rsid w:val="001724FC"/>
    <w:rsid w:val="001727A4"/>
    <w:rsid w:val="00172D6E"/>
    <w:rsid w:val="001734AA"/>
    <w:rsid w:val="00175C5E"/>
    <w:rsid w:val="00177EC4"/>
    <w:rsid w:val="001805F2"/>
    <w:rsid w:val="00181533"/>
    <w:rsid w:val="00181D03"/>
    <w:rsid w:val="00181FD3"/>
    <w:rsid w:val="001824C8"/>
    <w:rsid w:val="001825A2"/>
    <w:rsid w:val="00182698"/>
    <w:rsid w:val="00182881"/>
    <w:rsid w:val="00182AC0"/>
    <w:rsid w:val="0018349B"/>
    <w:rsid w:val="00183AEC"/>
    <w:rsid w:val="00184952"/>
    <w:rsid w:val="00184F65"/>
    <w:rsid w:val="0018605A"/>
    <w:rsid w:val="001864FD"/>
    <w:rsid w:val="00191155"/>
    <w:rsid w:val="0019241B"/>
    <w:rsid w:val="00193129"/>
    <w:rsid w:val="00193FF3"/>
    <w:rsid w:val="001943DD"/>
    <w:rsid w:val="001944D2"/>
    <w:rsid w:val="001965DE"/>
    <w:rsid w:val="00196BAC"/>
    <w:rsid w:val="00197617"/>
    <w:rsid w:val="001A13F6"/>
    <w:rsid w:val="001A1642"/>
    <w:rsid w:val="001A1F46"/>
    <w:rsid w:val="001A20FC"/>
    <w:rsid w:val="001A2D78"/>
    <w:rsid w:val="001A5DB5"/>
    <w:rsid w:val="001A6911"/>
    <w:rsid w:val="001A7249"/>
    <w:rsid w:val="001A79F0"/>
    <w:rsid w:val="001A7A5F"/>
    <w:rsid w:val="001B1287"/>
    <w:rsid w:val="001B385A"/>
    <w:rsid w:val="001B3904"/>
    <w:rsid w:val="001B3AEC"/>
    <w:rsid w:val="001B3E8D"/>
    <w:rsid w:val="001B5259"/>
    <w:rsid w:val="001B60D4"/>
    <w:rsid w:val="001B6C9C"/>
    <w:rsid w:val="001B6F28"/>
    <w:rsid w:val="001C2D5A"/>
    <w:rsid w:val="001C3460"/>
    <w:rsid w:val="001C3AE9"/>
    <w:rsid w:val="001C4F4F"/>
    <w:rsid w:val="001C60CE"/>
    <w:rsid w:val="001C669B"/>
    <w:rsid w:val="001C6AF0"/>
    <w:rsid w:val="001C6BA1"/>
    <w:rsid w:val="001D0888"/>
    <w:rsid w:val="001D08F6"/>
    <w:rsid w:val="001D141C"/>
    <w:rsid w:val="001D2904"/>
    <w:rsid w:val="001D29F5"/>
    <w:rsid w:val="001D2B68"/>
    <w:rsid w:val="001D47A4"/>
    <w:rsid w:val="001D542C"/>
    <w:rsid w:val="001D652D"/>
    <w:rsid w:val="001D693F"/>
    <w:rsid w:val="001D6F9E"/>
    <w:rsid w:val="001E0974"/>
    <w:rsid w:val="001E0D66"/>
    <w:rsid w:val="001E2107"/>
    <w:rsid w:val="001E38FB"/>
    <w:rsid w:val="001E3CBA"/>
    <w:rsid w:val="001E52C2"/>
    <w:rsid w:val="001E6433"/>
    <w:rsid w:val="001E647E"/>
    <w:rsid w:val="001F0BE1"/>
    <w:rsid w:val="001F101A"/>
    <w:rsid w:val="001F24EF"/>
    <w:rsid w:val="001F56C7"/>
    <w:rsid w:val="001F739C"/>
    <w:rsid w:val="001F785C"/>
    <w:rsid w:val="002004E1"/>
    <w:rsid w:val="00200C55"/>
    <w:rsid w:val="00201E34"/>
    <w:rsid w:val="002025BF"/>
    <w:rsid w:val="00203039"/>
    <w:rsid w:val="00204B17"/>
    <w:rsid w:val="00205565"/>
    <w:rsid w:val="00205D1E"/>
    <w:rsid w:val="002069D2"/>
    <w:rsid w:val="002076EA"/>
    <w:rsid w:val="00207E18"/>
    <w:rsid w:val="00210570"/>
    <w:rsid w:val="00210963"/>
    <w:rsid w:val="00210F34"/>
    <w:rsid w:val="00211932"/>
    <w:rsid w:val="00211DA2"/>
    <w:rsid w:val="00212F38"/>
    <w:rsid w:val="00213693"/>
    <w:rsid w:val="00213DD3"/>
    <w:rsid w:val="00213F32"/>
    <w:rsid w:val="002157DF"/>
    <w:rsid w:val="00215CCB"/>
    <w:rsid w:val="00216CF5"/>
    <w:rsid w:val="00216DB7"/>
    <w:rsid w:val="00220170"/>
    <w:rsid w:val="0022037B"/>
    <w:rsid w:val="00221BD9"/>
    <w:rsid w:val="0022244D"/>
    <w:rsid w:val="00222C8D"/>
    <w:rsid w:val="00224EE4"/>
    <w:rsid w:val="00224FF6"/>
    <w:rsid w:val="002256A8"/>
    <w:rsid w:val="00227208"/>
    <w:rsid w:val="00230E6B"/>
    <w:rsid w:val="00231EDB"/>
    <w:rsid w:val="00232B97"/>
    <w:rsid w:val="00233E56"/>
    <w:rsid w:val="00234A47"/>
    <w:rsid w:val="0023523A"/>
    <w:rsid w:val="002371FB"/>
    <w:rsid w:val="0023757C"/>
    <w:rsid w:val="0023797C"/>
    <w:rsid w:val="00237C47"/>
    <w:rsid w:val="002402E4"/>
    <w:rsid w:val="0024122C"/>
    <w:rsid w:val="00241FE1"/>
    <w:rsid w:val="002421A0"/>
    <w:rsid w:val="00242B98"/>
    <w:rsid w:val="002445A1"/>
    <w:rsid w:val="002452CB"/>
    <w:rsid w:val="00245BB6"/>
    <w:rsid w:val="00246FE6"/>
    <w:rsid w:val="002470E3"/>
    <w:rsid w:val="00247A36"/>
    <w:rsid w:val="0025207D"/>
    <w:rsid w:val="00253338"/>
    <w:rsid w:val="00254DE9"/>
    <w:rsid w:val="00255910"/>
    <w:rsid w:val="002578B9"/>
    <w:rsid w:val="002615D3"/>
    <w:rsid w:val="00263354"/>
    <w:rsid w:val="0026474F"/>
    <w:rsid w:val="00264C8A"/>
    <w:rsid w:val="00265FD1"/>
    <w:rsid w:val="002672F1"/>
    <w:rsid w:val="0027011E"/>
    <w:rsid w:val="00270BBD"/>
    <w:rsid w:val="00270C5A"/>
    <w:rsid w:val="00271414"/>
    <w:rsid w:val="00271455"/>
    <w:rsid w:val="00271922"/>
    <w:rsid w:val="00272139"/>
    <w:rsid w:val="00273412"/>
    <w:rsid w:val="00273523"/>
    <w:rsid w:val="0027373F"/>
    <w:rsid w:val="00273C02"/>
    <w:rsid w:val="00274ACF"/>
    <w:rsid w:val="00275562"/>
    <w:rsid w:val="00275BD7"/>
    <w:rsid w:val="00276945"/>
    <w:rsid w:val="00280592"/>
    <w:rsid w:val="0028159B"/>
    <w:rsid w:val="00281ABC"/>
    <w:rsid w:val="00282671"/>
    <w:rsid w:val="00282861"/>
    <w:rsid w:val="00282AA5"/>
    <w:rsid w:val="0028348A"/>
    <w:rsid w:val="00284329"/>
    <w:rsid w:val="002843E2"/>
    <w:rsid w:val="00284B5E"/>
    <w:rsid w:val="002858E4"/>
    <w:rsid w:val="002864FB"/>
    <w:rsid w:val="00286870"/>
    <w:rsid w:val="00286ED4"/>
    <w:rsid w:val="002872C9"/>
    <w:rsid w:val="00287BAA"/>
    <w:rsid w:val="00287FC4"/>
    <w:rsid w:val="002911F5"/>
    <w:rsid w:val="00292830"/>
    <w:rsid w:val="00292E6A"/>
    <w:rsid w:val="00293489"/>
    <w:rsid w:val="002945F4"/>
    <w:rsid w:val="00296F5E"/>
    <w:rsid w:val="002A1257"/>
    <w:rsid w:val="002A1686"/>
    <w:rsid w:val="002A22AB"/>
    <w:rsid w:val="002A2E23"/>
    <w:rsid w:val="002A30F0"/>
    <w:rsid w:val="002A3255"/>
    <w:rsid w:val="002A33A3"/>
    <w:rsid w:val="002A3BA3"/>
    <w:rsid w:val="002A5713"/>
    <w:rsid w:val="002A6DF5"/>
    <w:rsid w:val="002B11F9"/>
    <w:rsid w:val="002B121D"/>
    <w:rsid w:val="002B3688"/>
    <w:rsid w:val="002B5354"/>
    <w:rsid w:val="002B5B08"/>
    <w:rsid w:val="002B6406"/>
    <w:rsid w:val="002B66D1"/>
    <w:rsid w:val="002B6809"/>
    <w:rsid w:val="002B7F9D"/>
    <w:rsid w:val="002C4231"/>
    <w:rsid w:val="002C4B1C"/>
    <w:rsid w:val="002C7080"/>
    <w:rsid w:val="002D00B0"/>
    <w:rsid w:val="002D2364"/>
    <w:rsid w:val="002D2E16"/>
    <w:rsid w:val="002D7EC4"/>
    <w:rsid w:val="002E0517"/>
    <w:rsid w:val="002E1266"/>
    <w:rsid w:val="002E20A9"/>
    <w:rsid w:val="002E3669"/>
    <w:rsid w:val="002E45F0"/>
    <w:rsid w:val="002E4B57"/>
    <w:rsid w:val="002E5BF7"/>
    <w:rsid w:val="002E7778"/>
    <w:rsid w:val="002F1BA0"/>
    <w:rsid w:val="002F47F2"/>
    <w:rsid w:val="002F58E4"/>
    <w:rsid w:val="002F5E61"/>
    <w:rsid w:val="002F6204"/>
    <w:rsid w:val="002F6EDA"/>
    <w:rsid w:val="00301114"/>
    <w:rsid w:val="0030129E"/>
    <w:rsid w:val="00301F76"/>
    <w:rsid w:val="00302300"/>
    <w:rsid w:val="00303034"/>
    <w:rsid w:val="00303570"/>
    <w:rsid w:val="00303DC2"/>
    <w:rsid w:val="00304B3E"/>
    <w:rsid w:val="00304D97"/>
    <w:rsid w:val="00311500"/>
    <w:rsid w:val="0031180A"/>
    <w:rsid w:val="00313127"/>
    <w:rsid w:val="00313304"/>
    <w:rsid w:val="00313622"/>
    <w:rsid w:val="003139DF"/>
    <w:rsid w:val="00313ABA"/>
    <w:rsid w:val="00314F4D"/>
    <w:rsid w:val="003153C0"/>
    <w:rsid w:val="003155F4"/>
    <w:rsid w:val="00317F38"/>
    <w:rsid w:val="00320309"/>
    <w:rsid w:val="003205F2"/>
    <w:rsid w:val="00321D1E"/>
    <w:rsid w:val="00324254"/>
    <w:rsid w:val="00325289"/>
    <w:rsid w:val="0032530E"/>
    <w:rsid w:val="0032569A"/>
    <w:rsid w:val="00325A61"/>
    <w:rsid w:val="00325DAE"/>
    <w:rsid w:val="0032685D"/>
    <w:rsid w:val="00326976"/>
    <w:rsid w:val="00327171"/>
    <w:rsid w:val="003311D7"/>
    <w:rsid w:val="00332B8B"/>
    <w:rsid w:val="00334777"/>
    <w:rsid w:val="0033521E"/>
    <w:rsid w:val="003358C8"/>
    <w:rsid w:val="00336803"/>
    <w:rsid w:val="00337CA2"/>
    <w:rsid w:val="003404A4"/>
    <w:rsid w:val="0034142F"/>
    <w:rsid w:val="00341A6C"/>
    <w:rsid w:val="0034380B"/>
    <w:rsid w:val="00343FFE"/>
    <w:rsid w:val="003440AC"/>
    <w:rsid w:val="0034451C"/>
    <w:rsid w:val="003450B8"/>
    <w:rsid w:val="00347104"/>
    <w:rsid w:val="0034721D"/>
    <w:rsid w:val="0034782C"/>
    <w:rsid w:val="0035035F"/>
    <w:rsid w:val="00350852"/>
    <w:rsid w:val="0035096E"/>
    <w:rsid w:val="0035110A"/>
    <w:rsid w:val="00351245"/>
    <w:rsid w:val="003519C3"/>
    <w:rsid w:val="0035219F"/>
    <w:rsid w:val="00352F19"/>
    <w:rsid w:val="0035473B"/>
    <w:rsid w:val="00355D01"/>
    <w:rsid w:val="00356DF8"/>
    <w:rsid w:val="00360B81"/>
    <w:rsid w:val="003624CB"/>
    <w:rsid w:val="00363381"/>
    <w:rsid w:val="00363B40"/>
    <w:rsid w:val="003643EF"/>
    <w:rsid w:val="00365908"/>
    <w:rsid w:val="00366283"/>
    <w:rsid w:val="0036737C"/>
    <w:rsid w:val="0036777E"/>
    <w:rsid w:val="00367A4B"/>
    <w:rsid w:val="003701FA"/>
    <w:rsid w:val="003710CD"/>
    <w:rsid w:val="00371489"/>
    <w:rsid w:val="00372A26"/>
    <w:rsid w:val="00373083"/>
    <w:rsid w:val="00373A61"/>
    <w:rsid w:val="0037484C"/>
    <w:rsid w:val="003749CD"/>
    <w:rsid w:val="00374A6C"/>
    <w:rsid w:val="00375DB8"/>
    <w:rsid w:val="00376EAF"/>
    <w:rsid w:val="003779DB"/>
    <w:rsid w:val="00380065"/>
    <w:rsid w:val="00380706"/>
    <w:rsid w:val="003818CF"/>
    <w:rsid w:val="00381E8A"/>
    <w:rsid w:val="00382718"/>
    <w:rsid w:val="00382B3B"/>
    <w:rsid w:val="0038468E"/>
    <w:rsid w:val="003859E5"/>
    <w:rsid w:val="00385ED2"/>
    <w:rsid w:val="003868D8"/>
    <w:rsid w:val="00387F0E"/>
    <w:rsid w:val="00390B52"/>
    <w:rsid w:val="00391F86"/>
    <w:rsid w:val="003923FB"/>
    <w:rsid w:val="00393F00"/>
    <w:rsid w:val="003945C0"/>
    <w:rsid w:val="00396453"/>
    <w:rsid w:val="003A25A7"/>
    <w:rsid w:val="003A33AF"/>
    <w:rsid w:val="003A52FD"/>
    <w:rsid w:val="003B0257"/>
    <w:rsid w:val="003B1D8E"/>
    <w:rsid w:val="003B2CDF"/>
    <w:rsid w:val="003B535C"/>
    <w:rsid w:val="003B5B61"/>
    <w:rsid w:val="003B5EEF"/>
    <w:rsid w:val="003B653A"/>
    <w:rsid w:val="003C2120"/>
    <w:rsid w:val="003C305A"/>
    <w:rsid w:val="003C3D9E"/>
    <w:rsid w:val="003C3F5C"/>
    <w:rsid w:val="003C3FA7"/>
    <w:rsid w:val="003C3FB5"/>
    <w:rsid w:val="003C5282"/>
    <w:rsid w:val="003C57CA"/>
    <w:rsid w:val="003C57F4"/>
    <w:rsid w:val="003C6925"/>
    <w:rsid w:val="003C6F98"/>
    <w:rsid w:val="003D030E"/>
    <w:rsid w:val="003D040D"/>
    <w:rsid w:val="003D0950"/>
    <w:rsid w:val="003D09D0"/>
    <w:rsid w:val="003D0A04"/>
    <w:rsid w:val="003D1F49"/>
    <w:rsid w:val="003D2061"/>
    <w:rsid w:val="003D2979"/>
    <w:rsid w:val="003D38E6"/>
    <w:rsid w:val="003D4C73"/>
    <w:rsid w:val="003D67CE"/>
    <w:rsid w:val="003D79F3"/>
    <w:rsid w:val="003E0FA7"/>
    <w:rsid w:val="003E103D"/>
    <w:rsid w:val="003E1B0C"/>
    <w:rsid w:val="003E1FE3"/>
    <w:rsid w:val="003E32A7"/>
    <w:rsid w:val="003E46CD"/>
    <w:rsid w:val="003E55BA"/>
    <w:rsid w:val="003E5D5D"/>
    <w:rsid w:val="003F0864"/>
    <w:rsid w:val="003F1A33"/>
    <w:rsid w:val="003F1A61"/>
    <w:rsid w:val="003F3072"/>
    <w:rsid w:val="003F345E"/>
    <w:rsid w:val="003F37FB"/>
    <w:rsid w:val="003F39FD"/>
    <w:rsid w:val="003F5016"/>
    <w:rsid w:val="003F5718"/>
    <w:rsid w:val="00400752"/>
    <w:rsid w:val="0040177C"/>
    <w:rsid w:val="004024E4"/>
    <w:rsid w:val="004047F0"/>
    <w:rsid w:val="00406289"/>
    <w:rsid w:val="00406578"/>
    <w:rsid w:val="004074EF"/>
    <w:rsid w:val="004102C3"/>
    <w:rsid w:val="004113C9"/>
    <w:rsid w:val="004115B5"/>
    <w:rsid w:val="00412685"/>
    <w:rsid w:val="0041307C"/>
    <w:rsid w:val="00413699"/>
    <w:rsid w:val="00413B23"/>
    <w:rsid w:val="00413BF5"/>
    <w:rsid w:val="004142F0"/>
    <w:rsid w:val="00414ED7"/>
    <w:rsid w:val="004167B4"/>
    <w:rsid w:val="004167BC"/>
    <w:rsid w:val="004177E8"/>
    <w:rsid w:val="00420292"/>
    <w:rsid w:val="0042032D"/>
    <w:rsid w:val="00420BA4"/>
    <w:rsid w:val="00420D5A"/>
    <w:rsid w:val="004225DC"/>
    <w:rsid w:val="004226BB"/>
    <w:rsid w:val="0042356B"/>
    <w:rsid w:val="00423A41"/>
    <w:rsid w:val="00425FBA"/>
    <w:rsid w:val="004266A9"/>
    <w:rsid w:val="00427876"/>
    <w:rsid w:val="00427BC8"/>
    <w:rsid w:val="00430D7E"/>
    <w:rsid w:val="00432332"/>
    <w:rsid w:val="00432368"/>
    <w:rsid w:val="0043273F"/>
    <w:rsid w:val="004328CC"/>
    <w:rsid w:val="0043323C"/>
    <w:rsid w:val="00433B04"/>
    <w:rsid w:val="00435359"/>
    <w:rsid w:val="0043784D"/>
    <w:rsid w:val="00440256"/>
    <w:rsid w:val="00440E22"/>
    <w:rsid w:val="004413BE"/>
    <w:rsid w:val="0044547D"/>
    <w:rsid w:val="004465CE"/>
    <w:rsid w:val="00446F93"/>
    <w:rsid w:val="00451A74"/>
    <w:rsid w:val="00451E61"/>
    <w:rsid w:val="004529FA"/>
    <w:rsid w:val="00452AD1"/>
    <w:rsid w:val="004536AF"/>
    <w:rsid w:val="004552AB"/>
    <w:rsid w:val="0045533B"/>
    <w:rsid w:val="004558B5"/>
    <w:rsid w:val="0045622C"/>
    <w:rsid w:val="00456E24"/>
    <w:rsid w:val="00457788"/>
    <w:rsid w:val="004607E3"/>
    <w:rsid w:val="00460BC4"/>
    <w:rsid w:val="00463A81"/>
    <w:rsid w:val="00463D6A"/>
    <w:rsid w:val="00463F13"/>
    <w:rsid w:val="00463FDB"/>
    <w:rsid w:val="00464FB1"/>
    <w:rsid w:val="00465398"/>
    <w:rsid w:val="004659F2"/>
    <w:rsid w:val="004663BC"/>
    <w:rsid w:val="00466DF5"/>
    <w:rsid w:val="00467185"/>
    <w:rsid w:val="00467736"/>
    <w:rsid w:val="004701F4"/>
    <w:rsid w:val="0047050C"/>
    <w:rsid w:val="004750DB"/>
    <w:rsid w:val="004757BE"/>
    <w:rsid w:val="00475AB9"/>
    <w:rsid w:val="00476D19"/>
    <w:rsid w:val="00477A43"/>
    <w:rsid w:val="00477B9B"/>
    <w:rsid w:val="00480F21"/>
    <w:rsid w:val="0048108E"/>
    <w:rsid w:val="004812DC"/>
    <w:rsid w:val="00481909"/>
    <w:rsid w:val="00482288"/>
    <w:rsid w:val="00482563"/>
    <w:rsid w:val="00483170"/>
    <w:rsid w:val="00484D76"/>
    <w:rsid w:val="00484E02"/>
    <w:rsid w:val="0048537F"/>
    <w:rsid w:val="00486300"/>
    <w:rsid w:val="004873F1"/>
    <w:rsid w:val="004874E5"/>
    <w:rsid w:val="00487885"/>
    <w:rsid w:val="00487CBB"/>
    <w:rsid w:val="00490A65"/>
    <w:rsid w:val="00490BFB"/>
    <w:rsid w:val="0049116C"/>
    <w:rsid w:val="0049248D"/>
    <w:rsid w:val="004930C9"/>
    <w:rsid w:val="004937BE"/>
    <w:rsid w:val="00493F40"/>
    <w:rsid w:val="00493F62"/>
    <w:rsid w:val="00494832"/>
    <w:rsid w:val="004957C2"/>
    <w:rsid w:val="00495AF1"/>
    <w:rsid w:val="00496122"/>
    <w:rsid w:val="00497A89"/>
    <w:rsid w:val="00497F27"/>
    <w:rsid w:val="004A02F6"/>
    <w:rsid w:val="004A1D4C"/>
    <w:rsid w:val="004A250B"/>
    <w:rsid w:val="004A30E4"/>
    <w:rsid w:val="004A4CED"/>
    <w:rsid w:val="004A5635"/>
    <w:rsid w:val="004A6BE6"/>
    <w:rsid w:val="004B06D9"/>
    <w:rsid w:val="004B0828"/>
    <w:rsid w:val="004B1283"/>
    <w:rsid w:val="004B192E"/>
    <w:rsid w:val="004B3304"/>
    <w:rsid w:val="004B3DF1"/>
    <w:rsid w:val="004B3ED2"/>
    <w:rsid w:val="004B4BC0"/>
    <w:rsid w:val="004B5555"/>
    <w:rsid w:val="004B7072"/>
    <w:rsid w:val="004C0484"/>
    <w:rsid w:val="004C0DD7"/>
    <w:rsid w:val="004C7195"/>
    <w:rsid w:val="004C73C2"/>
    <w:rsid w:val="004C777E"/>
    <w:rsid w:val="004D1405"/>
    <w:rsid w:val="004D16A4"/>
    <w:rsid w:val="004D4B79"/>
    <w:rsid w:val="004D6688"/>
    <w:rsid w:val="004D6740"/>
    <w:rsid w:val="004E0257"/>
    <w:rsid w:val="004E0822"/>
    <w:rsid w:val="004E1EFC"/>
    <w:rsid w:val="004E4DF1"/>
    <w:rsid w:val="004E6682"/>
    <w:rsid w:val="004E6D8A"/>
    <w:rsid w:val="004E6DDA"/>
    <w:rsid w:val="004F0299"/>
    <w:rsid w:val="004F15EF"/>
    <w:rsid w:val="004F1CF3"/>
    <w:rsid w:val="004F22FE"/>
    <w:rsid w:val="004F3CA2"/>
    <w:rsid w:val="004F774D"/>
    <w:rsid w:val="0050018C"/>
    <w:rsid w:val="005013B0"/>
    <w:rsid w:val="005014DE"/>
    <w:rsid w:val="005015E4"/>
    <w:rsid w:val="005017A6"/>
    <w:rsid w:val="005024E5"/>
    <w:rsid w:val="0050291D"/>
    <w:rsid w:val="00502D6D"/>
    <w:rsid w:val="00504933"/>
    <w:rsid w:val="00504B51"/>
    <w:rsid w:val="005064CD"/>
    <w:rsid w:val="00506C00"/>
    <w:rsid w:val="00510F5A"/>
    <w:rsid w:val="00511016"/>
    <w:rsid w:val="00511AB0"/>
    <w:rsid w:val="00512258"/>
    <w:rsid w:val="00512FDC"/>
    <w:rsid w:val="00513A65"/>
    <w:rsid w:val="00513B83"/>
    <w:rsid w:val="005159B3"/>
    <w:rsid w:val="00517361"/>
    <w:rsid w:val="00522244"/>
    <w:rsid w:val="00522C03"/>
    <w:rsid w:val="00523D19"/>
    <w:rsid w:val="005251A8"/>
    <w:rsid w:val="0052570B"/>
    <w:rsid w:val="00525A2D"/>
    <w:rsid w:val="00525EA4"/>
    <w:rsid w:val="0052791F"/>
    <w:rsid w:val="00530F93"/>
    <w:rsid w:val="0053135D"/>
    <w:rsid w:val="00532468"/>
    <w:rsid w:val="005327C0"/>
    <w:rsid w:val="00532962"/>
    <w:rsid w:val="00532CFF"/>
    <w:rsid w:val="00536880"/>
    <w:rsid w:val="00537114"/>
    <w:rsid w:val="00540AD0"/>
    <w:rsid w:val="00541B8A"/>
    <w:rsid w:val="005423B7"/>
    <w:rsid w:val="0054341F"/>
    <w:rsid w:val="00543A76"/>
    <w:rsid w:val="00543E88"/>
    <w:rsid w:val="0054516E"/>
    <w:rsid w:val="0054546E"/>
    <w:rsid w:val="00545860"/>
    <w:rsid w:val="00545A95"/>
    <w:rsid w:val="00545DA1"/>
    <w:rsid w:val="005478E6"/>
    <w:rsid w:val="005503EF"/>
    <w:rsid w:val="005517DB"/>
    <w:rsid w:val="005523B8"/>
    <w:rsid w:val="005523D1"/>
    <w:rsid w:val="0055532E"/>
    <w:rsid w:val="00555BC3"/>
    <w:rsid w:val="00557C8E"/>
    <w:rsid w:val="00561B2B"/>
    <w:rsid w:val="00562759"/>
    <w:rsid w:val="0056351C"/>
    <w:rsid w:val="0056357E"/>
    <w:rsid w:val="00563B9B"/>
    <w:rsid w:val="00564952"/>
    <w:rsid w:val="00565C87"/>
    <w:rsid w:val="0056645F"/>
    <w:rsid w:val="00567092"/>
    <w:rsid w:val="00567924"/>
    <w:rsid w:val="00567C35"/>
    <w:rsid w:val="0057010E"/>
    <w:rsid w:val="00570936"/>
    <w:rsid w:val="0057167E"/>
    <w:rsid w:val="00571AB1"/>
    <w:rsid w:val="005723E0"/>
    <w:rsid w:val="005725DC"/>
    <w:rsid w:val="00574D9E"/>
    <w:rsid w:val="00577E1C"/>
    <w:rsid w:val="00580DB1"/>
    <w:rsid w:val="005814AC"/>
    <w:rsid w:val="005816CC"/>
    <w:rsid w:val="00581CFA"/>
    <w:rsid w:val="005828D3"/>
    <w:rsid w:val="005838FC"/>
    <w:rsid w:val="0058417C"/>
    <w:rsid w:val="00584676"/>
    <w:rsid w:val="005854B7"/>
    <w:rsid w:val="0058728F"/>
    <w:rsid w:val="005874D4"/>
    <w:rsid w:val="00587AB1"/>
    <w:rsid w:val="005900BC"/>
    <w:rsid w:val="0059050E"/>
    <w:rsid w:val="0059070B"/>
    <w:rsid w:val="00591B56"/>
    <w:rsid w:val="00592212"/>
    <w:rsid w:val="0059283C"/>
    <w:rsid w:val="005939A3"/>
    <w:rsid w:val="00593DA3"/>
    <w:rsid w:val="00593E2C"/>
    <w:rsid w:val="00597763"/>
    <w:rsid w:val="005A0530"/>
    <w:rsid w:val="005A0D95"/>
    <w:rsid w:val="005A224B"/>
    <w:rsid w:val="005A3066"/>
    <w:rsid w:val="005A334F"/>
    <w:rsid w:val="005A69E5"/>
    <w:rsid w:val="005B0A81"/>
    <w:rsid w:val="005B1225"/>
    <w:rsid w:val="005B17D8"/>
    <w:rsid w:val="005B1D82"/>
    <w:rsid w:val="005B3B47"/>
    <w:rsid w:val="005B3D8B"/>
    <w:rsid w:val="005B4077"/>
    <w:rsid w:val="005B46F2"/>
    <w:rsid w:val="005B59DA"/>
    <w:rsid w:val="005B67FF"/>
    <w:rsid w:val="005B70B5"/>
    <w:rsid w:val="005C28B0"/>
    <w:rsid w:val="005C2C23"/>
    <w:rsid w:val="005C2F01"/>
    <w:rsid w:val="005C371D"/>
    <w:rsid w:val="005C3E5D"/>
    <w:rsid w:val="005C4929"/>
    <w:rsid w:val="005C4CF3"/>
    <w:rsid w:val="005C56B1"/>
    <w:rsid w:val="005C57FE"/>
    <w:rsid w:val="005C5F3C"/>
    <w:rsid w:val="005C6217"/>
    <w:rsid w:val="005C625B"/>
    <w:rsid w:val="005D0090"/>
    <w:rsid w:val="005D01BE"/>
    <w:rsid w:val="005D0505"/>
    <w:rsid w:val="005D1177"/>
    <w:rsid w:val="005D1478"/>
    <w:rsid w:val="005D1639"/>
    <w:rsid w:val="005D1D13"/>
    <w:rsid w:val="005D20B1"/>
    <w:rsid w:val="005D2373"/>
    <w:rsid w:val="005D4FC6"/>
    <w:rsid w:val="005D5058"/>
    <w:rsid w:val="005D5460"/>
    <w:rsid w:val="005D562B"/>
    <w:rsid w:val="005D5B23"/>
    <w:rsid w:val="005D5B44"/>
    <w:rsid w:val="005D78FF"/>
    <w:rsid w:val="005E08CD"/>
    <w:rsid w:val="005E2251"/>
    <w:rsid w:val="005E315D"/>
    <w:rsid w:val="005E37E8"/>
    <w:rsid w:val="005E3D25"/>
    <w:rsid w:val="005E4631"/>
    <w:rsid w:val="005E4EDE"/>
    <w:rsid w:val="005E5282"/>
    <w:rsid w:val="005E74C5"/>
    <w:rsid w:val="005F219D"/>
    <w:rsid w:val="005F2437"/>
    <w:rsid w:val="005F318A"/>
    <w:rsid w:val="005F5DFD"/>
    <w:rsid w:val="005F7710"/>
    <w:rsid w:val="006004F7"/>
    <w:rsid w:val="00600CAA"/>
    <w:rsid w:val="00601939"/>
    <w:rsid w:val="00603261"/>
    <w:rsid w:val="00604D8F"/>
    <w:rsid w:val="00606A7E"/>
    <w:rsid w:val="00606E73"/>
    <w:rsid w:val="00607597"/>
    <w:rsid w:val="00610D8A"/>
    <w:rsid w:val="00610F93"/>
    <w:rsid w:val="0061133E"/>
    <w:rsid w:val="006127CC"/>
    <w:rsid w:val="006138E8"/>
    <w:rsid w:val="006141F4"/>
    <w:rsid w:val="00614B29"/>
    <w:rsid w:val="00615559"/>
    <w:rsid w:val="00617CE9"/>
    <w:rsid w:val="00620138"/>
    <w:rsid w:val="006219F9"/>
    <w:rsid w:val="006243C6"/>
    <w:rsid w:val="00625EA7"/>
    <w:rsid w:val="00625FC9"/>
    <w:rsid w:val="006273BC"/>
    <w:rsid w:val="006305FD"/>
    <w:rsid w:val="00631F6A"/>
    <w:rsid w:val="00631FD5"/>
    <w:rsid w:val="00632009"/>
    <w:rsid w:val="00632329"/>
    <w:rsid w:val="00633CF1"/>
    <w:rsid w:val="00634D3E"/>
    <w:rsid w:val="00635163"/>
    <w:rsid w:val="006351CF"/>
    <w:rsid w:val="006353F5"/>
    <w:rsid w:val="00635A6C"/>
    <w:rsid w:val="00635AC5"/>
    <w:rsid w:val="00637091"/>
    <w:rsid w:val="0063731F"/>
    <w:rsid w:val="006374A9"/>
    <w:rsid w:val="00641D12"/>
    <w:rsid w:val="00642839"/>
    <w:rsid w:val="006457F8"/>
    <w:rsid w:val="00645CCB"/>
    <w:rsid w:val="006463B8"/>
    <w:rsid w:val="0064700E"/>
    <w:rsid w:val="00647320"/>
    <w:rsid w:val="006478CB"/>
    <w:rsid w:val="0065046A"/>
    <w:rsid w:val="006506BA"/>
    <w:rsid w:val="00650B88"/>
    <w:rsid w:val="00652C58"/>
    <w:rsid w:val="00653056"/>
    <w:rsid w:val="006530EF"/>
    <w:rsid w:val="00654343"/>
    <w:rsid w:val="00654BFB"/>
    <w:rsid w:val="00655364"/>
    <w:rsid w:val="006554DD"/>
    <w:rsid w:val="00660951"/>
    <w:rsid w:val="00660BCB"/>
    <w:rsid w:val="00662BDC"/>
    <w:rsid w:val="006636E2"/>
    <w:rsid w:val="00666273"/>
    <w:rsid w:val="00667247"/>
    <w:rsid w:val="00667869"/>
    <w:rsid w:val="00667FA9"/>
    <w:rsid w:val="006706EF"/>
    <w:rsid w:val="0067233D"/>
    <w:rsid w:val="00672B2E"/>
    <w:rsid w:val="006735D8"/>
    <w:rsid w:val="006736D1"/>
    <w:rsid w:val="006737C9"/>
    <w:rsid w:val="006745AE"/>
    <w:rsid w:val="0067567F"/>
    <w:rsid w:val="00676870"/>
    <w:rsid w:val="00676AF3"/>
    <w:rsid w:val="00677895"/>
    <w:rsid w:val="00677A2D"/>
    <w:rsid w:val="00677BEF"/>
    <w:rsid w:val="00680157"/>
    <w:rsid w:val="006814A3"/>
    <w:rsid w:val="00681ED7"/>
    <w:rsid w:val="00682AFC"/>
    <w:rsid w:val="00682C1A"/>
    <w:rsid w:val="00683344"/>
    <w:rsid w:val="006835EF"/>
    <w:rsid w:val="00684FC9"/>
    <w:rsid w:val="0069072B"/>
    <w:rsid w:val="0069174B"/>
    <w:rsid w:val="00692292"/>
    <w:rsid w:val="00693340"/>
    <w:rsid w:val="00694C21"/>
    <w:rsid w:val="00695AD1"/>
    <w:rsid w:val="006965F5"/>
    <w:rsid w:val="00697B0A"/>
    <w:rsid w:val="00697CDA"/>
    <w:rsid w:val="006A01AD"/>
    <w:rsid w:val="006A04C7"/>
    <w:rsid w:val="006A0E07"/>
    <w:rsid w:val="006A473B"/>
    <w:rsid w:val="006B05E3"/>
    <w:rsid w:val="006B09BC"/>
    <w:rsid w:val="006B303B"/>
    <w:rsid w:val="006B331E"/>
    <w:rsid w:val="006B6D5D"/>
    <w:rsid w:val="006B75AD"/>
    <w:rsid w:val="006B7B5A"/>
    <w:rsid w:val="006C0801"/>
    <w:rsid w:val="006C0C2C"/>
    <w:rsid w:val="006C1046"/>
    <w:rsid w:val="006C1EAA"/>
    <w:rsid w:val="006C216F"/>
    <w:rsid w:val="006C45D4"/>
    <w:rsid w:val="006C50A6"/>
    <w:rsid w:val="006C6DFF"/>
    <w:rsid w:val="006C74C2"/>
    <w:rsid w:val="006D2042"/>
    <w:rsid w:val="006D2CB6"/>
    <w:rsid w:val="006D36DF"/>
    <w:rsid w:val="006D4BB7"/>
    <w:rsid w:val="006D5A86"/>
    <w:rsid w:val="006D66E3"/>
    <w:rsid w:val="006D7855"/>
    <w:rsid w:val="006E010C"/>
    <w:rsid w:val="006E02B1"/>
    <w:rsid w:val="006E1003"/>
    <w:rsid w:val="006E12AC"/>
    <w:rsid w:val="006E16BF"/>
    <w:rsid w:val="006E18F0"/>
    <w:rsid w:val="006E2CB1"/>
    <w:rsid w:val="006E38AF"/>
    <w:rsid w:val="006E445D"/>
    <w:rsid w:val="006E4F93"/>
    <w:rsid w:val="006E5B4D"/>
    <w:rsid w:val="006F0570"/>
    <w:rsid w:val="006F1174"/>
    <w:rsid w:val="006F26A7"/>
    <w:rsid w:val="006F474D"/>
    <w:rsid w:val="006F6385"/>
    <w:rsid w:val="006F79A1"/>
    <w:rsid w:val="00700135"/>
    <w:rsid w:val="00705180"/>
    <w:rsid w:val="007055B5"/>
    <w:rsid w:val="007063A9"/>
    <w:rsid w:val="007078B1"/>
    <w:rsid w:val="007101C5"/>
    <w:rsid w:val="00711605"/>
    <w:rsid w:val="00711875"/>
    <w:rsid w:val="00711DF6"/>
    <w:rsid w:val="007135A1"/>
    <w:rsid w:val="00716FBC"/>
    <w:rsid w:val="00717090"/>
    <w:rsid w:val="00720739"/>
    <w:rsid w:val="00720821"/>
    <w:rsid w:val="00721C7D"/>
    <w:rsid w:val="00721CD6"/>
    <w:rsid w:val="00721D9F"/>
    <w:rsid w:val="0072253E"/>
    <w:rsid w:val="00723E1F"/>
    <w:rsid w:val="0072443D"/>
    <w:rsid w:val="007247E5"/>
    <w:rsid w:val="007248B7"/>
    <w:rsid w:val="007254CA"/>
    <w:rsid w:val="007266F1"/>
    <w:rsid w:val="007277B7"/>
    <w:rsid w:val="00730136"/>
    <w:rsid w:val="00730CF8"/>
    <w:rsid w:val="00731A90"/>
    <w:rsid w:val="00732608"/>
    <w:rsid w:val="00733251"/>
    <w:rsid w:val="00733458"/>
    <w:rsid w:val="007360BD"/>
    <w:rsid w:val="00736DCA"/>
    <w:rsid w:val="00740FE7"/>
    <w:rsid w:val="00742161"/>
    <w:rsid w:val="007424A0"/>
    <w:rsid w:val="00743A8A"/>
    <w:rsid w:val="0074431B"/>
    <w:rsid w:val="00745965"/>
    <w:rsid w:val="00745C47"/>
    <w:rsid w:val="00745DAA"/>
    <w:rsid w:val="00747085"/>
    <w:rsid w:val="00747E03"/>
    <w:rsid w:val="0075003D"/>
    <w:rsid w:val="007500AC"/>
    <w:rsid w:val="0075064D"/>
    <w:rsid w:val="00751D97"/>
    <w:rsid w:val="00751F0B"/>
    <w:rsid w:val="00752C55"/>
    <w:rsid w:val="00753050"/>
    <w:rsid w:val="007562D4"/>
    <w:rsid w:val="00756FFE"/>
    <w:rsid w:val="007573FA"/>
    <w:rsid w:val="00757B76"/>
    <w:rsid w:val="007616EA"/>
    <w:rsid w:val="00761DBF"/>
    <w:rsid w:val="00761FCF"/>
    <w:rsid w:val="007635D2"/>
    <w:rsid w:val="00765503"/>
    <w:rsid w:val="00765652"/>
    <w:rsid w:val="00767B7E"/>
    <w:rsid w:val="00771D7D"/>
    <w:rsid w:val="007741CE"/>
    <w:rsid w:val="007745B7"/>
    <w:rsid w:val="007750C8"/>
    <w:rsid w:val="00776538"/>
    <w:rsid w:val="0077681F"/>
    <w:rsid w:val="007802BE"/>
    <w:rsid w:val="00780EEF"/>
    <w:rsid w:val="0078134C"/>
    <w:rsid w:val="00781C47"/>
    <w:rsid w:val="007837C7"/>
    <w:rsid w:val="00784571"/>
    <w:rsid w:val="007848C7"/>
    <w:rsid w:val="00784B44"/>
    <w:rsid w:val="007850E3"/>
    <w:rsid w:val="00785465"/>
    <w:rsid w:val="00787656"/>
    <w:rsid w:val="0079134F"/>
    <w:rsid w:val="00791767"/>
    <w:rsid w:val="0079268A"/>
    <w:rsid w:val="00793AB8"/>
    <w:rsid w:val="00794859"/>
    <w:rsid w:val="00794CF0"/>
    <w:rsid w:val="00796583"/>
    <w:rsid w:val="007967C5"/>
    <w:rsid w:val="007979E5"/>
    <w:rsid w:val="00797C88"/>
    <w:rsid w:val="007A04C6"/>
    <w:rsid w:val="007A0AFF"/>
    <w:rsid w:val="007A1013"/>
    <w:rsid w:val="007A3890"/>
    <w:rsid w:val="007A3E4F"/>
    <w:rsid w:val="007A4455"/>
    <w:rsid w:val="007A4CA9"/>
    <w:rsid w:val="007A6D76"/>
    <w:rsid w:val="007A6D81"/>
    <w:rsid w:val="007A7543"/>
    <w:rsid w:val="007A7D19"/>
    <w:rsid w:val="007A7EC2"/>
    <w:rsid w:val="007B042D"/>
    <w:rsid w:val="007B04B7"/>
    <w:rsid w:val="007B05BB"/>
    <w:rsid w:val="007B41BE"/>
    <w:rsid w:val="007B4400"/>
    <w:rsid w:val="007B6E0A"/>
    <w:rsid w:val="007B764C"/>
    <w:rsid w:val="007C118A"/>
    <w:rsid w:val="007C4597"/>
    <w:rsid w:val="007C4982"/>
    <w:rsid w:val="007C561D"/>
    <w:rsid w:val="007C636F"/>
    <w:rsid w:val="007C7600"/>
    <w:rsid w:val="007D12F4"/>
    <w:rsid w:val="007D2808"/>
    <w:rsid w:val="007D39EB"/>
    <w:rsid w:val="007D4A62"/>
    <w:rsid w:val="007E22D6"/>
    <w:rsid w:val="007E74E1"/>
    <w:rsid w:val="007E77A8"/>
    <w:rsid w:val="007F171D"/>
    <w:rsid w:val="007F491C"/>
    <w:rsid w:val="007F4EAD"/>
    <w:rsid w:val="008029C0"/>
    <w:rsid w:val="008029CE"/>
    <w:rsid w:val="00803BF8"/>
    <w:rsid w:val="008061C9"/>
    <w:rsid w:val="008066D8"/>
    <w:rsid w:val="008071F6"/>
    <w:rsid w:val="00811A18"/>
    <w:rsid w:val="00812DB2"/>
    <w:rsid w:val="0081343F"/>
    <w:rsid w:val="00813711"/>
    <w:rsid w:val="008147B1"/>
    <w:rsid w:val="00816FC8"/>
    <w:rsid w:val="00817646"/>
    <w:rsid w:val="00821E64"/>
    <w:rsid w:val="00822371"/>
    <w:rsid w:val="00823945"/>
    <w:rsid w:val="00823EE7"/>
    <w:rsid w:val="008263C2"/>
    <w:rsid w:val="008268E6"/>
    <w:rsid w:val="00827145"/>
    <w:rsid w:val="008307DB"/>
    <w:rsid w:val="00831B10"/>
    <w:rsid w:val="00831B33"/>
    <w:rsid w:val="00832BB1"/>
    <w:rsid w:val="00833398"/>
    <w:rsid w:val="00833590"/>
    <w:rsid w:val="00833612"/>
    <w:rsid w:val="00834103"/>
    <w:rsid w:val="00834EF1"/>
    <w:rsid w:val="00835D9D"/>
    <w:rsid w:val="00835FC9"/>
    <w:rsid w:val="008368F8"/>
    <w:rsid w:val="00836EE7"/>
    <w:rsid w:val="008370E3"/>
    <w:rsid w:val="008418EC"/>
    <w:rsid w:val="008418FA"/>
    <w:rsid w:val="0084252E"/>
    <w:rsid w:val="00842959"/>
    <w:rsid w:val="00842E08"/>
    <w:rsid w:val="00843390"/>
    <w:rsid w:val="0084588D"/>
    <w:rsid w:val="008462B6"/>
    <w:rsid w:val="0085235A"/>
    <w:rsid w:val="0085256C"/>
    <w:rsid w:val="00854138"/>
    <w:rsid w:val="00854410"/>
    <w:rsid w:val="008544DF"/>
    <w:rsid w:val="00856D33"/>
    <w:rsid w:val="008572D3"/>
    <w:rsid w:val="00857320"/>
    <w:rsid w:val="00860AAD"/>
    <w:rsid w:val="00861AA6"/>
    <w:rsid w:val="0086248E"/>
    <w:rsid w:val="00862E7B"/>
    <w:rsid w:val="00863884"/>
    <w:rsid w:val="008639C1"/>
    <w:rsid w:val="008641D0"/>
    <w:rsid w:val="008643FD"/>
    <w:rsid w:val="00864B0D"/>
    <w:rsid w:val="00867A9F"/>
    <w:rsid w:val="00870565"/>
    <w:rsid w:val="00870745"/>
    <w:rsid w:val="008708F3"/>
    <w:rsid w:val="00871354"/>
    <w:rsid w:val="008717DA"/>
    <w:rsid w:val="00873611"/>
    <w:rsid w:val="00873C8F"/>
    <w:rsid w:val="008747B1"/>
    <w:rsid w:val="00874F54"/>
    <w:rsid w:val="00874FB3"/>
    <w:rsid w:val="00876CE4"/>
    <w:rsid w:val="008770A6"/>
    <w:rsid w:val="0088045B"/>
    <w:rsid w:val="00880BE3"/>
    <w:rsid w:val="00881359"/>
    <w:rsid w:val="00882093"/>
    <w:rsid w:val="00882588"/>
    <w:rsid w:val="00884ADE"/>
    <w:rsid w:val="008855DF"/>
    <w:rsid w:val="008856CF"/>
    <w:rsid w:val="00885864"/>
    <w:rsid w:val="00890A1D"/>
    <w:rsid w:val="00893599"/>
    <w:rsid w:val="0089383B"/>
    <w:rsid w:val="0089534B"/>
    <w:rsid w:val="0089616F"/>
    <w:rsid w:val="008A0232"/>
    <w:rsid w:val="008A1CFA"/>
    <w:rsid w:val="008A24E6"/>
    <w:rsid w:val="008A2FFF"/>
    <w:rsid w:val="008A371C"/>
    <w:rsid w:val="008A42A5"/>
    <w:rsid w:val="008A7B3F"/>
    <w:rsid w:val="008A7ED5"/>
    <w:rsid w:val="008B0470"/>
    <w:rsid w:val="008B06C5"/>
    <w:rsid w:val="008B164E"/>
    <w:rsid w:val="008B2678"/>
    <w:rsid w:val="008B2961"/>
    <w:rsid w:val="008B3FBE"/>
    <w:rsid w:val="008B502A"/>
    <w:rsid w:val="008B52CB"/>
    <w:rsid w:val="008B57D8"/>
    <w:rsid w:val="008B6921"/>
    <w:rsid w:val="008B6C19"/>
    <w:rsid w:val="008B6E48"/>
    <w:rsid w:val="008B7A65"/>
    <w:rsid w:val="008C1219"/>
    <w:rsid w:val="008C123E"/>
    <w:rsid w:val="008C137D"/>
    <w:rsid w:val="008C1A03"/>
    <w:rsid w:val="008C2111"/>
    <w:rsid w:val="008C21AA"/>
    <w:rsid w:val="008C22DD"/>
    <w:rsid w:val="008C3D97"/>
    <w:rsid w:val="008C3ED0"/>
    <w:rsid w:val="008C5E94"/>
    <w:rsid w:val="008C7E20"/>
    <w:rsid w:val="008D0320"/>
    <w:rsid w:val="008D0D52"/>
    <w:rsid w:val="008D0DEB"/>
    <w:rsid w:val="008D196A"/>
    <w:rsid w:val="008D26C0"/>
    <w:rsid w:val="008D3710"/>
    <w:rsid w:val="008D4B97"/>
    <w:rsid w:val="008D620C"/>
    <w:rsid w:val="008E2484"/>
    <w:rsid w:val="008E2613"/>
    <w:rsid w:val="008E2F72"/>
    <w:rsid w:val="008E364D"/>
    <w:rsid w:val="008E387E"/>
    <w:rsid w:val="008E3EF2"/>
    <w:rsid w:val="008E4F4F"/>
    <w:rsid w:val="008E51C9"/>
    <w:rsid w:val="008E520F"/>
    <w:rsid w:val="008E53D7"/>
    <w:rsid w:val="008E5A0C"/>
    <w:rsid w:val="008E5BEB"/>
    <w:rsid w:val="008E6098"/>
    <w:rsid w:val="008E6306"/>
    <w:rsid w:val="008E7A97"/>
    <w:rsid w:val="008F152D"/>
    <w:rsid w:val="008F2C9F"/>
    <w:rsid w:val="008F33F1"/>
    <w:rsid w:val="008F4ACA"/>
    <w:rsid w:val="008F68F7"/>
    <w:rsid w:val="008F6CBA"/>
    <w:rsid w:val="009005A6"/>
    <w:rsid w:val="009006CF"/>
    <w:rsid w:val="00900C71"/>
    <w:rsid w:val="00901DF8"/>
    <w:rsid w:val="00902A1C"/>
    <w:rsid w:val="009037B6"/>
    <w:rsid w:val="009039DD"/>
    <w:rsid w:val="00903DC7"/>
    <w:rsid w:val="00905C60"/>
    <w:rsid w:val="009066F8"/>
    <w:rsid w:val="00906CBE"/>
    <w:rsid w:val="00906FFE"/>
    <w:rsid w:val="009073FE"/>
    <w:rsid w:val="00910024"/>
    <w:rsid w:val="00910384"/>
    <w:rsid w:val="0091097A"/>
    <w:rsid w:val="00911623"/>
    <w:rsid w:val="009125F6"/>
    <w:rsid w:val="00915834"/>
    <w:rsid w:val="0091643D"/>
    <w:rsid w:val="00916E33"/>
    <w:rsid w:val="0092093B"/>
    <w:rsid w:val="0092191A"/>
    <w:rsid w:val="0092354F"/>
    <w:rsid w:val="00925FD2"/>
    <w:rsid w:val="009301F4"/>
    <w:rsid w:val="00930669"/>
    <w:rsid w:val="00930A05"/>
    <w:rsid w:val="00930EED"/>
    <w:rsid w:val="00932C33"/>
    <w:rsid w:val="00933368"/>
    <w:rsid w:val="0093382F"/>
    <w:rsid w:val="00933E63"/>
    <w:rsid w:val="009340BD"/>
    <w:rsid w:val="00936F56"/>
    <w:rsid w:val="00941C0B"/>
    <w:rsid w:val="00942615"/>
    <w:rsid w:val="009427A1"/>
    <w:rsid w:val="00942A20"/>
    <w:rsid w:val="00942FFE"/>
    <w:rsid w:val="00946C6A"/>
    <w:rsid w:val="00947E26"/>
    <w:rsid w:val="009502EF"/>
    <w:rsid w:val="00952D16"/>
    <w:rsid w:val="00953411"/>
    <w:rsid w:val="0095418E"/>
    <w:rsid w:val="009551E0"/>
    <w:rsid w:val="009554F1"/>
    <w:rsid w:val="0095654E"/>
    <w:rsid w:val="00956F3C"/>
    <w:rsid w:val="009570D9"/>
    <w:rsid w:val="00960017"/>
    <w:rsid w:val="00961097"/>
    <w:rsid w:val="00961A0C"/>
    <w:rsid w:val="00964810"/>
    <w:rsid w:val="0096714D"/>
    <w:rsid w:val="009678AD"/>
    <w:rsid w:val="00971130"/>
    <w:rsid w:val="00971C34"/>
    <w:rsid w:val="00972488"/>
    <w:rsid w:val="009726D0"/>
    <w:rsid w:val="00972961"/>
    <w:rsid w:val="00973E9F"/>
    <w:rsid w:val="0097421D"/>
    <w:rsid w:val="0097579A"/>
    <w:rsid w:val="00976117"/>
    <w:rsid w:val="00976A23"/>
    <w:rsid w:val="00976F9A"/>
    <w:rsid w:val="0097729E"/>
    <w:rsid w:val="0097766D"/>
    <w:rsid w:val="009800BC"/>
    <w:rsid w:val="009816F6"/>
    <w:rsid w:val="00981F65"/>
    <w:rsid w:val="009826BA"/>
    <w:rsid w:val="0098398D"/>
    <w:rsid w:val="0098602B"/>
    <w:rsid w:val="00986E4B"/>
    <w:rsid w:val="0098702F"/>
    <w:rsid w:val="00987823"/>
    <w:rsid w:val="0098783A"/>
    <w:rsid w:val="00987D9C"/>
    <w:rsid w:val="009900F0"/>
    <w:rsid w:val="00990B9B"/>
    <w:rsid w:val="00991769"/>
    <w:rsid w:val="00993236"/>
    <w:rsid w:val="00993D8C"/>
    <w:rsid w:val="0099462A"/>
    <w:rsid w:val="00994E3D"/>
    <w:rsid w:val="009958D6"/>
    <w:rsid w:val="009A297E"/>
    <w:rsid w:val="009A4113"/>
    <w:rsid w:val="009A46AA"/>
    <w:rsid w:val="009A51BA"/>
    <w:rsid w:val="009A5AC5"/>
    <w:rsid w:val="009A6127"/>
    <w:rsid w:val="009A7344"/>
    <w:rsid w:val="009A7F46"/>
    <w:rsid w:val="009B0A54"/>
    <w:rsid w:val="009B0CC1"/>
    <w:rsid w:val="009B12B8"/>
    <w:rsid w:val="009B2DF0"/>
    <w:rsid w:val="009B4088"/>
    <w:rsid w:val="009B49C2"/>
    <w:rsid w:val="009B5CA4"/>
    <w:rsid w:val="009B713C"/>
    <w:rsid w:val="009B7E0A"/>
    <w:rsid w:val="009C0289"/>
    <w:rsid w:val="009C0326"/>
    <w:rsid w:val="009C07E1"/>
    <w:rsid w:val="009C0F18"/>
    <w:rsid w:val="009C12C6"/>
    <w:rsid w:val="009C1C6B"/>
    <w:rsid w:val="009C1DF5"/>
    <w:rsid w:val="009C2555"/>
    <w:rsid w:val="009C268B"/>
    <w:rsid w:val="009C28E4"/>
    <w:rsid w:val="009C301F"/>
    <w:rsid w:val="009C58CE"/>
    <w:rsid w:val="009C6CB1"/>
    <w:rsid w:val="009C757F"/>
    <w:rsid w:val="009C7778"/>
    <w:rsid w:val="009C7BF6"/>
    <w:rsid w:val="009D01EF"/>
    <w:rsid w:val="009D06AE"/>
    <w:rsid w:val="009D09E2"/>
    <w:rsid w:val="009D125E"/>
    <w:rsid w:val="009D1E42"/>
    <w:rsid w:val="009D2C84"/>
    <w:rsid w:val="009D3280"/>
    <w:rsid w:val="009D5336"/>
    <w:rsid w:val="009D6C13"/>
    <w:rsid w:val="009D7148"/>
    <w:rsid w:val="009E02FD"/>
    <w:rsid w:val="009E2B43"/>
    <w:rsid w:val="009E4085"/>
    <w:rsid w:val="009E44FC"/>
    <w:rsid w:val="009E4855"/>
    <w:rsid w:val="009E4C74"/>
    <w:rsid w:val="009E62B6"/>
    <w:rsid w:val="009E682C"/>
    <w:rsid w:val="009E6A10"/>
    <w:rsid w:val="009E6C4C"/>
    <w:rsid w:val="009E6D8D"/>
    <w:rsid w:val="009F0FB1"/>
    <w:rsid w:val="009F35DA"/>
    <w:rsid w:val="009F43D0"/>
    <w:rsid w:val="009F449F"/>
    <w:rsid w:val="009F4A88"/>
    <w:rsid w:val="009F5421"/>
    <w:rsid w:val="009F6253"/>
    <w:rsid w:val="009F70C0"/>
    <w:rsid w:val="00A00568"/>
    <w:rsid w:val="00A00884"/>
    <w:rsid w:val="00A0209D"/>
    <w:rsid w:val="00A02F62"/>
    <w:rsid w:val="00A02FA3"/>
    <w:rsid w:val="00A030C3"/>
    <w:rsid w:val="00A035A9"/>
    <w:rsid w:val="00A04803"/>
    <w:rsid w:val="00A0577D"/>
    <w:rsid w:val="00A06788"/>
    <w:rsid w:val="00A06CB0"/>
    <w:rsid w:val="00A06E88"/>
    <w:rsid w:val="00A076B0"/>
    <w:rsid w:val="00A10147"/>
    <w:rsid w:val="00A11331"/>
    <w:rsid w:val="00A12AFB"/>
    <w:rsid w:val="00A131E6"/>
    <w:rsid w:val="00A13843"/>
    <w:rsid w:val="00A146A5"/>
    <w:rsid w:val="00A16C19"/>
    <w:rsid w:val="00A17466"/>
    <w:rsid w:val="00A204B3"/>
    <w:rsid w:val="00A20576"/>
    <w:rsid w:val="00A20588"/>
    <w:rsid w:val="00A21593"/>
    <w:rsid w:val="00A221F7"/>
    <w:rsid w:val="00A22BE6"/>
    <w:rsid w:val="00A22C21"/>
    <w:rsid w:val="00A2604E"/>
    <w:rsid w:val="00A30448"/>
    <w:rsid w:val="00A317FD"/>
    <w:rsid w:val="00A31CCE"/>
    <w:rsid w:val="00A33C95"/>
    <w:rsid w:val="00A34FF3"/>
    <w:rsid w:val="00A35351"/>
    <w:rsid w:val="00A361C7"/>
    <w:rsid w:val="00A36584"/>
    <w:rsid w:val="00A36723"/>
    <w:rsid w:val="00A4103C"/>
    <w:rsid w:val="00A4119F"/>
    <w:rsid w:val="00A435B6"/>
    <w:rsid w:val="00A4641D"/>
    <w:rsid w:val="00A467D6"/>
    <w:rsid w:val="00A46838"/>
    <w:rsid w:val="00A46DF5"/>
    <w:rsid w:val="00A470D0"/>
    <w:rsid w:val="00A47250"/>
    <w:rsid w:val="00A513D1"/>
    <w:rsid w:val="00A5149A"/>
    <w:rsid w:val="00A53650"/>
    <w:rsid w:val="00A53E51"/>
    <w:rsid w:val="00A54E89"/>
    <w:rsid w:val="00A556BE"/>
    <w:rsid w:val="00A57183"/>
    <w:rsid w:val="00A60693"/>
    <w:rsid w:val="00A6196D"/>
    <w:rsid w:val="00A619C0"/>
    <w:rsid w:val="00A61ADF"/>
    <w:rsid w:val="00A61B55"/>
    <w:rsid w:val="00A61ED3"/>
    <w:rsid w:val="00A624CB"/>
    <w:rsid w:val="00A62AC0"/>
    <w:rsid w:val="00A64B43"/>
    <w:rsid w:val="00A705A2"/>
    <w:rsid w:val="00A710D6"/>
    <w:rsid w:val="00A72355"/>
    <w:rsid w:val="00A73458"/>
    <w:rsid w:val="00A74399"/>
    <w:rsid w:val="00A76BD2"/>
    <w:rsid w:val="00A771D8"/>
    <w:rsid w:val="00A77FBD"/>
    <w:rsid w:val="00A80F58"/>
    <w:rsid w:val="00A8267D"/>
    <w:rsid w:val="00A82E14"/>
    <w:rsid w:val="00A83034"/>
    <w:rsid w:val="00A8688E"/>
    <w:rsid w:val="00A8722B"/>
    <w:rsid w:val="00A901E9"/>
    <w:rsid w:val="00A917B6"/>
    <w:rsid w:val="00A91831"/>
    <w:rsid w:val="00A91B3B"/>
    <w:rsid w:val="00A93B4F"/>
    <w:rsid w:val="00A93BC2"/>
    <w:rsid w:val="00A94F7A"/>
    <w:rsid w:val="00A95D3B"/>
    <w:rsid w:val="00A9640A"/>
    <w:rsid w:val="00A97341"/>
    <w:rsid w:val="00A975BB"/>
    <w:rsid w:val="00A97A2F"/>
    <w:rsid w:val="00AA0081"/>
    <w:rsid w:val="00AA4E4D"/>
    <w:rsid w:val="00AA6D0B"/>
    <w:rsid w:val="00AB0658"/>
    <w:rsid w:val="00AB09ED"/>
    <w:rsid w:val="00AB0C78"/>
    <w:rsid w:val="00AB1AF4"/>
    <w:rsid w:val="00AB2D25"/>
    <w:rsid w:val="00AB30F8"/>
    <w:rsid w:val="00AB3AC5"/>
    <w:rsid w:val="00AB3DC0"/>
    <w:rsid w:val="00AB4CBB"/>
    <w:rsid w:val="00AB55E7"/>
    <w:rsid w:val="00AB67BA"/>
    <w:rsid w:val="00AB6D60"/>
    <w:rsid w:val="00AC125E"/>
    <w:rsid w:val="00AC1CD3"/>
    <w:rsid w:val="00AC201F"/>
    <w:rsid w:val="00AC45DF"/>
    <w:rsid w:val="00AC474D"/>
    <w:rsid w:val="00AC4A68"/>
    <w:rsid w:val="00AC4DFD"/>
    <w:rsid w:val="00AC5145"/>
    <w:rsid w:val="00AC525B"/>
    <w:rsid w:val="00AC5663"/>
    <w:rsid w:val="00AC58FD"/>
    <w:rsid w:val="00AC69EC"/>
    <w:rsid w:val="00AD0F6D"/>
    <w:rsid w:val="00AD1166"/>
    <w:rsid w:val="00AD19D2"/>
    <w:rsid w:val="00AD1A96"/>
    <w:rsid w:val="00AD3042"/>
    <w:rsid w:val="00AD5938"/>
    <w:rsid w:val="00AD625C"/>
    <w:rsid w:val="00AD793A"/>
    <w:rsid w:val="00AD7AE2"/>
    <w:rsid w:val="00AE0120"/>
    <w:rsid w:val="00AE132B"/>
    <w:rsid w:val="00AE1910"/>
    <w:rsid w:val="00AE21B9"/>
    <w:rsid w:val="00AE280D"/>
    <w:rsid w:val="00AE2896"/>
    <w:rsid w:val="00AE2E36"/>
    <w:rsid w:val="00AE3038"/>
    <w:rsid w:val="00AE3D4A"/>
    <w:rsid w:val="00AE437B"/>
    <w:rsid w:val="00AE5956"/>
    <w:rsid w:val="00AE619F"/>
    <w:rsid w:val="00AE7A88"/>
    <w:rsid w:val="00AF1C50"/>
    <w:rsid w:val="00AF2A56"/>
    <w:rsid w:val="00AF54C5"/>
    <w:rsid w:val="00AF5923"/>
    <w:rsid w:val="00AF63AB"/>
    <w:rsid w:val="00B0000E"/>
    <w:rsid w:val="00B01769"/>
    <w:rsid w:val="00B01784"/>
    <w:rsid w:val="00B0183C"/>
    <w:rsid w:val="00B0256E"/>
    <w:rsid w:val="00B03632"/>
    <w:rsid w:val="00B0388B"/>
    <w:rsid w:val="00B03B4E"/>
    <w:rsid w:val="00B03BEB"/>
    <w:rsid w:val="00B03BEE"/>
    <w:rsid w:val="00B04493"/>
    <w:rsid w:val="00B0517E"/>
    <w:rsid w:val="00B05888"/>
    <w:rsid w:val="00B06ACA"/>
    <w:rsid w:val="00B06D2E"/>
    <w:rsid w:val="00B07588"/>
    <w:rsid w:val="00B11314"/>
    <w:rsid w:val="00B113E3"/>
    <w:rsid w:val="00B1156A"/>
    <w:rsid w:val="00B12E30"/>
    <w:rsid w:val="00B138E3"/>
    <w:rsid w:val="00B13928"/>
    <w:rsid w:val="00B13FB5"/>
    <w:rsid w:val="00B1538E"/>
    <w:rsid w:val="00B15ED0"/>
    <w:rsid w:val="00B1651B"/>
    <w:rsid w:val="00B171D9"/>
    <w:rsid w:val="00B178FA"/>
    <w:rsid w:val="00B17D8E"/>
    <w:rsid w:val="00B207C3"/>
    <w:rsid w:val="00B217BB"/>
    <w:rsid w:val="00B21F7D"/>
    <w:rsid w:val="00B23267"/>
    <w:rsid w:val="00B23906"/>
    <w:rsid w:val="00B257BF"/>
    <w:rsid w:val="00B25F47"/>
    <w:rsid w:val="00B26915"/>
    <w:rsid w:val="00B27081"/>
    <w:rsid w:val="00B27149"/>
    <w:rsid w:val="00B30EF2"/>
    <w:rsid w:val="00B310AA"/>
    <w:rsid w:val="00B318DB"/>
    <w:rsid w:val="00B3227E"/>
    <w:rsid w:val="00B328AB"/>
    <w:rsid w:val="00B34678"/>
    <w:rsid w:val="00B35B4D"/>
    <w:rsid w:val="00B362F0"/>
    <w:rsid w:val="00B36652"/>
    <w:rsid w:val="00B40477"/>
    <w:rsid w:val="00B4125C"/>
    <w:rsid w:val="00B420D4"/>
    <w:rsid w:val="00B425AB"/>
    <w:rsid w:val="00B43938"/>
    <w:rsid w:val="00B43977"/>
    <w:rsid w:val="00B46159"/>
    <w:rsid w:val="00B47090"/>
    <w:rsid w:val="00B50EF3"/>
    <w:rsid w:val="00B52723"/>
    <w:rsid w:val="00B532D1"/>
    <w:rsid w:val="00B56246"/>
    <w:rsid w:val="00B60801"/>
    <w:rsid w:val="00B61E3E"/>
    <w:rsid w:val="00B62560"/>
    <w:rsid w:val="00B629A3"/>
    <w:rsid w:val="00B63031"/>
    <w:rsid w:val="00B636E9"/>
    <w:rsid w:val="00B63A3F"/>
    <w:rsid w:val="00B63BA0"/>
    <w:rsid w:val="00B644DF"/>
    <w:rsid w:val="00B66FA8"/>
    <w:rsid w:val="00B67A79"/>
    <w:rsid w:val="00B67E97"/>
    <w:rsid w:val="00B71351"/>
    <w:rsid w:val="00B72D62"/>
    <w:rsid w:val="00B73401"/>
    <w:rsid w:val="00B7558C"/>
    <w:rsid w:val="00B767AF"/>
    <w:rsid w:val="00B76A36"/>
    <w:rsid w:val="00B77D21"/>
    <w:rsid w:val="00B80511"/>
    <w:rsid w:val="00B80798"/>
    <w:rsid w:val="00B80876"/>
    <w:rsid w:val="00B82A9E"/>
    <w:rsid w:val="00B82C3C"/>
    <w:rsid w:val="00B82DE6"/>
    <w:rsid w:val="00B831CD"/>
    <w:rsid w:val="00B85329"/>
    <w:rsid w:val="00B87B05"/>
    <w:rsid w:val="00B9078E"/>
    <w:rsid w:val="00B90F09"/>
    <w:rsid w:val="00B91B9D"/>
    <w:rsid w:val="00B93D97"/>
    <w:rsid w:val="00B9609F"/>
    <w:rsid w:val="00B97CA7"/>
    <w:rsid w:val="00BA5E20"/>
    <w:rsid w:val="00BA607C"/>
    <w:rsid w:val="00BA6734"/>
    <w:rsid w:val="00BA7102"/>
    <w:rsid w:val="00BB06A2"/>
    <w:rsid w:val="00BB0EF3"/>
    <w:rsid w:val="00BB2F60"/>
    <w:rsid w:val="00BB34C4"/>
    <w:rsid w:val="00BB3E2A"/>
    <w:rsid w:val="00BB51CF"/>
    <w:rsid w:val="00BB54EC"/>
    <w:rsid w:val="00BB7121"/>
    <w:rsid w:val="00BC0479"/>
    <w:rsid w:val="00BC1032"/>
    <w:rsid w:val="00BC1651"/>
    <w:rsid w:val="00BC16F5"/>
    <w:rsid w:val="00BC18FF"/>
    <w:rsid w:val="00BC287D"/>
    <w:rsid w:val="00BC2A38"/>
    <w:rsid w:val="00BC3B51"/>
    <w:rsid w:val="00BC3EBC"/>
    <w:rsid w:val="00BC44DB"/>
    <w:rsid w:val="00BC454D"/>
    <w:rsid w:val="00BC46EB"/>
    <w:rsid w:val="00BC62B5"/>
    <w:rsid w:val="00BC643B"/>
    <w:rsid w:val="00BC6B28"/>
    <w:rsid w:val="00BC732D"/>
    <w:rsid w:val="00BD123F"/>
    <w:rsid w:val="00BD32E5"/>
    <w:rsid w:val="00BD36C4"/>
    <w:rsid w:val="00BD4A2A"/>
    <w:rsid w:val="00BD565E"/>
    <w:rsid w:val="00BD6218"/>
    <w:rsid w:val="00BD63E2"/>
    <w:rsid w:val="00BD7B61"/>
    <w:rsid w:val="00BE05AE"/>
    <w:rsid w:val="00BE1095"/>
    <w:rsid w:val="00BE150A"/>
    <w:rsid w:val="00BE1B06"/>
    <w:rsid w:val="00BE2EFB"/>
    <w:rsid w:val="00BE5E72"/>
    <w:rsid w:val="00BE61B5"/>
    <w:rsid w:val="00BE6767"/>
    <w:rsid w:val="00BE78EC"/>
    <w:rsid w:val="00BE7DAB"/>
    <w:rsid w:val="00BF0A1F"/>
    <w:rsid w:val="00BF2615"/>
    <w:rsid w:val="00BF2628"/>
    <w:rsid w:val="00BF2F7D"/>
    <w:rsid w:val="00BF3C2D"/>
    <w:rsid w:val="00BF40E7"/>
    <w:rsid w:val="00BF46EE"/>
    <w:rsid w:val="00BF54A9"/>
    <w:rsid w:val="00BF6220"/>
    <w:rsid w:val="00BF71A7"/>
    <w:rsid w:val="00C01350"/>
    <w:rsid w:val="00C02ABF"/>
    <w:rsid w:val="00C0613C"/>
    <w:rsid w:val="00C0794D"/>
    <w:rsid w:val="00C10D05"/>
    <w:rsid w:val="00C1401F"/>
    <w:rsid w:val="00C14FBA"/>
    <w:rsid w:val="00C15EA1"/>
    <w:rsid w:val="00C164E6"/>
    <w:rsid w:val="00C17126"/>
    <w:rsid w:val="00C172C2"/>
    <w:rsid w:val="00C17A8E"/>
    <w:rsid w:val="00C209F9"/>
    <w:rsid w:val="00C220C5"/>
    <w:rsid w:val="00C24F70"/>
    <w:rsid w:val="00C25DC2"/>
    <w:rsid w:val="00C267D5"/>
    <w:rsid w:val="00C30ADA"/>
    <w:rsid w:val="00C32F31"/>
    <w:rsid w:val="00C33479"/>
    <w:rsid w:val="00C367C2"/>
    <w:rsid w:val="00C376EA"/>
    <w:rsid w:val="00C40ED2"/>
    <w:rsid w:val="00C41649"/>
    <w:rsid w:val="00C41F10"/>
    <w:rsid w:val="00C432DD"/>
    <w:rsid w:val="00C4423A"/>
    <w:rsid w:val="00C4442D"/>
    <w:rsid w:val="00C44659"/>
    <w:rsid w:val="00C45016"/>
    <w:rsid w:val="00C45610"/>
    <w:rsid w:val="00C46913"/>
    <w:rsid w:val="00C46AFB"/>
    <w:rsid w:val="00C470DE"/>
    <w:rsid w:val="00C47388"/>
    <w:rsid w:val="00C501FE"/>
    <w:rsid w:val="00C5032D"/>
    <w:rsid w:val="00C523A1"/>
    <w:rsid w:val="00C52A21"/>
    <w:rsid w:val="00C540CD"/>
    <w:rsid w:val="00C55C01"/>
    <w:rsid w:val="00C5784B"/>
    <w:rsid w:val="00C603E6"/>
    <w:rsid w:val="00C61757"/>
    <w:rsid w:val="00C62966"/>
    <w:rsid w:val="00C633DC"/>
    <w:rsid w:val="00C639FF"/>
    <w:rsid w:val="00C642F3"/>
    <w:rsid w:val="00C6442A"/>
    <w:rsid w:val="00C64D15"/>
    <w:rsid w:val="00C65382"/>
    <w:rsid w:val="00C65FC6"/>
    <w:rsid w:val="00C6605C"/>
    <w:rsid w:val="00C66088"/>
    <w:rsid w:val="00C6722A"/>
    <w:rsid w:val="00C67C4C"/>
    <w:rsid w:val="00C716FB"/>
    <w:rsid w:val="00C72DD3"/>
    <w:rsid w:val="00C73CE6"/>
    <w:rsid w:val="00C742DA"/>
    <w:rsid w:val="00C74B5D"/>
    <w:rsid w:val="00C74F74"/>
    <w:rsid w:val="00C7554B"/>
    <w:rsid w:val="00C7585D"/>
    <w:rsid w:val="00C762A7"/>
    <w:rsid w:val="00C765A8"/>
    <w:rsid w:val="00C77262"/>
    <w:rsid w:val="00C80951"/>
    <w:rsid w:val="00C816D1"/>
    <w:rsid w:val="00C8205E"/>
    <w:rsid w:val="00C82EB5"/>
    <w:rsid w:val="00C85410"/>
    <w:rsid w:val="00C87966"/>
    <w:rsid w:val="00C902DE"/>
    <w:rsid w:val="00C906BC"/>
    <w:rsid w:val="00C911BC"/>
    <w:rsid w:val="00C916AE"/>
    <w:rsid w:val="00C92EEE"/>
    <w:rsid w:val="00C937CE"/>
    <w:rsid w:val="00C93AAA"/>
    <w:rsid w:val="00C93B60"/>
    <w:rsid w:val="00C95FCD"/>
    <w:rsid w:val="00C969DC"/>
    <w:rsid w:val="00C97188"/>
    <w:rsid w:val="00CA0199"/>
    <w:rsid w:val="00CA0639"/>
    <w:rsid w:val="00CA11D0"/>
    <w:rsid w:val="00CA2034"/>
    <w:rsid w:val="00CA2E02"/>
    <w:rsid w:val="00CA4C03"/>
    <w:rsid w:val="00CA518D"/>
    <w:rsid w:val="00CA55A2"/>
    <w:rsid w:val="00CA583A"/>
    <w:rsid w:val="00CA5EC6"/>
    <w:rsid w:val="00CA6404"/>
    <w:rsid w:val="00CA6E8A"/>
    <w:rsid w:val="00CA6F6C"/>
    <w:rsid w:val="00CB28DF"/>
    <w:rsid w:val="00CB3C9E"/>
    <w:rsid w:val="00CB5744"/>
    <w:rsid w:val="00CB62B1"/>
    <w:rsid w:val="00CB6DD3"/>
    <w:rsid w:val="00CB7022"/>
    <w:rsid w:val="00CB7BC5"/>
    <w:rsid w:val="00CC03C9"/>
    <w:rsid w:val="00CC0529"/>
    <w:rsid w:val="00CC2138"/>
    <w:rsid w:val="00CC3A3F"/>
    <w:rsid w:val="00CC586D"/>
    <w:rsid w:val="00CC7DBC"/>
    <w:rsid w:val="00CD0FA0"/>
    <w:rsid w:val="00CD1BA3"/>
    <w:rsid w:val="00CD1D23"/>
    <w:rsid w:val="00CD243D"/>
    <w:rsid w:val="00CD3612"/>
    <w:rsid w:val="00CD3B8D"/>
    <w:rsid w:val="00CD3E69"/>
    <w:rsid w:val="00CD6B7D"/>
    <w:rsid w:val="00CD7AC5"/>
    <w:rsid w:val="00CD7D29"/>
    <w:rsid w:val="00CE0847"/>
    <w:rsid w:val="00CE0B6C"/>
    <w:rsid w:val="00CE11D0"/>
    <w:rsid w:val="00CE22D5"/>
    <w:rsid w:val="00CE4708"/>
    <w:rsid w:val="00CE4C50"/>
    <w:rsid w:val="00CE6722"/>
    <w:rsid w:val="00CE6858"/>
    <w:rsid w:val="00CE6EF6"/>
    <w:rsid w:val="00CE7450"/>
    <w:rsid w:val="00CE770C"/>
    <w:rsid w:val="00CF468D"/>
    <w:rsid w:val="00CF50BE"/>
    <w:rsid w:val="00CF5332"/>
    <w:rsid w:val="00CF6532"/>
    <w:rsid w:val="00CF6A62"/>
    <w:rsid w:val="00CF75C0"/>
    <w:rsid w:val="00CF7625"/>
    <w:rsid w:val="00D0506A"/>
    <w:rsid w:val="00D05132"/>
    <w:rsid w:val="00D06385"/>
    <w:rsid w:val="00D0676F"/>
    <w:rsid w:val="00D07E1C"/>
    <w:rsid w:val="00D10C18"/>
    <w:rsid w:val="00D10D0C"/>
    <w:rsid w:val="00D11571"/>
    <w:rsid w:val="00D1289C"/>
    <w:rsid w:val="00D13A75"/>
    <w:rsid w:val="00D13D16"/>
    <w:rsid w:val="00D1666F"/>
    <w:rsid w:val="00D17B4A"/>
    <w:rsid w:val="00D17C07"/>
    <w:rsid w:val="00D2071A"/>
    <w:rsid w:val="00D27ABC"/>
    <w:rsid w:val="00D30F73"/>
    <w:rsid w:val="00D30F97"/>
    <w:rsid w:val="00D313A0"/>
    <w:rsid w:val="00D314F0"/>
    <w:rsid w:val="00D36FE0"/>
    <w:rsid w:val="00D40799"/>
    <w:rsid w:val="00D41A06"/>
    <w:rsid w:val="00D42ABF"/>
    <w:rsid w:val="00D42F40"/>
    <w:rsid w:val="00D43D31"/>
    <w:rsid w:val="00D45B67"/>
    <w:rsid w:val="00D5034A"/>
    <w:rsid w:val="00D51633"/>
    <w:rsid w:val="00D51862"/>
    <w:rsid w:val="00D51F49"/>
    <w:rsid w:val="00D53EE3"/>
    <w:rsid w:val="00D549FB"/>
    <w:rsid w:val="00D54FD5"/>
    <w:rsid w:val="00D55EE8"/>
    <w:rsid w:val="00D562CB"/>
    <w:rsid w:val="00D569D1"/>
    <w:rsid w:val="00D56AD8"/>
    <w:rsid w:val="00D56C05"/>
    <w:rsid w:val="00D56DCB"/>
    <w:rsid w:val="00D573D0"/>
    <w:rsid w:val="00D5785A"/>
    <w:rsid w:val="00D616CB"/>
    <w:rsid w:val="00D63410"/>
    <w:rsid w:val="00D63504"/>
    <w:rsid w:val="00D6375F"/>
    <w:rsid w:val="00D64C48"/>
    <w:rsid w:val="00D651EF"/>
    <w:rsid w:val="00D65659"/>
    <w:rsid w:val="00D6680B"/>
    <w:rsid w:val="00D67CEA"/>
    <w:rsid w:val="00D70116"/>
    <w:rsid w:val="00D701DD"/>
    <w:rsid w:val="00D70C7F"/>
    <w:rsid w:val="00D72F4F"/>
    <w:rsid w:val="00D72F88"/>
    <w:rsid w:val="00D731C4"/>
    <w:rsid w:val="00D742FB"/>
    <w:rsid w:val="00D74EB4"/>
    <w:rsid w:val="00D77195"/>
    <w:rsid w:val="00D801FC"/>
    <w:rsid w:val="00D80201"/>
    <w:rsid w:val="00D809F5"/>
    <w:rsid w:val="00D83A21"/>
    <w:rsid w:val="00D853C5"/>
    <w:rsid w:val="00D8572F"/>
    <w:rsid w:val="00D85BE0"/>
    <w:rsid w:val="00D87FD7"/>
    <w:rsid w:val="00D91466"/>
    <w:rsid w:val="00D915ED"/>
    <w:rsid w:val="00D92300"/>
    <w:rsid w:val="00D94AFC"/>
    <w:rsid w:val="00D95084"/>
    <w:rsid w:val="00D950E6"/>
    <w:rsid w:val="00D95CA2"/>
    <w:rsid w:val="00D97047"/>
    <w:rsid w:val="00D97196"/>
    <w:rsid w:val="00D978D1"/>
    <w:rsid w:val="00DA1546"/>
    <w:rsid w:val="00DA3619"/>
    <w:rsid w:val="00DA3855"/>
    <w:rsid w:val="00DA4B88"/>
    <w:rsid w:val="00DA4EC5"/>
    <w:rsid w:val="00DA5A1F"/>
    <w:rsid w:val="00DA6154"/>
    <w:rsid w:val="00DB0B88"/>
    <w:rsid w:val="00DB14FA"/>
    <w:rsid w:val="00DB1652"/>
    <w:rsid w:val="00DB2128"/>
    <w:rsid w:val="00DB2BD4"/>
    <w:rsid w:val="00DB3013"/>
    <w:rsid w:val="00DB435B"/>
    <w:rsid w:val="00DB4CB2"/>
    <w:rsid w:val="00DB517E"/>
    <w:rsid w:val="00DB58A6"/>
    <w:rsid w:val="00DB59CA"/>
    <w:rsid w:val="00DB5F75"/>
    <w:rsid w:val="00DB6B99"/>
    <w:rsid w:val="00DB6F17"/>
    <w:rsid w:val="00DC001A"/>
    <w:rsid w:val="00DC331F"/>
    <w:rsid w:val="00DC3F7B"/>
    <w:rsid w:val="00DC53AF"/>
    <w:rsid w:val="00DC5CE3"/>
    <w:rsid w:val="00DC6301"/>
    <w:rsid w:val="00DC6C8C"/>
    <w:rsid w:val="00DC7C06"/>
    <w:rsid w:val="00DD05B9"/>
    <w:rsid w:val="00DD1D40"/>
    <w:rsid w:val="00DD441B"/>
    <w:rsid w:val="00DD4F44"/>
    <w:rsid w:val="00DD60C3"/>
    <w:rsid w:val="00DD686C"/>
    <w:rsid w:val="00DE0004"/>
    <w:rsid w:val="00DE2AC3"/>
    <w:rsid w:val="00DE2E40"/>
    <w:rsid w:val="00DE3222"/>
    <w:rsid w:val="00DE3598"/>
    <w:rsid w:val="00DE3FBD"/>
    <w:rsid w:val="00DE43F5"/>
    <w:rsid w:val="00DE65FB"/>
    <w:rsid w:val="00DE67C5"/>
    <w:rsid w:val="00DE7A7B"/>
    <w:rsid w:val="00DF07B2"/>
    <w:rsid w:val="00DF28B1"/>
    <w:rsid w:val="00DF41D2"/>
    <w:rsid w:val="00DF420A"/>
    <w:rsid w:val="00DF4AEF"/>
    <w:rsid w:val="00DF7069"/>
    <w:rsid w:val="00E002D0"/>
    <w:rsid w:val="00E02472"/>
    <w:rsid w:val="00E0251C"/>
    <w:rsid w:val="00E041F0"/>
    <w:rsid w:val="00E0709E"/>
    <w:rsid w:val="00E10AD4"/>
    <w:rsid w:val="00E128D8"/>
    <w:rsid w:val="00E130C3"/>
    <w:rsid w:val="00E13374"/>
    <w:rsid w:val="00E14774"/>
    <w:rsid w:val="00E164AA"/>
    <w:rsid w:val="00E173F9"/>
    <w:rsid w:val="00E17543"/>
    <w:rsid w:val="00E17EDF"/>
    <w:rsid w:val="00E2082D"/>
    <w:rsid w:val="00E20CFA"/>
    <w:rsid w:val="00E21736"/>
    <w:rsid w:val="00E221E2"/>
    <w:rsid w:val="00E23496"/>
    <w:rsid w:val="00E23F32"/>
    <w:rsid w:val="00E24303"/>
    <w:rsid w:val="00E27A16"/>
    <w:rsid w:val="00E30491"/>
    <w:rsid w:val="00E30ED6"/>
    <w:rsid w:val="00E32C14"/>
    <w:rsid w:val="00E34971"/>
    <w:rsid w:val="00E374D5"/>
    <w:rsid w:val="00E40F7B"/>
    <w:rsid w:val="00E442BE"/>
    <w:rsid w:val="00E46D60"/>
    <w:rsid w:val="00E47780"/>
    <w:rsid w:val="00E47C33"/>
    <w:rsid w:val="00E47F58"/>
    <w:rsid w:val="00E52E6E"/>
    <w:rsid w:val="00E5496A"/>
    <w:rsid w:val="00E54BFC"/>
    <w:rsid w:val="00E554EB"/>
    <w:rsid w:val="00E56D9D"/>
    <w:rsid w:val="00E60E2E"/>
    <w:rsid w:val="00E61E22"/>
    <w:rsid w:val="00E62A8E"/>
    <w:rsid w:val="00E64FF9"/>
    <w:rsid w:val="00E65609"/>
    <w:rsid w:val="00E65FE0"/>
    <w:rsid w:val="00E66C8B"/>
    <w:rsid w:val="00E674D0"/>
    <w:rsid w:val="00E70DBF"/>
    <w:rsid w:val="00E71A2D"/>
    <w:rsid w:val="00E74A73"/>
    <w:rsid w:val="00E74E3C"/>
    <w:rsid w:val="00E805DA"/>
    <w:rsid w:val="00E823C1"/>
    <w:rsid w:val="00E82DB7"/>
    <w:rsid w:val="00E8367E"/>
    <w:rsid w:val="00E84254"/>
    <w:rsid w:val="00E84834"/>
    <w:rsid w:val="00E853F6"/>
    <w:rsid w:val="00E8579C"/>
    <w:rsid w:val="00E865FE"/>
    <w:rsid w:val="00E86C55"/>
    <w:rsid w:val="00E86FE0"/>
    <w:rsid w:val="00E91408"/>
    <w:rsid w:val="00E91759"/>
    <w:rsid w:val="00E91BFB"/>
    <w:rsid w:val="00E94565"/>
    <w:rsid w:val="00E94625"/>
    <w:rsid w:val="00E9654B"/>
    <w:rsid w:val="00E97207"/>
    <w:rsid w:val="00E97443"/>
    <w:rsid w:val="00E97D22"/>
    <w:rsid w:val="00EA10ED"/>
    <w:rsid w:val="00EA18DB"/>
    <w:rsid w:val="00EA2FBA"/>
    <w:rsid w:val="00EA3331"/>
    <w:rsid w:val="00EA345D"/>
    <w:rsid w:val="00EA35B2"/>
    <w:rsid w:val="00EA4B37"/>
    <w:rsid w:val="00EA4DC5"/>
    <w:rsid w:val="00EA66DF"/>
    <w:rsid w:val="00EA6ADC"/>
    <w:rsid w:val="00EB021D"/>
    <w:rsid w:val="00EB0CD4"/>
    <w:rsid w:val="00EB13A7"/>
    <w:rsid w:val="00EB14DF"/>
    <w:rsid w:val="00EB1A4D"/>
    <w:rsid w:val="00EB1E1F"/>
    <w:rsid w:val="00EB3A07"/>
    <w:rsid w:val="00EB4A8A"/>
    <w:rsid w:val="00EB5384"/>
    <w:rsid w:val="00EB5539"/>
    <w:rsid w:val="00EC0678"/>
    <w:rsid w:val="00EC1FD6"/>
    <w:rsid w:val="00EC2B86"/>
    <w:rsid w:val="00EC3A29"/>
    <w:rsid w:val="00EC3CED"/>
    <w:rsid w:val="00EC3F31"/>
    <w:rsid w:val="00EC4988"/>
    <w:rsid w:val="00EC4A83"/>
    <w:rsid w:val="00EC52E7"/>
    <w:rsid w:val="00ED2198"/>
    <w:rsid w:val="00ED3698"/>
    <w:rsid w:val="00ED4794"/>
    <w:rsid w:val="00ED4B66"/>
    <w:rsid w:val="00ED4C3C"/>
    <w:rsid w:val="00ED5762"/>
    <w:rsid w:val="00ED5B72"/>
    <w:rsid w:val="00ED6CEA"/>
    <w:rsid w:val="00ED7894"/>
    <w:rsid w:val="00ED7FAD"/>
    <w:rsid w:val="00EE024E"/>
    <w:rsid w:val="00EE265C"/>
    <w:rsid w:val="00EE4039"/>
    <w:rsid w:val="00EE4271"/>
    <w:rsid w:val="00EE42B0"/>
    <w:rsid w:val="00EE4DE4"/>
    <w:rsid w:val="00EE5C63"/>
    <w:rsid w:val="00EE69AD"/>
    <w:rsid w:val="00EF0701"/>
    <w:rsid w:val="00EF0E03"/>
    <w:rsid w:val="00EF2759"/>
    <w:rsid w:val="00EF2CF0"/>
    <w:rsid w:val="00EF37A0"/>
    <w:rsid w:val="00EF4F2B"/>
    <w:rsid w:val="00EF5F30"/>
    <w:rsid w:val="00EF5F61"/>
    <w:rsid w:val="00F0095C"/>
    <w:rsid w:val="00F00A11"/>
    <w:rsid w:val="00F01129"/>
    <w:rsid w:val="00F01CCA"/>
    <w:rsid w:val="00F01F2C"/>
    <w:rsid w:val="00F02104"/>
    <w:rsid w:val="00F02354"/>
    <w:rsid w:val="00F041A9"/>
    <w:rsid w:val="00F041D6"/>
    <w:rsid w:val="00F04455"/>
    <w:rsid w:val="00F05BCB"/>
    <w:rsid w:val="00F06C17"/>
    <w:rsid w:val="00F10FA2"/>
    <w:rsid w:val="00F1462A"/>
    <w:rsid w:val="00F1632B"/>
    <w:rsid w:val="00F16B2D"/>
    <w:rsid w:val="00F17038"/>
    <w:rsid w:val="00F20572"/>
    <w:rsid w:val="00F21C78"/>
    <w:rsid w:val="00F2246B"/>
    <w:rsid w:val="00F22645"/>
    <w:rsid w:val="00F231B9"/>
    <w:rsid w:val="00F23DC2"/>
    <w:rsid w:val="00F267B3"/>
    <w:rsid w:val="00F26DF3"/>
    <w:rsid w:val="00F334CB"/>
    <w:rsid w:val="00F3495A"/>
    <w:rsid w:val="00F34E2C"/>
    <w:rsid w:val="00F370BC"/>
    <w:rsid w:val="00F37143"/>
    <w:rsid w:val="00F37C6A"/>
    <w:rsid w:val="00F40155"/>
    <w:rsid w:val="00F4058E"/>
    <w:rsid w:val="00F4140C"/>
    <w:rsid w:val="00F42131"/>
    <w:rsid w:val="00F457EB"/>
    <w:rsid w:val="00F50562"/>
    <w:rsid w:val="00F50A92"/>
    <w:rsid w:val="00F50D01"/>
    <w:rsid w:val="00F51F4C"/>
    <w:rsid w:val="00F5303E"/>
    <w:rsid w:val="00F5324A"/>
    <w:rsid w:val="00F53B4A"/>
    <w:rsid w:val="00F560EB"/>
    <w:rsid w:val="00F56BC1"/>
    <w:rsid w:val="00F618C4"/>
    <w:rsid w:val="00F61B41"/>
    <w:rsid w:val="00F65774"/>
    <w:rsid w:val="00F65A34"/>
    <w:rsid w:val="00F65F4C"/>
    <w:rsid w:val="00F67B72"/>
    <w:rsid w:val="00F71A60"/>
    <w:rsid w:val="00F725DA"/>
    <w:rsid w:val="00F72BAB"/>
    <w:rsid w:val="00F72E59"/>
    <w:rsid w:val="00F7347B"/>
    <w:rsid w:val="00F73830"/>
    <w:rsid w:val="00F74CD1"/>
    <w:rsid w:val="00F7536E"/>
    <w:rsid w:val="00F75652"/>
    <w:rsid w:val="00F773A0"/>
    <w:rsid w:val="00F80C59"/>
    <w:rsid w:val="00F8168B"/>
    <w:rsid w:val="00F818B5"/>
    <w:rsid w:val="00F81C26"/>
    <w:rsid w:val="00F81CF2"/>
    <w:rsid w:val="00F81F93"/>
    <w:rsid w:val="00F83FA5"/>
    <w:rsid w:val="00F857D1"/>
    <w:rsid w:val="00F86871"/>
    <w:rsid w:val="00F87147"/>
    <w:rsid w:val="00F90D37"/>
    <w:rsid w:val="00F90E1B"/>
    <w:rsid w:val="00F915C6"/>
    <w:rsid w:val="00F91998"/>
    <w:rsid w:val="00F91DCC"/>
    <w:rsid w:val="00F92E1B"/>
    <w:rsid w:val="00F9323F"/>
    <w:rsid w:val="00F9384D"/>
    <w:rsid w:val="00F9390C"/>
    <w:rsid w:val="00F943FE"/>
    <w:rsid w:val="00F95814"/>
    <w:rsid w:val="00F95CE9"/>
    <w:rsid w:val="00F97100"/>
    <w:rsid w:val="00FA01D9"/>
    <w:rsid w:val="00FA311F"/>
    <w:rsid w:val="00FA6E42"/>
    <w:rsid w:val="00FA7612"/>
    <w:rsid w:val="00FA7CFE"/>
    <w:rsid w:val="00FB0401"/>
    <w:rsid w:val="00FB1BF9"/>
    <w:rsid w:val="00FB268E"/>
    <w:rsid w:val="00FB3B02"/>
    <w:rsid w:val="00FB6E1F"/>
    <w:rsid w:val="00FC04AF"/>
    <w:rsid w:val="00FC0F88"/>
    <w:rsid w:val="00FC1DFB"/>
    <w:rsid w:val="00FC1EF2"/>
    <w:rsid w:val="00FC3343"/>
    <w:rsid w:val="00FC33BA"/>
    <w:rsid w:val="00FC35AB"/>
    <w:rsid w:val="00FC4402"/>
    <w:rsid w:val="00FC6134"/>
    <w:rsid w:val="00FC654D"/>
    <w:rsid w:val="00FD010F"/>
    <w:rsid w:val="00FD0555"/>
    <w:rsid w:val="00FD0B5B"/>
    <w:rsid w:val="00FD305F"/>
    <w:rsid w:val="00FD38AE"/>
    <w:rsid w:val="00FD58A3"/>
    <w:rsid w:val="00FD5961"/>
    <w:rsid w:val="00FE029B"/>
    <w:rsid w:val="00FE1B71"/>
    <w:rsid w:val="00FE389E"/>
    <w:rsid w:val="00FE3EFA"/>
    <w:rsid w:val="00FE408D"/>
    <w:rsid w:val="00FE461C"/>
    <w:rsid w:val="00FE4D7F"/>
    <w:rsid w:val="00FE5C56"/>
    <w:rsid w:val="00FE5E20"/>
    <w:rsid w:val="00FE7AAC"/>
    <w:rsid w:val="00FE7B06"/>
    <w:rsid w:val="00FE7E98"/>
    <w:rsid w:val="00FF06BC"/>
    <w:rsid w:val="00FF20AC"/>
    <w:rsid w:val="00FF3801"/>
    <w:rsid w:val="00FF3A27"/>
    <w:rsid w:val="00FF3B27"/>
    <w:rsid w:val="00FF422B"/>
    <w:rsid w:val="00FF5404"/>
    <w:rsid w:val="00FF5CFA"/>
    <w:rsid w:val="00FF6891"/>
    <w:rsid w:val="00FF73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lsdException w:name="heading 5"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Default Paragraph Font" w:uiPriority="1"/>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Normal Table" w:semiHidden="0" w:unhideWhenUsed="0"/>
    <w:lsdException w:name="No List" w:uiPriority="99"/>
    <w:lsdException w:name="Table Web 2" w:semiHidden="0" w:unhideWhenUsed="0"/>
    <w:lsdException w:name="Table Grid" w:semiHidden="0" w:uiPriority="59" w:unhideWhenUsed="0"/>
    <w:lsdException w:name="Table Theme"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BC18FF"/>
    <w:pPr>
      <w:keepNext/>
      <w:keepLines/>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994E3D"/>
    <w:pPr>
      <w:keepNext/>
      <w:keepLines/>
      <w:spacing w:before="360"/>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994E3D"/>
    <w:rPr>
      <w:rFonts w:asciiTheme="majorHAnsi" w:hAnsiTheme="majorHAnsi"/>
      <w:b/>
      <w:sz w:val="28"/>
      <w:szCs w:val="44"/>
    </w:rPr>
  </w:style>
  <w:style w:type="character" w:customStyle="1" w:styleId="Heading3Char">
    <w:name w:val="Heading 3 Char"/>
    <w:basedOn w:val="DefaultParagraphFont"/>
    <w:link w:val="Heading3"/>
    <w:uiPriority w:val="2"/>
    <w:rsid w:val="002A33A3"/>
    <w:rPr>
      <w:rFonts w:asciiTheme="majorHAnsi" w:hAnsiTheme="majorHAnsi"/>
      <w:b/>
      <w:color w:val="004200" w:themeColor="accent1"/>
      <w:sz w:val="24"/>
      <w:szCs w:val="28"/>
    </w:rPr>
  </w:style>
  <w:style w:type="character" w:customStyle="1" w:styleId="Heading5Char">
    <w:name w:val="Heading 5 Char"/>
    <w:basedOn w:val="DefaultParagraphFont"/>
    <w:link w:val="Heading5"/>
    <w:semiHidden/>
    <w:rsid w:val="001D2904"/>
    <w:rPr>
      <w:rFonts w:ascii="Arial" w:hAnsi="Arial"/>
      <w:b/>
      <w:sz w:val="22"/>
      <w:szCs w:val="22"/>
    </w:rPr>
  </w:style>
  <w:style w:type="character" w:customStyle="1" w:styleId="Heading6Char">
    <w:name w:val="Heading 6 Char"/>
    <w:basedOn w:val="DefaultParagraphFont"/>
    <w:link w:val="Heading6"/>
    <w:semiHidden/>
    <w:rsid w:val="001D2904"/>
    <w:rPr>
      <w:rFonts w:ascii="Arial" w:hAnsi="Arial"/>
      <w:b/>
      <w:szCs w:val="22"/>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paragraph" w:styleId="Header">
    <w:name w:val="header"/>
    <w:basedOn w:val="Normal"/>
    <w:autoRedefine/>
    <w:uiPriority w:val="99"/>
    <w:rsid w:val="005F219D"/>
    <w:pPr>
      <w:tabs>
        <w:tab w:val="right" w:pos="10319"/>
      </w:tabs>
      <w:spacing w:before="0" w:after="0" w:line="240" w:lineRule="auto"/>
    </w:pPr>
    <w:rPr>
      <w:b/>
      <w:sz w:val="16"/>
    </w:rPr>
  </w:style>
  <w:style w:type="paragraph" w:styleId="Title">
    <w:name w:val="Title"/>
    <w:basedOn w:val="Normal"/>
    <w:next w:val="Subtitle"/>
    <w:autoRedefine/>
    <w:rsid w:val="008D3710"/>
    <w:pPr>
      <w:spacing w:before="480" w:after="360" w:line="204" w:lineRule="auto"/>
      <w:ind w:right="-336"/>
      <w:contextualSpacing/>
      <w:outlineLvl w:val="0"/>
    </w:pPr>
    <w:rPr>
      <w:rFonts w:ascii="Arial Bold" w:hAnsi="Arial Bold" w:cs="Arial"/>
      <w:b/>
      <w:bCs/>
      <w:color w:val="FFFFFF" w:themeColor="background1"/>
      <w:kern w:val="28"/>
      <w:sz w:val="84"/>
      <w:szCs w:val="32"/>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6E5B4D"/>
    <w:pPr>
      <w:spacing w:before="0"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6E5B4D"/>
    <w:rPr>
      <w:rFonts w:ascii="Arial" w:hAnsi="Arial"/>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Bullet table,Bullet L1"/>
    <w:basedOn w:val="Normal"/>
    <w:link w:val="ListParagraphChar"/>
    <w:autoRedefine/>
    <w:uiPriority w:val="34"/>
    <w:qFormat/>
    <w:rsid w:val="00E23496"/>
    <w:pPr>
      <w:framePr w:hSpace="180" w:wrap="around" w:vAnchor="text" w:hAnchor="margin" w:x="108" w:y="119"/>
      <w:numPr>
        <w:numId w:val="13"/>
      </w:numPr>
      <w:spacing w:before="60" w:after="60" w:line="240" w:lineRule="auto"/>
    </w:pPr>
    <w:rPr>
      <w:rFonts w:eastAsia="Arial"/>
    </w:rPr>
  </w:style>
  <w:style w:type="character" w:customStyle="1" w:styleId="ListParagraphChar">
    <w:name w:val="List Paragraph Char"/>
    <w:aliases w:val="List Paragraph1 Char,Recommendation Char,Bullet table Char,Bullet L1 Char"/>
    <w:link w:val="ListParagraph"/>
    <w:uiPriority w:val="34"/>
    <w:locked/>
    <w:rsid w:val="00E23496"/>
    <w:rPr>
      <w:rFonts w:ascii="Arial" w:eastAsia="Arial" w:hAnsi="Arial"/>
      <w:sz w:val="22"/>
      <w:szCs w:val="24"/>
    </w:rPr>
  </w:style>
  <w:style w:type="paragraph" w:styleId="TOC1">
    <w:name w:val="toc 1"/>
    <w:basedOn w:val="Normal"/>
    <w:next w:val="Normal"/>
    <w:autoRedefine/>
    <w:uiPriority w:val="39"/>
    <w:qFormat/>
    <w:rsid w:val="00CA55A2"/>
    <w:pPr>
      <w:tabs>
        <w:tab w:val="left" w:pos="426"/>
        <w:tab w:val="right" w:leader="dot" w:pos="7643"/>
      </w:tabs>
      <w:spacing w:before="240" w:after="60" w:line="240" w:lineRule="auto"/>
      <w:ind w:right="567"/>
    </w:pPr>
    <w:rPr>
      <w:noProof/>
    </w:rPr>
  </w:style>
  <w:style w:type="paragraph" w:styleId="TOC2">
    <w:name w:val="toc 2"/>
    <w:basedOn w:val="Normal"/>
    <w:next w:val="Normal"/>
    <w:autoRedefine/>
    <w:uiPriority w:val="39"/>
    <w:qFormat/>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qFormat/>
    <w:rsid w:val="00D92300"/>
    <w:rPr>
      <w:i/>
      <w:iCs/>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2A33A3"/>
    <w:pPr>
      <w:spacing w:before="0" w:after="180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qFormat/>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CC2138"/>
    <w:pPr>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semiHidden/>
    <w:unhideWhenUsed/>
    <w:rsid w:val="00CC2138"/>
    <w:pPr>
      <w:spacing w:line="240" w:lineRule="auto"/>
    </w:pPr>
    <w:rPr>
      <w:sz w:val="20"/>
      <w:szCs w:val="20"/>
    </w:rPr>
  </w:style>
  <w:style w:type="character" w:customStyle="1" w:styleId="CommentTextChar">
    <w:name w:val="Comment Text Char"/>
    <w:basedOn w:val="DefaultParagraphFont"/>
    <w:link w:val="CommentText"/>
    <w:semiHidden/>
    <w:rsid w:val="00CC2138"/>
    <w:rPr>
      <w:rFonts w:ascii="Arial" w:hAnsi="Arial"/>
    </w:rPr>
  </w:style>
  <w:style w:type="paragraph" w:styleId="CommentSubject">
    <w:name w:val="annotation subject"/>
    <w:basedOn w:val="CommentText"/>
    <w:next w:val="CommentText"/>
    <w:link w:val="CommentSubjectChar"/>
    <w:autoRedefine/>
    <w:unhideWhenUsed/>
    <w:rsid w:val="00CC2138"/>
    <w:rPr>
      <w:b/>
      <w:bCs/>
    </w:rPr>
  </w:style>
  <w:style w:type="character" w:customStyle="1" w:styleId="CommentSubjectChar">
    <w:name w:val="Comment Subject Char"/>
    <w:basedOn w:val="CommentTextChar"/>
    <w:link w:val="CommentSubject"/>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qFormat/>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paragraph" w:customStyle="1" w:styleId="p1">
    <w:name w:val="p1"/>
    <w:basedOn w:val="Normal"/>
    <w:rsid w:val="002A33A3"/>
    <w:pPr>
      <w:spacing w:before="0" w:after="86" w:line="240" w:lineRule="auto"/>
    </w:pPr>
    <w:rPr>
      <w:rFonts w:cs="Arial"/>
      <w:sz w:val="12"/>
      <w:szCs w:val="12"/>
      <w:lang w:val="en-US" w:eastAsia="en-US"/>
    </w:rPr>
  </w:style>
  <w:style w:type="paragraph" w:customStyle="1" w:styleId="p2">
    <w:name w:val="p2"/>
    <w:basedOn w:val="Normal"/>
    <w:rsid w:val="002A33A3"/>
    <w:pPr>
      <w:spacing w:before="0" w:after="0" w:line="240" w:lineRule="auto"/>
    </w:pPr>
    <w:rPr>
      <w:rFonts w:cs="Arial"/>
      <w:color w:val="005100"/>
      <w:sz w:val="12"/>
      <w:szCs w:val="12"/>
      <w:lang w:val="en-US" w:eastAsia="en-US"/>
    </w:rPr>
  </w:style>
  <w:style w:type="paragraph" w:customStyle="1" w:styleId="p3">
    <w:name w:val="p3"/>
    <w:basedOn w:val="Normal"/>
    <w:rsid w:val="002A33A3"/>
    <w:pPr>
      <w:spacing w:before="0" w:after="86" w:line="240" w:lineRule="auto"/>
    </w:pPr>
    <w:rPr>
      <w:rFonts w:cs="Arial"/>
      <w:color w:val="005100"/>
      <w:sz w:val="12"/>
      <w:szCs w:val="12"/>
      <w:lang w:val="en-US" w:eastAsia="en-US"/>
    </w:rPr>
  </w:style>
  <w:style w:type="paragraph" w:customStyle="1" w:styleId="p4">
    <w:name w:val="p4"/>
    <w:basedOn w:val="Normal"/>
    <w:rsid w:val="002A33A3"/>
    <w:pPr>
      <w:spacing w:before="0" w:after="0" w:line="240" w:lineRule="auto"/>
    </w:pPr>
    <w:rPr>
      <w:rFonts w:cs="Arial"/>
      <w:sz w:val="12"/>
      <w:szCs w:val="12"/>
      <w:lang w:val="en-US" w:eastAsia="en-US"/>
    </w:rPr>
  </w:style>
  <w:style w:type="character" w:customStyle="1" w:styleId="s2">
    <w:name w:val="s2"/>
    <w:basedOn w:val="DefaultParagraphFont"/>
    <w:rsid w:val="002A33A3"/>
    <w:rPr>
      <w:color w:val="000000"/>
    </w:rPr>
  </w:style>
  <w:style w:type="character" w:customStyle="1" w:styleId="s1">
    <w:name w:val="s1"/>
    <w:basedOn w:val="DefaultParagraphFont"/>
    <w:rsid w:val="002A33A3"/>
  </w:style>
  <w:style w:type="character" w:customStyle="1" w:styleId="apple-converted-space">
    <w:name w:val="apple-converted-space"/>
    <w:basedOn w:val="DefaultParagraphFont"/>
    <w:rsid w:val="002A33A3"/>
  </w:style>
  <w:style w:type="paragraph" w:customStyle="1" w:styleId="Organisationname">
    <w:name w:val="Organisation name"/>
    <w:basedOn w:val="CommentSubject"/>
    <w:autoRedefine/>
    <w:uiPriority w:val="1"/>
    <w:qFormat/>
    <w:rsid w:val="002A33A3"/>
    <w:pPr>
      <w:spacing w:before="0" w:after="1320" w:line="260" w:lineRule="atLeast"/>
    </w:pPr>
    <w:rPr>
      <w:noProof/>
      <w:color w:val="FFFFFF" w:themeColor="background1"/>
    </w:rPr>
  </w:style>
  <w:style w:type="paragraph" w:customStyle="1" w:styleId="Default">
    <w:name w:val="Default"/>
    <w:rsid w:val="002A33A3"/>
    <w:pPr>
      <w:autoSpaceDE w:val="0"/>
      <w:autoSpaceDN w:val="0"/>
      <w:adjustRightInd w:val="0"/>
    </w:pPr>
    <w:rPr>
      <w:rFonts w:ascii="Arial" w:eastAsiaTheme="minorHAnsi" w:hAnsi="Arial" w:cs="Arial"/>
      <w:color w:val="000000"/>
      <w:sz w:val="24"/>
      <w:szCs w:val="24"/>
      <w:lang w:eastAsia="en-US"/>
    </w:rPr>
  </w:style>
  <w:style w:type="paragraph" w:customStyle="1" w:styleId="ihpa">
    <w:name w:val="ihpa"/>
    <w:basedOn w:val="Heading1"/>
    <w:link w:val="ihpaChar"/>
    <w:uiPriority w:val="1"/>
    <w:qFormat/>
    <w:rsid w:val="002A33A3"/>
    <w:pPr>
      <w:numPr>
        <w:numId w:val="17"/>
      </w:numPr>
    </w:pPr>
  </w:style>
  <w:style w:type="character" w:customStyle="1" w:styleId="ihpaChar">
    <w:name w:val="ihpa Char"/>
    <w:basedOn w:val="DefaultParagraphFont"/>
    <w:link w:val="ihpa"/>
    <w:uiPriority w:val="1"/>
    <w:rsid w:val="002A33A3"/>
    <w:rPr>
      <w:rFonts w:asciiTheme="majorHAnsi" w:hAnsiTheme="majorHAnsi"/>
      <w:b/>
      <w:sz w:val="64"/>
      <w:szCs w:val="44"/>
    </w:rPr>
  </w:style>
  <w:style w:type="table" w:customStyle="1" w:styleId="ListTable3-Accent21">
    <w:name w:val="List Table 3 - Accent 21"/>
    <w:basedOn w:val="TableNormal"/>
    <w:uiPriority w:val="48"/>
    <w:rsid w:val="002A33A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table" w:customStyle="1" w:styleId="ListTable3Accent2">
    <w:name w:val="List Table 3 Accent 2"/>
    <w:basedOn w:val="TableNormal"/>
    <w:uiPriority w:val="48"/>
    <w:rsid w:val="002A33A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numbering" w:customStyle="1" w:styleId="Attachments">
    <w:name w:val="Attachments"/>
    <w:uiPriority w:val="99"/>
    <w:rsid w:val="00BC3EBC"/>
    <w:pPr>
      <w:numPr>
        <w:numId w:val="18"/>
      </w:numPr>
    </w:pPr>
  </w:style>
  <w:style w:type="table" w:customStyle="1" w:styleId="ListTable3-Accent22">
    <w:name w:val="List Table 3 - Accent 22"/>
    <w:basedOn w:val="TableNormal"/>
    <w:uiPriority w:val="48"/>
    <w:rsid w:val="000C6C76"/>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character" w:customStyle="1" w:styleId="UnresolvedMention1">
    <w:name w:val="Unresolved Mention1"/>
    <w:basedOn w:val="DefaultParagraphFont"/>
    <w:uiPriority w:val="99"/>
    <w:semiHidden/>
    <w:unhideWhenUsed/>
    <w:rsid w:val="000C6C76"/>
    <w:rPr>
      <w:color w:val="808080"/>
      <w:shd w:val="clear" w:color="auto" w:fill="E6E6E6"/>
    </w:rPr>
  </w:style>
  <w:style w:type="table" w:styleId="MediumShading1-Accent3">
    <w:name w:val="Medium Shading 1 Accent 3"/>
    <w:basedOn w:val="TableNormal"/>
    <w:uiPriority w:val="63"/>
    <w:rsid w:val="000C6C76"/>
    <w:pPr>
      <w:spacing w:before="40" w:after="40"/>
    </w:pPr>
    <w:rPr>
      <w:rFonts w:asciiTheme="minorHAnsi" w:eastAsiaTheme="minorEastAsia" w:hAnsiTheme="minorHAnsi" w:cstheme="minorBidi"/>
      <w:sz w:val="22"/>
      <w:szCs w:val="22"/>
    </w:rPr>
    <w:tblPr>
      <w:tblStyleRowBandSize w:val="1"/>
      <w:tblBorders>
        <w:top w:val="single" w:sz="8" w:space="0" w:color="008A00"/>
        <w:left w:val="single" w:sz="8" w:space="0" w:color="008A00"/>
        <w:bottom w:val="single" w:sz="8" w:space="0" w:color="008A00"/>
        <w:right w:val="single" w:sz="8" w:space="0" w:color="008A00"/>
        <w:insideH w:val="single" w:sz="8" w:space="0" w:color="008A00"/>
      </w:tblBorders>
    </w:tblPr>
    <w:tcPr>
      <w:shd w:val="clear" w:color="auto" w:fill="FFFFFF" w:themeFill="background1"/>
    </w:tcPr>
    <w:tblStylePr w:type="firstRow">
      <w:pPr>
        <w:wordWrap/>
        <w:spacing w:beforeLines="0" w:beforeAutospacing="0" w:afterLines="0" w:afterAutospacing="0" w:line="240" w:lineRule="auto"/>
      </w:pPr>
      <w:rPr>
        <w:b/>
        <w:bCs/>
        <w:color w:val="FFFFFF" w:themeColor="background1"/>
      </w:rPr>
      <w:tblPr/>
      <w:tcPr>
        <w:tcBorders>
          <w:top w:val="single" w:sz="8" w:space="0" w:color="008A00"/>
          <w:left w:val="single" w:sz="8" w:space="0" w:color="008A00"/>
          <w:bottom w:val="single" w:sz="8" w:space="0" w:color="008A00"/>
          <w:right w:val="single" w:sz="8" w:space="0" w:color="008A00"/>
          <w:insideH w:val="single" w:sz="8" w:space="0" w:color="008A00"/>
          <w:insideV w:val="single" w:sz="8" w:space="0" w:color="008A00"/>
          <w:tl2br w:val="nil"/>
          <w:tr2bl w:val="nil"/>
        </w:tcBorders>
        <w:shd w:val="clear" w:color="auto" w:fill="008A00"/>
      </w:tcPr>
    </w:tblStylePr>
    <w:tblStylePr w:type="lastRow">
      <w:pPr>
        <w:wordWrap/>
        <w:spacing w:beforeLines="0" w:beforeAutospacing="0" w:afterLines="0" w:afterAutospacing="0" w:line="240" w:lineRule="auto"/>
      </w:pPr>
      <w:rPr>
        <w:b/>
        <w:bCs/>
      </w:rPr>
      <w:tblPr/>
      <w:tcPr>
        <w:tcBorders>
          <w:top w:val="double" w:sz="6" w:space="0" w:color="9ED27D" w:themeColor="accent3" w:themeTint="BF"/>
          <w:left w:val="single" w:sz="8" w:space="0" w:color="9ED27D" w:themeColor="accent3" w:themeTint="BF"/>
          <w:bottom w:val="single" w:sz="8" w:space="0" w:color="9ED27D" w:themeColor="accent3" w:themeTint="BF"/>
          <w:right w:val="single" w:sz="8" w:space="0" w:color="9ED27D"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paragraph" w:styleId="Revision">
    <w:name w:val="Revision"/>
    <w:hidden/>
    <w:uiPriority w:val="99"/>
    <w:semiHidden/>
    <w:rsid w:val="000C6C76"/>
    <w:rPr>
      <w:rFonts w:ascii="Arial" w:hAnsi="Arial"/>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2" w:unhideWhenUsed="0" w:qFormat="1"/>
    <w:lsdException w:name="heading 2" w:semiHidden="0" w:uiPriority="2" w:unhideWhenUsed="0" w:qFormat="1"/>
    <w:lsdException w:name="heading 3" w:semiHidden="0" w:uiPriority="2" w:unhideWhenUsed="0" w:qFormat="1"/>
    <w:lsdException w:name="heading 4" w:semiHidden="0" w:uiPriority="2" w:unhideWhenUsed="0"/>
    <w:lsdException w:name="heading 5" w:semiHidden="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List Bullet" w:uiPriority="3" w:qFormat="1"/>
    <w:lsdException w:name="List Number" w:semiHidden="0" w:uiPriority="3" w:unhideWhenUsed="0"/>
    <w:lsdException w:name="List 4" w:unhideWhenUsed="0"/>
    <w:lsdException w:name="List 5" w:unhideWhenUsed="0"/>
    <w:lsdException w:name="List Bullet 2" w:uiPriority="3"/>
    <w:lsdException w:name="List Bullet 3" w:uiPriority="3"/>
    <w:lsdException w:name="List Bullet 4" w:uiPriority="3"/>
    <w:lsdException w:name="List Bullet 5" w:uiPriority="3"/>
    <w:lsdException w:name="List Number 2" w:uiPriority="3"/>
    <w:lsdException w:name="List Number 3" w:uiPriority="3"/>
    <w:lsdException w:name="List Number 4" w:uiPriority="3"/>
    <w:lsdException w:name="List Number 5" w:uiPriority="3"/>
    <w:lsdException w:name="Title" w:semiHidden="0" w:unhideWhenUsed="0"/>
    <w:lsdException w:name="Default Paragraph Font" w:uiPriority="1"/>
    <w:lsdException w:name="Subtitle" w:semiHidden="0" w:unhideWhenUsed="0"/>
    <w:lsdException w:name="Salutation" w:unhideWhenUsed="0"/>
    <w:lsdException w:name="Date" w:unhideWhenUsed="0"/>
    <w:lsdException w:name="Body Text First Indent" w:unhideWhenUsed="0"/>
    <w:lsdException w:name="Hyperlink" w:uiPriority="99"/>
    <w:lsdException w:name="Strong" w:semiHidden="0" w:unhideWhenUsed="0" w:qFormat="1"/>
    <w:lsdException w:name="Emphasis" w:semiHidden="0" w:unhideWhenUsed="0" w:qFormat="1"/>
    <w:lsdException w:name="Normal Table" w:semiHidden="0" w:unhideWhenUsed="0"/>
    <w:lsdException w:name="No List" w:uiPriority="99"/>
    <w:lsdException w:name="Table Web 2" w:semiHidden="0" w:unhideWhenUsed="0"/>
    <w:lsdException w:name="Table Grid" w:semiHidden="0" w:uiPriority="59" w:unhideWhenUsed="0"/>
    <w:lsdException w:name="Table Theme"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15ED0"/>
    <w:pPr>
      <w:spacing w:before="120" w:after="120" w:line="260" w:lineRule="atLeast"/>
    </w:pPr>
    <w:rPr>
      <w:rFonts w:ascii="Arial" w:hAnsi="Arial"/>
      <w:sz w:val="22"/>
      <w:szCs w:val="24"/>
    </w:rPr>
  </w:style>
  <w:style w:type="paragraph" w:styleId="Heading1">
    <w:name w:val="heading 1"/>
    <w:basedOn w:val="Normal"/>
    <w:next w:val="Normal"/>
    <w:autoRedefine/>
    <w:uiPriority w:val="2"/>
    <w:qFormat/>
    <w:rsid w:val="00BC18FF"/>
    <w:pPr>
      <w:keepNext/>
      <w:keepLines/>
      <w:spacing w:before="0" w:after="1080" w:line="240" w:lineRule="auto"/>
      <w:contextualSpacing/>
      <w:outlineLvl w:val="0"/>
    </w:pPr>
    <w:rPr>
      <w:rFonts w:asciiTheme="majorHAnsi" w:hAnsiTheme="majorHAnsi"/>
      <w:b/>
      <w:sz w:val="64"/>
      <w:szCs w:val="44"/>
    </w:rPr>
  </w:style>
  <w:style w:type="paragraph" w:styleId="Heading2">
    <w:name w:val="heading 2"/>
    <w:basedOn w:val="Normal"/>
    <w:next w:val="Normal"/>
    <w:link w:val="Heading2Char"/>
    <w:autoRedefine/>
    <w:uiPriority w:val="2"/>
    <w:qFormat/>
    <w:rsid w:val="00994E3D"/>
    <w:pPr>
      <w:keepNext/>
      <w:keepLines/>
      <w:spacing w:before="360"/>
      <w:contextualSpacing/>
      <w:outlineLvl w:val="1"/>
    </w:pPr>
    <w:rPr>
      <w:rFonts w:asciiTheme="majorHAnsi" w:hAnsiTheme="majorHAnsi"/>
      <w:b/>
      <w:sz w:val="28"/>
      <w:szCs w:val="44"/>
    </w:rPr>
  </w:style>
  <w:style w:type="paragraph" w:styleId="Heading3">
    <w:name w:val="heading 3"/>
    <w:basedOn w:val="Normal"/>
    <w:next w:val="Normal"/>
    <w:link w:val="Heading3Char"/>
    <w:autoRedefine/>
    <w:uiPriority w:val="2"/>
    <w:qFormat/>
    <w:rsid w:val="00350852"/>
    <w:pPr>
      <w:keepNext/>
      <w:keepLines/>
      <w:spacing w:before="240" w:line="240" w:lineRule="auto"/>
      <w:contextualSpacing/>
      <w:outlineLvl w:val="2"/>
    </w:pPr>
    <w:rPr>
      <w:rFonts w:asciiTheme="majorHAnsi" w:hAnsiTheme="majorHAnsi"/>
      <w:b/>
      <w:color w:val="004200" w:themeColor="accent1"/>
      <w:sz w:val="24"/>
      <w:szCs w:val="28"/>
    </w:rPr>
  </w:style>
  <w:style w:type="paragraph" w:styleId="Heading4">
    <w:name w:val="heading 4"/>
    <w:basedOn w:val="Normal"/>
    <w:next w:val="Normal"/>
    <w:autoRedefine/>
    <w:uiPriority w:val="2"/>
    <w:rsid w:val="00EB13A7"/>
    <w:pPr>
      <w:keepNext/>
      <w:keepLines/>
      <w:spacing w:before="240"/>
      <w:contextualSpacing/>
      <w:outlineLvl w:val="3"/>
    </w:pPr>
    <w:rPr>
      <w:color w:val="636466" w:themeColor="accent4"/>
    </w:rPr>
  </w:style>
  <w:style w:type="paragraph" w:styleId="Heading5">
    <w:name w:val="heading 5"/>
    <w:basedOn w:val="Normal"/>
    <w:next w:val="Normal"/>
    <w:link w:val="Heading5Char"/>
    <w:autoRedefine/>
    <w:semiHidden/>
    <w:rsid w:val="002672F1"/>
    <w:pPr>
      <w:keepNext/>
      <w:spacing w:before="240"/>
      <w:contextualSpacing/>
      <w:outlineLvl w:val="4"/>
    </w:pPr>
    <w:rPr>
      <w:b/>
      <w:szCs w:val="22"/>
    </w:rPr>
  </w:style>
  <w:style w:type="paragraph" w:styleId="Heading6">
    <w:name w:val="heading 6"/>
    <w:basedOn w:val="Normal"/>
    <w:next w:val="Normal"/>
    <w:link w:val="Heading6Char"/>
    <w:autoRedefine/>
    <w:semiHidden/>
    <w:rsid w:val="002672F1"/>
    <w:pPr>
      <w:keepNext/>
      <w:spacing w:before="240"/>
      <w:contextualSpacing/>
      <w:outlineLvl w:val="5"/>
    </w:pPr>
    <w:rPr>
      <w:b/>
      <w:sz w:val="20"/>
      <w:szCs w:val="22"/>
    </w:rPr>
  </w:style>
  <w:style w:type="paragraph" w:styleId="Heading7">
    <w:name w:val="heading 7"/>
    <w:basedOn w:val="Normal"/>
    <w:next w:val="Normal"/>
    <w:link w:val="Heading7Char"/>
    <w:autoRedefine/>
    <w:semiHidden/>
    <w:unhideWhenUsed/>
    <w:rsid w:val="004653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semiHidden/>
    <w:unhideWhenUsed/>
    <w:rsid w:val="004653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autoRedefine/>
    <w:semiHidden/>
    <w:unhideWhenUsed/>
    <w:rsid w:val="004653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994E3D"/>
    <w:rPr>
      <w:rFonts w:asciiTheme="majorHAnsi" w:hAnsiTheme="majorHAnsi"/>
      <w:b/>
      <w:sz w:val="28"/>
      <w:szCs w:val="44"/>
    </w:rPr>
  </w:style>
  <w:style w:type="character" w:customStyle="1" w:styleId="Heading3Char">
    <w:name w:val="Heading 3 Char"/>
    <w:basedOn w:val="DefaultParagraphFont"/>
    <w:link w:val="Heading3"/>
    <w:uiPriority w:val="2"/>
    <w:rsid w:val="002A33A3"/>
    <w:rPr>
      <w:rFonts w:asciiTheme="majorHAnsi" w:hAnsiTheme="majorHAnsi"/>
      <w:b/>
      <w:color w:val="004200" w:themeColor="accent1"/>
      <w:sz w:val="24"/>
      <w:szCs w:val="28"/>
    </w:rPr>
  </w:style>
  <w:style w:type="character" w:customStyle="1" w:styleId="Heading5Char">
    <w:name w:val="Heading 5 Char"/>
    <w:basedOn w:val="DefaultParagraphFont"/>
    <w:link w:val="Heading5"/>
    <w:semiHidden/>
    <w:rsid w:val="001D2904"/>
    <w:rPr>
      <w:rFonts w:ascii="Arial" w:hAnsi="Arial"/>
      <w:b/>
      <w:sz w:val="22"/>
      <w:szCs w:val="22"/>
    </w:rPr>
  </w:style>
  <w:style w:type="character" w:customStyle="1" w:styleId="Heading6Char">
    <w:name w:val="Heading 6 Char"/>
    <w:basedOn w:val="DefaultParagraphFont"/>
    <w:link w:val="Heading6"/>
    <w:semiHidden/>
    <w:rsid w:val="001D2904"/>
    <w:rPr>
      <w:rFonts w:ascii="Arial" w:hAnsi="Arial"/>
      <w:b/>
      <w:szCs w:val="22"/>
    </w:rPr>
  </w:style>
  <w:style w:type="character" w:customStyle="1" w:styleId="Heading7Char">
    <w:name w:val="Heading 7 Char"/>
    <w:basedOn w:val="DefaultParagraphFont"/>
    <w:link w:val="Heading7"/>
    <w:semiHidden/>
    <w:rsid w:val="0046539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46539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65398"/>
    <w:rPr>
      <w:rFonts w:asciiTheme="majorHAnsi" w:eastAsiaTheme="majorEastAsia" w:hAnsiTheme="majorHAnsi" w:cstheme="majorBidi"/>
      <w:i/>
      <w:iCs/>
      <w:color w:val="404040" w:themeColor="text1" w:themeTint="BF"/>
    </w:rPr>
  </w:style>
  <w:style w:type="paragraph" w:styleId="Header">
    <w:name w:val="header"/>
    <w:basedOn w:val="Normal"/>
    <w:autoRedefine/>
    <w:uiPriority w:val="99"/>
    <w:rsid w:val="005F219D"/>
    <w:pPr>
      <w:tabs>
        <w:tab w:val="right" w:pos="10319"/>
      </w:tabs>
      <w:spacing w:before="0" w:after="0" w:line="240" w:lineRule="auto"/>
    </w:pPr>
    <w:rPr>
      <w:b/>
      <w:sz w:val="16"/>
    </w:rPr>
  </w:style>
  <w:style w:type="paragraph" w:styleId="Title">
    <w:name w:val="Title"/>
    <w:basedOn w:val="Normal"/>
    <w:next w:val="Subtitle"/>
    <w:autoRedefine/>
    <w:rsid w:val="008D3710"/>
    <w:pPr>
      <w:spacing w:before="480" w:after="360" w:line="204" w:lineRule="auto"/>
      <w:ind w:right="-336"/>
      <w:contextualSpacing/>
      <w:outlineLvl w:val="0"/>
    </w:pPr>
    <w:rPr>
      <w:rFonts w:ascii="Arial Bold" w:hAnsi="Arial Bold" w:cs="Arial"/>
      <w:b/>
      <w:bCs/>
      <w:color w:val="FFFFFF" w:themeColor="background1"/>
      <w:kern w:val="28"/>
      <w:sz w:val="84"/>
      <w:szCs w:val="32"/>
    </w:rPr>
  </w:style>
  <w:style w:type="paragraph" w:styleId="Subtitle">
    <w:name w:val="Subtitle"/>
    <w:basedOn w:val="Normal"/>
    <w:link w:val="SubtitleChar"/>
    <w:autoRedefine/>
    <w:rsid w:val="00562759"/>
    <w:pPr>
      <w:numPr>
        <w:ilvl w:val="1"/>
      </w:numPr>
      <w:spacing w:before="480" w:after="360"/>
      <w:contextualSpacing/>
    </w:pPr>
    <w:rPr>
      <w:rFonts w:asciiTheme="majorHAnsi" w:eastAsiaTheme="majorEastAsia" w:hAnsiTheme="majorHAnsi" w:cstheme="majorBidi"/>
      <w:b/>
      <w:iCs/>
      <w:color w:val="FFFFFF" w:themeColor="background1"/>
      <w:sz w:val="40"/>
    </w:rPr>
  </w:style>
  <w:style w:type="character" w:customStyle="1" w:styleId="SubtitleChar">
    <w:name w:val="Subtitle Char"/>
    <w:basedOn w:val="DefaultParagraphFont"/>
    <w:link w:val="Subtitle"/>
    <w:rsid w:val="00562759"/>
    <w:rPr>
      <w:rFonts w:asciiTheme="majorHAnsi" w:eastAsiaTheme="majorEastAsia" w:hAnsiTheme="majorHAnsi" w:cstheme="majorBidi"/>
      <w:b/>
      <w:iCs/>
      <w:color w:val="FFFFFF" w:themeColor="background1"/>
      <w:sz w:val="40"/>
      <w:szCs w:val="24"/>
    </w:rPr>
  </w:style>
  <w:style w:type="paragraph" w:styleId="ListBullet">
    <w:name w:val="List Bullet"/>
    <w:basedOn w:val="Normal"/>
    <w:autoRedefine/>
    <w:uiPriority w:val="3"/>
    <w:qFormat/>
    <w:rsid w:val="00D91466"/>
    <w:pPr>
      <w:numPr>
        <w:numId w:val="1"/>
      </w:numPr>
      <w:spacing w:before="60" w:after="60"/>
    </w:pPr>
  </w:style>
  <w:style w:type="paragraph" w:styleId="Footer">
    <w:name w:val="footer"/>
    <w:basedOn w:val="Header"/>
    <w:autoRedefine/>
    <w:uiPriority w:val="99"/>
    <w:rsid w:val="00733251"/>
    <w:pPr>
      <w:tabs>
        <w:tab w:val="right" w:pos="9639"/>
      </w:tabs>
    </w:pPr>
  </w:style>
  <w:style w:type="paragraph" w:styleId="Index1">
    <w:name w:val="index 1"/>
    <w:basedOn w:val="Normal"/>
    <w:next w:val="Normal"/>
    <w:autoRedefine/>
    <w:semiHidden/>
    <w:unhideWhenUsed/>
    <w:rsid w:val="00465398"/>
    <w:pPr>
      <w:spacing w:before="0" w:after="0" w:line="240" w:lineRule="auto"/>
      <w:ind w:left="220" w:hanging="220"/>
    </w:p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autoRedefine/>
    <w:uiPriority w:val="99"/>
    <w:rsid w:val="006E5B4D"/>
    <w:pPr>
      <w:spacing w:before="0"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6E5B4D"/>
    <w:rPr>
      <w:rFonts w:ascii="Arial" w:hAnsi="Arial"/>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Recommendation,Bullet table,Bullet L1"/>
    <w:basedOn w:val="Normal"/>
    <w:link w:val="ListParagraphChar"/>
    <w:autoRedefine/>
    <w:uiPriority w:val="34"/>
    <w:qFormat/>
    <w:rsid w:val="00E23496"/>
    <w:pPr>
      <w:framePr w:hSpace="180" w:wrap="around" w:vAnchor="text" w:hAnchor="margin" w:x="108" w:y="119"/>
      <w:numPr>
        <w:numId w:val="13"/>
      </w:numPr>
      <w:spacing w:before="60" w:after="60" w:line="240" w:lineRule="auto"/>
    </w:pPr>
    <w:rPr>
      <w:rFonts w:eastAsia="Arial"/>
    </w:rPr>
  </w:style>
  <w:style w:type="character" w:customStyle="1" w:styleId="ListParagraphChar">
    <w:name w:val="List Paragraph Char"/>
    <w:aliases w:val="List Paragraph1 Char,Recommendation Char,Bullet table Char,Bullet L1 Char"/>
    <w:link w:val="ListParagraph"/>
    <w:uiPriority w:val="34"/>
    <w:locked/>
    <w:rsid w:val="00E23496"/>
    <w:rPr>
      <w:rFonts w:ascii="Arial" w:eastAsia="Arial" w:hAnsi="Arial"/>
      <w:sz w:val="22"/>
      <w:szCs w:val="24"/>
    </w:rPr>
  </w:style>
  <w:style w:type="paragraph" w:styleId="TOC1">
    <w:name w:val="toc 1"/>
    <w:basedOn w:val="Normal"/>
    <w:next w:val="Normal"/>
    <w:autoRedefine/>
    <w:uiPriority w:val="39"/>
    <w:qFormat/>
    <w:rsid w:val="00CA55A2"/>
    <w:pPr>
      <w:tabs>
        <w:tab w:val="left" w:pos="426"/>
        <w:tab w:val="right" w:leader="dot" w:pos="7643"/>
      </w:tabs>
      <w:spacing w:before="240" w:after="60" w:line="240" w:lineRule="auto"/>
      <w:ind w:right="567"/>
    </w:pPr>
    <w:rPr>
      <w:noProof/>
    </w:rPr>
  </w:style>
  <w:style w:type="paragraph" w:styleId="TOC2">
    <w:name w:val="toc 2"/>
    <w:basedOn w:val="Normal"/>
    <w:next w:val="Normal"/>
    <w:autoRedefine/>
    <w:uiPriority w:val="39"/>
    <w:qFormat/>
    <w:rsid w:val="00135B7E"/>
    <w:pPr>
      <w:tabs>
        <w:tab w:val="right" w:leader="dot" w:pos="7643"/>
      </w:tabs>
      <w:spacing w:before="60" w:after="60" w:line="240" w:lineRule="auto"/>
      <w:ind w:right="567"/>
    </w:pPr>
    <w:rPr>
      <w:noProof/>
    </w:rPr>
  </w:style>
  <w:style w:type="paragraph" w:customStyle="1" w:styleId="TableText">
    <w:name w:val="Table Text"/>
    <w:basedOn w:val="Normal"/>
    <w:autoRedefine/>
    <w:uiPriority w:val="99"/>
    <w:qFormat/>
    <w:rsid w:val="009005A6"/>
    <w:pPr>
      <w:spacing w:before="80" w:after="80" w:line="240" w:lineRule="atLeast"/>
    </w:pPr>
    <w:rPr>
      <w:sz w:val="20"/>
    </w:rPr>
  </w:style>
  <w:style w:type="character" w:styleId="Emphasis">
    <w:name w:val="Emphasis"/>
    <w:basedOn w:val="DefaultParagraphFont"/>
    <w:qFormat/>
    <w:rsid w:val="00D92300"/>
    <w:rPr>
      <w:i/>
      <w:iCs/>
    </w:rPr>
  </w:style>
  <w:style w:type="table" w:customStyle="1" w:styleId="DefaultTable">
    <w:name w:val="Default Table"/>
    <w:basedOn w:val="TableNormal"/>
    <w:uiPriority w:val="99"/>
    <w:rsid w:val="00733251"/>
    <w:tblPr>
      <w:tblStyleRowBandSize w:val="1"/>
      <w:tblInd w:w="85" w:type="dxa"/>
      <w:tblBorders>
        <w:bottom w:val="single" w:sz="4" w:space="0" w:color="auto"/>
        <w:insideV w:val="single" w:sz="4" w:space="0" w:color="auto"/>
      </w:tblBorders>
      <w:tblCellMar>
        <w:left w:w="85" w:type="dxa"/>
        <w:right w:w="85" w:type="dxa"/>
      </w:tblCellMar>
    </w:tblPr>
    <w:trPr>
      <w:cantSplit/>
    </w:trPr>
    <w:tblStylePr w:type="firstRow">
      <w:pPr>
        <w:jc w:val="left"/>
      </w:pPr>
      <w:rPr>
        <w:b/>
        <w:color w:val="008542" w:themeColor="accent2"/>
      </w:rPr>
      <w:tblPr/>
      <w:trPr>
        <w:tblHeader/>
      </w:trPr>
      <w:tcPr>
        <w:vAlign w:val="bottom"/>
      </w:tcPr>
    </w:tblStylePr>
    <w:tblStylePr w:type="firstCol">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6E7E9"/>
      </w:tcPr>
    </w:tblStylePr>
  </w:style>
  <w:style w:type="paragraph" w:styleId="TOCHeading">
    <w:name w:val="TOC Heading"/>
    <w:basedOn w:val="Heading1"/>
    <w:next w:val="Normal"/>
    <w:autoRedefine/>
    <w:uiPriority w:val="39"/>
    <w:qFormat/>
    <w:rsid w:val="002256A8"/>
    <w:pPr>
      <w:outlineLvl w:val="9"/>
    </w:pPr>
    <w:rPr>
      <w:rFonts w:eastAsiaTheme="majorEastAsia" w:cstheme="majorBidi"/>
      <w:bCs/>
      <w:szCs w:val="28"/>
    </w:rPr>
  </w:style>
  <w:style w:type="paragraph" w:customStyle="1" w:styleId="SourceNotesText">
    <w:name w:val="Source/Notes Text"/>
    <w:basedOn w:val="Normal"/>
    <w:autoRedefine/>
    <w:uiPriority w:val="9"/>
    <w:qFormat/>
    <w:rsid w:val="007802BE"/>
    <w:pPr>
      <w:spacing w:line="240" w:lineRule="auto"/>
    </w:pPr>
    <w:rPr>
      <w:sz w:val="18"/>
      <w:szCs w:val="16"/>
    </w:rPr>
  </w:style>
  <w:style w:type="character" w:styleId="Strong">
    <w:name w:val="Strong"/>
    <w:basedOn w:val="DefaultParagraphFont"/>
    <w:qFormat/>
    <w:rsid w:val="00D45B67"/>
    <w:rPr>
      <w:b/>
      <w:bCs/>
    </w:rPr>
  </w:style>
  <w:style w:type="paragraph" w:customStyle="1" w:styleId="Intro">
    <w:name w:val="Intro"/>
    <w:basedOn w:val="Normal"/>
    <w:autoRedefine/>
    <w:uiPriority w:val="2"/>
    <w:qFormat/>
    <w:rsid w:val="00465398"/>
    <w:rPr>
      <w:color w:val="008542" w:themeColor="accent2"/>
      <w:szCs w:val="30"/>
    </w:rPr>
  </w:style>
  <w:style w:type="paragraph" w:styleId="BalloonText">
    <w:name w:val="Balloon Text"/>
    <w:basedOn w:val="Normal"/>
    <w:link w:val="BalloonTextChar"/>
    <w:autoRedefine/>
    <w:semiHidden/>
    <w:rsid w:val="001B5259"/>
    <w:rPr>
      <w:rFonts w:ascii="Tahoma" w:hAnsi="Tahoma" w:cs="Tahoma"/>
      <w:sz w:val="16"/>
      <w:szCs w:val="16"/>
    </w:rPr>
  </w:style>
  <w:style w:type="character" w:customStyle="1" w:styleId="BalloonTextChar">
    <w:name w:val="Balloon Text Char"/>
    <w:basedOn w:val="DefaultParagraphFont"/>
    <w:link w:val="BalloonText"/>
    <w:semiHidden/>
    <w:rsid w:val="001D2904"/>
    <w:rPr>
      <w:rFonts w:ascii="Tahoma" w:hAnsi="Tahoma" w:cs="Tahoma"/>
      <w:sz w:val="16"/>
      <w:szCs w:val="16"/>
    </w:rPr>
  </w:style>
  <w:style w:type="paragraph" w:styleId="NoSpacing">
    <w:name w:val="No Spacing"/>
    <w:autoRedefine/>
    <w:qFormat/>
    <w:rsid w:val="00406578"/>
    <w:rPr>
      <w:rFonts w:ascii="Arial" w:hAnsi="Arial"/>
      <w:sz w:val="22"/>
      <w:szCs w:val="24"/>
    </w:rPr>
  </w:style>
  <w:style w:type="paragraph" w:styleId="EndnoteText">
    <w:name w:val="endnote text"/>
    <w:basedOn w:val="Normal"/>
    <w:link w:val="EndnoteTextChar"/>
    <w:autoRedefine/>
    <w:semiHidden/>
    <w:rsid w:val="00EE265C"/>
    <w:rPr>
      <w:sz w:val="20"/>
      <w:szCs w:val="20"/>
    </w:rPr>
  </w:style>
  <w:style w:type="character" w:customStyle="1" w:styleId="EndnoteTextChar">
    <w:name w:val="Endnote Text Char"/>
    <w:basedOn w:val="DefaultParagraphFont"/>
    <w:link w:val="EndnoteText"/>
    <w:semiHidden/>
    <w:rsid w:val="001D2904"/>
    <w:rPr>
      <w:rFonts w:ascii="Arial" w:hAnsi="Arial"/>
    </w:rPr>
  </w:style>
  <w:style w:type="character" w:styleId="EndnoteReference">
    <w:name w:val="endnote reference"/>
    <w:basedOn w:val="DefaultParagraphFont"/>
    <w:semiHidden/>
    <w:rsid w:val="00EE265C"/>
    <w:rPr>
      <w:vertAlign w:val="superscript"/>
    </w:rPr>
  </w:style>
  <w:style w:type="character" w:styleId="FollowedHyperlink">
    <w:name w:val="FollowedHyperlink"/>
    <w:basedOn w:val="DefaultParagraphFont"/>
    <w:semiHidden/>
    <w:rsid w:val="000E39EF"/>
    <w:rPr>
      <w:color w:val="000000" w:themeColor="followedHyperlink"/>
      <w:u w:val="single"/>
    </w:rPr>
  </w:style>
  <w:style w:type="paragraph" w:customStyle="1" w:styleId="TableHeading">
    <w:name w:val="Table Heading"/>
    <w:basedOn w:val="Normal"/>
    <w:next w:val="TableText"/>
    <w:autoRedefine/>
    <w:uiPriority w:val="99"/>
    <w:rsid w:val="00835FC9"/>
    <w:pPr>
      <w:keepNext/>
      <w:keepLines/>
      <w:spacing w:before="360"/>
      <w:contextualSpacing/>
    </w:pPr>
    <w:rPr>
      <w:b/>
      <w:szCs w:val="20"/>
    </w:rPr>
  </w:style>
  <w:style w:type="paragraph" w:customStyle="1" w:styleId="FigureHeading">
    <w:name w:val="Figure Heading"/>
    <w:basedOn w:val="Normal"/>
    <w:next w:val="Normal"/>
    <w:autoRedefine/>
    <w:uiPriority w:val="99"/>
    <w:qFormat/>
    <w:rsid w:val="00E74A73"/>
    <w:pPr>
      <w:keepNext/>
      <w:keepLines/>
      <w:numPr>
        <w:numId w:val="11"/>
      </w:numPr>
      <w:tabs>
        <w:tab w:val="left" w:pos="907"/>
      </w:tabs>
      <w:ind w:left="907" w:hanging="907"/>
      <w:contextualSpacing/>
    </w:pPr>
  </w:style>
  <w:style w:type="paragraph" w:customStyle="1" w:styleId="FinancialsH1">
    <w:name w:val="Financials H1"/>
    <w:basedOn w:val="Heading1"/>
    <w:next w:val="Normal"/>
    <w:autoRedefine/>
    <w:uiPriority w:val="1"/>
    <w:semiHidden/>
    <w:rsid w:val="00CC2138"/>
    <w:pPr>
      <w:spacing w:after="360"/>
    </w:pPr>
    <w:rPr>
      <w:color w:val="008542" w:themeColor="accent2"/>
      <w:sz w:val="44"/>
    </w:rPr>
  </w:style>
  <w:style w:type="paragraph" w:customStyle="1" w:styleId="FinancialsH2">
    <w:name w:val="Financials H2"/>
    <w:basedOn w:val="Heading2"/>
    <w:next w:val="Normal"/>
    <w:autoRedefine/>
    <w:uiPriority w:val="1"/>
    <w:semiHidden/>
    <w:rsid w:val="00FC654D"/>
    <w:pPr>
      <w:spacing w:after="0" w:line="240" w:lineRule="auto"/>
    </w:pPr>
    <w:rPr>
      <w:rFonts w:ascii="Arial Bold" w:hAnsi="Arial Bold"/>
      <w:caps/>
      <w:sz w:val="24"/>
      <w:szCs w:val="24"/>
    </w:rPr>
  </w:style>
  <w:style w:type="paragraph" w:customStyle="1" w:styleId="FinancialsH3">
    <w:name w:val="Financials H3"/>
    <w:basedOn w:val="Heading3"/>
    <w:autoRedefine/>
    <w:uiPriority w:val="1"/>
    <w:semiHidden/>
    <w:rsid w:val="00CC2138"/>
    <w:rPr>
      <w:szCs w:val="22"/>
      <w:lang w:val="en-GB"/>
    </w:rPr>
  </w:style>
  <w:style w:type="paragraph" w:customStyle="1" w:styleId="FinancialsH4">
    <w:name w:val="Financials H4"/>
    <w:basedOn w:val="Heading4"/>
    <w:autoRedefine/>
    <w:uiPriority w:val="1"/>
    <w:semiHidden/>
    <w:rsid w:val="00A00568"/>
    <w:pPr>
      <w:spacing w:before="120"/>
    </w:pPr>
    <w:rPr>
      <w:rFonts w:ascii="Arial Bold" w:hAnsi="Arial Bold"/>
      <w:lang w:val="en-GB"/>
    </w:rPr>
  </w:style>
  <w:style w:type="paragraph" w:customStyle="1" w:styleId="FinancialsH5">
    <w:name w:val="Financials H5"/>
    <w:basedOn w:val="Heading5"/>
    <w:autoRedefine/>
    <w:uiPriority w:val="1"/>
    <w:semiHidden/>
    <w:rsid w:val="00A00568"/>
    <w:pPr>
      <w:spacing w:before="120"/>
    </w:pPr>
    <w:rPr>
      <w:bCs/>
      <w:lang w:val="en-GB"/>
    </w:rPr>
  </w:style>
  <w:style w:type="paragraph" w:customStyle="1" w:styleId="FinancialsTableH2">
    <w:name w:val="Financials Table H2"/>
    <w:basedOn w:val="TableText"/>
    <w:autoRedefine/>
    <w:uiPriority w:val="1"/>
    <w:semiHidden/>
    <w:rsid w:val="00660951"/>
    <w:pPr>
      <w:spacing w:before="120" w:after="40" w:line="240" w:lineRule="auto"/>
    </w:pPr>
    <w:rPr>
      <w:b/>
      <w:color w:val="008542" w:themeColor="accent2"/>
    </w:rPr>
  </w:style>
  <w:style w:type="paragraph" w:customStyle="1" w:styleId="FinancialsTableText">
    <w:name w:val="Financials Table Text"/>
    <w:basedOn w:val="TableText"/>
    <w:autoRedefine/>
    <w:uiPriority w:val="1"/>
    <w:semiHidden/>
    <w:rsid w:val="00660951"/>
    <w:pPr>
      <w:spacing w:before="40" w:after="40" w:line="240" w:lineRule="auto"/>
    </w:pPr>
  </w:style>
  <w:style w:type="paragraph" w:customStyle="1" w:styleId="FinancialsTableTextIndented">
    <w:name w:val="Financials Table Text Indented"/>
    <w:basedOn w:val="TableText"/>
    <w:autoRedefine/>
    <w:uiPriority w:val="1"/>
    <w:semiHidden/>
    <w:rsid w:val="00F3495A"/>
    <w:pPr>
      <w:spacing w:before="40" w:after="40" w:line="240" w:lineRule="auto"/>
      <w:ind w:left="170"/>
    </w:pPr>
    <w:rPr>
      <w:i/>
    </w:rPr>
  </w:style>
  <w:style w:type="paragraph" w:customStyle="1" w:styleId="FinancialsTableH1">
    <w:name w:val="Financials Table H1"/>
    <w:basedOn w:val="TableText"/>
    <w:autoRedefine/>
    <w:uiPriority w:val="1"/>
    <w:semiHidden/>
    <w:rsid w:val="007A7D19"/>
    <w:pPr>
      <w:spacing w:before="160" w:after="40" w:line="240" w:lineRule="auto"/>
    </w:pPr>
    <w:rPr>
      <w:rFonts w:ascii="Arial Bold" w:hAnsi="Arial Bold"/>
      <w:b/>
      <w:caps/>
    </w:rPr>
  </w:style>
  <w:style w:type="paragraph" w:customStyle="1" w:styleId="NoParagraphStyle">
    <w:name w:val="[No Paragraph Style]"/>
    <w:autoRedefine/>
    <w:rsid w:val="00536880"/>
    <w:pPr>
      <w:autoSpaceDE w:val="0"/>
      <w:autoSpaceDN w:val="0"/>
      <w:adjustRightInd w:val="0"/>
      <w:spacing w:line="288" w:lineRule="auto"/>
      <w:textAlignment w:val="center"/>
    </w:pPr>
    <w:rPr>
      <w:rFonts w:ascii="Arial" w:hAnsi="Arial" w:cs="Arial"/>
      <w:color w:val="000000"/>
      <w:sz w:val="24"/>
      <w:szCs w:val="24"/>
      <w:lang w:val="en-US"/>
    </w:rPr>
  </w:style>
  <w:style w:type="paragraph" w:customStyle="1" w:styleId="AppendixH1">
    <w:name w:val="Appendix H1"/>
    <w:basedOn w:val="FinancialsH1"/>
    <w:autoRedefine/>
    <w:uiPriority w:val="1"/>
    <w:semiHidden/>
    <w:rsid w:val="00CC2138"/>
  </w:style>
  <w:style w:type="paragraph" w:customStyle="1" w:styleId="AppendixH2">
    <w:name w:val="Appendix H2"/>
    <w:basedOn w:val="FinancialsH2"/>
    <w:autoRedefine/>
    <w:uiPriority w:val="1"/>
    <w:semiHidden/>
    <w:rsid w:val="00FC6134"/>
  </w:style>
  <w:style w:type="character" w:styleId="PageNumber">
    <w:name w:val="page number"/>
    <w:basedOn w:val="DefaultParagraphFont"/>
    <w:semiHidden/>
    <w:unhideWhenUsed/>
    <w:rsid w:val="005F219D"/>
    <w:rPr>
      <w:rFonts w:asciiTheme="minorHAnsi" w:hAnsiTheme="minorHAnsi"/>
      <w:b/>
      <w:color w:val="008542" w:themeColor="accent2"/>
      <w:sz w:val="16"/>
    </w:rPr>
  </w:style>
  <w:style w:type="paragraph" w:customStyle="1" w:styleId="Address">
    <w:name w:val="Address"/>
    <w:basedOn w:val="Normal"/>
    <w:autoRedefine/>
    <w:uiPriority w:val="1"/>
    <w:qFormat/>
    <w:rsid w:val="00562759"/>
    <w:pPr>
      <w:spacing w:before="0" w:after="0" w:line="192" w:lineRule="exact"/>
    </w:pPr>
    <w:rPr>
      <w:b/>
      <w:bCs/>
      <w:color w:val="FFFFFF" w:themeColor="background1"/>
      <w:sz w:val="16"/>
      <w:szCs w:val="16"/>
    </w:rPr>
  </w:style>
  <w:style w:type="paragraph" w:customStyle="1" w:styleId="Organisation">
    <w:name w:val="Organisation"/>
    <w:basedOn w:val="Normal"/>
    <w:next w:val="Title"/>
    <w:autoRedefine/>
    <w:uiPriority w:val="1"/>
    <w:qFormat/>
    <w:rsid w:val="002A33A3"/>
    <w:pPr>
      <w:spacing w:before="0" w:after="1800"/>
    </w:pPr>
    <w:rPr>
      <w:b/>
      <w:noProof/>
      <w:color w:val="FFFFFF" w:themeColor="background1"/>
      <w:sz w:val="20"/>
      <w:szCs w:val="16"/>
    </w:rPr>
  </w:style>
  <w:style w:type="paragraph" w:customStyle="1" w:styleId="Versionanddate">
    <w:name w:val="Version and date"/>
    <w:basedOn w:val="Subtitle"/>
    <w:next w:val="Normal"/>
    <w:autoRedefine/>
    <w:uiPriority w:val="1"/>
    <w:qFormat/>
    <w:rsid w:val="00562759"/>
    <w:rPr>
      <w:color w:val="7EC352" w:themeColor="accent3"/>
      <w:sz w:val="28"/>
    </w:rPr>
  </w:style>
  <w:style w:type="paragraph" w:customStyle="1" w:styleId="Act">
    <w:name w:val="Act"/>
    <w:basedOn w:val="Normal"/>
    <w:next w:val="Normal"/>
    <w:uiPriority w:val="1"/>
    <w:qFormat/>
    <w:rsid w:val="00BC1032"/>
    <w:rPr>
      <w:i/>
    </w:rPr>
  </w:style>
  <w:style w:type="paragraph" w:customStyle="1" w:styleId="Disclaimer">
    <w:name w:val="Disclaimer"/>
    <w:basedOn w:val="Normal"/>
    <w:autoRedefine/>
    <w:uiPriority w:val="1"/>
    <w:qFormat/>
    <w:rsid w:val="00BC1032"/>
    <w:rPr>
      <w:i/>
    </w:rPr>
  </w:style>
  <w:style w:type="paragraph" w:styleId="Quote">
    <w:name w:val="Quote"/>
    <w:basedOn w:val="Normal"/>
    <w:next w:val="Normal"/>
    <w:link w:val="QuoteChar"/>
    <w:autoRedefine/>
    <w:uiPriority w:val="29"/>
    <w:rsid w:val="00BC1032"/>
    <w:rPr>
      <w:i/>
      <w:iCs/>
      <w:color w:val="000000" w:themeColor="text1"/>
    </w:rPr>
  </w:style>
  <w:style w:type="character" w:customStyle="1" w:styleId="QuoteChar">
    <w:name w:val="Quote Char"/>
    <w:basedOn w:val="DefaultParagraphFont"/>
    <w:link w:val="Quote"/>
    <w:uiPriority w:val="29"/>
    <w:rsid w:val="00BC1032"/>
    <w:rPr>
      <w:rFonts w:ascii="Arial" w:hAnsi="Arial"/>
      <w:i/>
      <w:iCs/>
      <w:color w:val="000000" w:themeColor="text1"/>
      <w:sz w:val="22"/>
      <w:szCs w:val="24"/>
    </w:rPr>
  </w:style>
  <w:style w:type="paragraph" w:customStyle="1" w:styleId="Report">
    <w:name w:val="Report"/>
    <w:basedOn w:val="Normal"/>
    <w:next w:val="Normal"/>
    <w:autoRedefine/>
    <w:uiPriority w:val="1"/>
    <w:qFormat/>
    <w:rsid w:val="00BC1032"/>
    <w:pPr>
      <w:spacing w:before="4000" w:after="200" w:line="276" w:lineRule="auto"/>
    </w:pPr>
    <w:rPr>
      <w:b/>
    </w:rPr>
  </w:style>
  <w:style w:type="paragraph" w:styleId="NormalIndent">
    <w:name w:val="Normal Indent"/>
    <w:basedOn w:val="Normal"/>
    <w:autoRedefine/>
    <w:unhideWhenUsed/>
    <w:rsid w:val="00BC1032"/>
    <w:pPr>
      <w:ind w:left="720"/>
    </w:pPr>
  </w:style>
  <w:style w:type="paragraph" w:styleId="Bibliography">
    <w:name w:val="Bibliography"/>
    <w:basedOn w:val="Normal"/>
    <w:next w:val="Normal"/>
    <w:autoRedefine/>
    <w:uiPriority w:val="37"/>
    <w:semiHidden/>
    <w:unhideWhenUsed/>
    <w:rsid w:val="00CC2138"/>
  </w:style>
  <w:style w:type="paragraph" w:styleId="BlockText">
    <w:name w:val="Block Text"/>
    <w:basedOn w:val="Normal"/>
    <w:autoRedefine/>
    <w:semiHidden/>
    <w:unhideWhenUsed/>
    <w:rsid w:val="00CC2138"/>
    <w:pPr>
      <w:pBdr>
        <w:top w:val="single" w:sz="2" w:space="10" w:color="004200" w:themeColor="accent1" w:frame="1"/>
        <w:left w:val="single" w:sz="2" w:space="10" w:color="004200" w:themeColor="accent1" w:frame="1"/>
        <w:bottom w:val="single" w:sz="2" w:space="10" w:color="004200" w:themeColor="accent1" w:frame="1"/>
        <w:right w:val="single" w:sz="2" w:space="10" w:color="004200" w:themeColor="accent1" w:frame="1"/>
      </w:pBdr>
      <w:ind w:left="1152" w:right="1152"/>
    </w:pPr>
    <w:rPr>
      <w:rFonts w:asciiTheme="minorHAnsi" w:eastAsiaTheme="minorEastAsia" w:hAnsiTheme="minorHAnsi" w:cstheme="minorBidi"/>
      <w:i/>
      <w:iCs/>
      <w:color w:val="004200" w:themeColor="accent1"/>
    </w:rPr>
  </w:style>
  <w:style w:type="paragraph" w:styleId="BodyText">
    <w:name w:val="Body Text"/>
    <w:basedOn w:val="Normal"/>
    <w:link w:val="BodyTextChar"/>
    <w:autoRedefine/>
    <w:semiHidden/>
    <w:unhideWhenUsed/>
    <w:rsid w:val="00CC2138"/>
  </w:style>
  <w:style w:type="character" w:customStyle="1" w:styleId="BodyTextChar">
    <w:name w:val="Body Text Char"/>
    <w:basedOn w:val="DefaultParagraphFont"/>
    <w:link w:val="BodyText"/>
    <w:semiHidden/>
    <w:rsid w:val="00CC2138"/>
    <w:rPr>
      <w:rFonts w:ascii="Arial" w:hAnsi="Arial"/>
      <w:sz w:val="22"/>
      <w:szCs w:val="24"/>
    </w:rPr>
  </w:style>
  <w:style w:type="paragraph" w:styleId="BodyText2">
    <w:name w:val="Body Text 2"/>
    <w:basedOn w:val="Normal"/>
    <w:link w:val="BodyText2Char"/>
    <w:autoRedefine/>
    <w:semiHidden/>
    <w:unhideWhenUsed/>
    <w:rsid w:val="00CC2138"/>
    <w:pPr>
      <w:spacing w:line="480" w:lineRule="auto"/>
    </w:pPr>
  </w:style>
  <w:style w:type="character" w:customStyle="1" w:styleId="BodyText2Char">
    <w:name w:val="Body Text 2 Char"/>
    <w:basedOn w:val="DefaultParagraphFont"/>
    <w:link w:val="BodyText2"/>
    <w:semiHidden/>
    <w:rsid w:val="00CC2138"/>
    <w:rPr>
      <w:rFonts w:ascii="Arial" w:hAnsi="Arial"/>
      <w:sz w:val="22"/>
      <w:szCs w:val="24"/>
    </w:rPr>
  </w:style>
  <w:style w:type="paragraph" w:styleId="BodyText3">
    <w:name w:val="Body Text 3"/>
    <w:basedOn w:val="Normal"/>
    <w:link w:val="BodyText3Char"/>
    <w:autoRedefine/>
    <w:semiHidden/>
    <w:unhideWhenUsed/>
    <w:rsid w:val="00CC2138"/>
    <w:rPr>
      <w:sz w:val="16"/>
      <w:szCs w:val="16"/>
    </w:rPr>
  </w:style>
  <w:style w:type="character" w:customStyle="1" w:styleId="BodyText3Char">
    <w:name w:val="Body Text 3 Char"/>
    <w:basedOn w:val="DefaultParagraphFont"/>
    <w:link w:val="BodyText3"/>
    <w:semiHidden/>
    <w:rsid w:val="00CC2138"/>
    <w:rPr>
      <w:rFonts w:ascii="Arial" w:hAnsi="Arial"/>
      <w:sz w:val="16"/>
      <w:szCs w:val="16"/>
    </w:rPr>
  </w:style>
  <w:style w:type="paragraph" w:styleId="BodyTextFirstIndent">
    <w:name w:val="Body Text First Indent"/>
    <w:basedOn w:val="BodyText"/>
    <w:link w:val="BodyTextFirstIndentChar"/>
    <w:autoRedefine/>
    <w:semiHidden/>
    <w:rsid w:val="00CC2138"/>
    <w:pPr>
      <w:ind w:firstLine="360"/>
    </w:pPr>
  </w:style>
  <w:style w:type="character" w:customStyle="1" w:styleId="BodyTextFirstIndentChar">
    <w:name w:val="Body Text First Indent Char"/>
    <w:basedOn w:val="BodyTextChar"/>
    <w:link w:val="BodyTextFirstIndent"/>
    <w:semiHidden/>
    <w:rsid w:val="00CC2138"/>
    <w:rPr>
      <w:rFonts w:ascii="Arial" w:hAnsi="Arial"/>
      <w:sz w:val="22"/>
      <w:szCs w:val="24"/>
    </w:rPr>
  </w:style>
  <w:style w:type="paragraph" w:styleId="BodyTextIndent">
    <w:name w:val="Body Text Indent"/>
    <w:basedOn w:val="Normal"/>
    <w:link w:val="BodyTextIndentChar"/>
    <w:autoRedefine/>
    <w:semiHidden/>
    <w:unhideWhenUsed/>
    <w:rsid w:val="00CC2138"/>
    <w:pPr>
      <w:ind w:left="283"/>
    </w:pPr>
  </w:style>
  <w:style w:type="character" w:customStyle="1" w:styleId="BodyTextIndentChar">
    <w:name w:val="Body Text Indent Char"/>
    <w:basedOn w:val="DefaultParagraphFont"/>
    <w:link w:val="BodyTextIndent"/>
    <w:semiHidden/>
    <w:rsid w:val="00CC2138"/>
    <w:rPr>
      <w:rFonts w:ascii="Arial" w:hAnsi="Arial"/>
      <w:sz w:val="22"/>
      <w:szCs w:val="24"/>
    </w:rPr>
  </w:style>
  <w:style w:type="paragraph" w:styleId="BodyTextFirstIndent2">
    <w:name w:val="Body Text First Indent 2"/>
    <w:basedOn w:val="BodyTextIndent"/>
    <w:link w:val="BodyTextFirstIndent2Char"/>
    <w:autoRedefine/>
    <w:semiHidden/>
    <w:unhideWhenUsed/>
    <w:rsid w:val="00CC2138"/>
    <w:pPr>
      <w:ind w:left="360" w:firstLine="360"/>
    </w:pPr>
  </w:style>
  <w:style w:type="character" w:customStyle="1" w:styleId="BodyTextFirstIndent2Char">
    <w:name w:val="Body Text First Indent 2 Char"/>
    <w:basedOn w:val="BodyTextIndentChar"/>
    <w:link w:val="BodyTextFirstIndent2"/>
    <w:semiHidden/>
    <w:rsid w:val="00CC2138"/>
    <w:rPr>
      <w:rFonts w:ascii="Arial" w:hAnsi="Arial"/>
      <w:sz w:val="22"/>
      <w:szCs w:val="24"/>
    </w:rPr>
  </w:style>
  <w:style w:type="paragraph" w:styleId="BodyTextIndent2">
    <w:name w:val="Body Text Indent 2"/>
    <w:basedOn w:val="Normal"/>
    <w:link w:val="BodyTextIndent2Char"/>
    <w:autoRedefine/>
    <w:semiHidden/>
    <w:unhideWhenUsed/>
    <w:rsid w:val="00CC2138"/>
    <w:pPr>
      <w:spacing w:line="480" w:lineRule="auto"/>
      <w:ind w:left="283"/>
    </w:pPr>
  </w:style>
  <w:style w:type="character" w:customStyle="1" w:styleId="BodyTextIndent2Char">
    <w:name w:val="Body Text Indent 2 Char"/>
    <w:basedOn w:val="DefaultParagraphFont"/>
    <w:link w:val="BodyTextIndent2"/>
    <w:semiHidden/>
    <w:rsid w:val="00CC2138"/>
    <w:rPr>
      <w:rFonts w:ascii="Arial" w:hAnsi="Arial"/>
      <w:sz w:val="22"/>
      <w:szCs w:val="24"/>
    </w:rPr>
  </w:style>
  <w:style w:type="paragraph" w:styleId="BodyTextIndent3">
    <w:name w:val="Body Text Indent 3"/>
    <w:basedOn w:val="Normal"/>
    <w:link w:val="BodyTextIndent3Char"/>
    <w:autoRedefine/>
    <w:semiHidden/>
    <w:unhideWhenUsed/>
    <w:rsid w:val="00CC2138"/>
    <w:pPr>
      <w:ind w:left="283"/>
    </w:pPr>
    <w:rPr>
      <w:sz w:val="16"/>
      <w:szCs w:val="16"/>
    </w:rPr>
  </w:style>
  <w:style w:type="character" w:customStyle="1" w:styleId="BodyTextIndent3Char">
    <w:name w:val="Body Text Indent 3 Char"/>
    <w:basedOn w:val="DefaultParagraphFont"/>
    <w:link w:val="BodyTextIndent3"/>
    <w:semiHidden/>
    <w:rsid w:val="00CC2138"/>
    <w:rPr>
      <w:rFonts w:ascii="Arial" w:hAnsi="Arial"/>
      <w:sz w:val="16"/>
      <w:szCs w:val="16"/>
    </w:rPr>
  </w:style>
  <w:style w:type="character" w:styleId="BookTitle">
    <w:name w:val="Book Title"/>
    <w:basedOn w:val="DefaultParagraphFont"/>
    <w:uiPriority w:val="33"/>
    <w:rsid w:val="00CC2138"/>
    <w:rPr>
      <w:b/>
      <w:bCs/>
      <w:smallCaps/>
      <w:spacing w:val="5"/>
    </w:rPr>
  </w:style>
  <w:style w:type="paragraph" w:styleId="Caption">
    <w:name w:val="caption"/>
    <w:basedOn w:val="Normal"/>
    <w:next w:val="Normal"/>
    <w:autoRedefine/>
    <w:unhideWhenUsed/>
    <w:qFormat/>
    <w:rsid w:val="00CC2138"/>
    <w:pPr>
      <w:spacing w:before="0" w:after="200" w:line="240" w:lineRule="auto"/>
    </w:pPr>
    <w:rPr>
      <w:b/>
      <w:bCs/>
      <w:color w:val="004200" w:themeColor="accent1"/>
      <w:sz w:val="18"/>
      <w:szCs w:val="18"/>
    </w:rPr>
  </w:style>
  <w:style w:type="paragraph" w:styleId="Closing">
    <w:name w:val="Closing"/>
    <w:basedOn w:val="Normal"/>
    <w:link w:val="ClosingChar"/>
    <w:autoRedefine/>
    <w:semiHidden/>
    <w:unhideWhenUsed/>
    <w:rsid w:val="00CC2138"/>
    <w:pPr>
      <w:spacing w:before="0" w:after="0" w:line="240" w:lineRule="auto"/>
      <w:ind w:left="4252"/>
    </w:pPr>
  </w:style>
  <w:style w:type="character" w:customStyle="1" w:styleId="ClosingChar">
    <w:name w:val="Closing Char"/>
    <w:basedOn w:val="DefaultParagraphFont"/>
    <w:link w:val="Closing"/>
    <w:semiHidden/>
    <w:rsid w:val="00CC2138"/>
    <w:rPr>
      <w:rFonts w:ascii="Arial" w:hAnsi="Arial"/>
      <w:sz w:val="22"/>
      <w:szCs w:val="24"/>
    </w:rPr>
  </w:style>
  <w:style w:type="character" w:styleId="CommentReference">
    <w:name w:val="annotation reference"/>
    <w:basedOn w:val="DefaultParagraphFont"/>
    <w:semiHidden/>
    <w:unhideWhenUsed/>
    <w:rsid w:val="00CC2138"/>
    <w:rPr>
      <w:sz w:val="16"/>
      <w:szCs w:val="16"/>
    </w:rPr>
  </w:style>
  <w:style w:type="paragraph" w:styleId="CommentText">
    <w:name w:val="annotation text"/>
    <w:basedOn w:val="Normal"/>
    <w:link w:val="CommentTextChar"/>
    <w:autoRedefine/>
    <w:semiHidden/>
    <w:unhideWhenUsed/>
    <w:rsid w:val="00CC2138"/>
    <w:pPr>
      <w:spacing w:line="240" w:lineRule="auto"/>
    </w:pPr>
    <w:rPr>
      <w:sz w:val="20"/>
      <w:szCs w:val="20"/>
    </w:rPr>
  </w:style>
  <w:style w:type="character" w:customStyle="1" w:styleId="CommentTextChar">
    <w:name w:val="Comment Text Char"/>
    <w:basedOn w:val="DefaultParagraphFont"/>
    <w:link w:val="CommentText"/>
    <w:semiHidden/>
    <w:rsid w:val="00CC2138"/>
    <w:rPr>
      <w:rFonts w:ascii="Arial" w:hAnsi="Arial"/>
    </w:rPr>
  </w:style>
  <w:style w:type="paragraph" w:styleId="CommentSubject">
    <w:name w:val="annotation subject"/>
    <w:basedOn w:val="CommentText"/>
    <w:next w:val="CommentText"/>
    <w:link w:val="CommentSubjectChar"/>
    <w:autoRedefine/>
    <w:unhideWhenUsed/>
    <w:rsid w:val="00CC2138"/>
    <w:rPr>
      <w:b/>
      <w:bCs/>
    </w:rPr>
  </w:style>
  <w:style w:type="character" w:customStyle="1" w:styleId="CommentSubjectChar">
    <w:name w:val="Comment Subject Char"/>
    <w:basedOn w:val="CommentTextChar"/>
    <w:link w:val="CommentSubject"/>
    <w:rsid w:val="00CC2138"/>
    <w:rPr>
      <w:rFonts w:ascii="Arial" w:hAnsi="Arial"/>
      <w:b/>
      <w:bCs/>
    </w:rPr>
  </w:style>
  <w:style w:type="paragraph" w:styleId="Date">
    <w:name w:val="Date"/>
    <w:basedOn w:val="Normal"/>
    <w:next w:val="Normal"/>
    <w:link w:val="DateChar"/>
    <w:autoRedefine/>
    <w:semiHidden/>
    <w:rsid w:val="00CC2138"/>
  </w:style>
  <w:style w:type="character" w:customStyle="1" w:styleId="DateChar">
    <w:name w:val="Date Char"/>
    <w:basedOn w:val="DefaultParagraphFont"/>
    <w:link w:val="Date"/>
    <w:semiHidden/>
    <w:rsid w:val="00CC2138"/>
    <w:rPr>
      <w:rFonts w:ascii="Arial" w:hAnsi="Arial"/>
      <w:sz w:val="22"/>
      <w:szCs w:val="24"/>
    </w:rPr>
  </w:style>
  <w:style w:type="paragraph" w:styleId="DocumentMap">
    <w:name w:val="Document Map"/>
    <w:basedOn w:val="Normal"/>
    <w:link w:val="DocumentMapChar"/>
    <w:autoRedefine/>
    <w:semiHidden/>
    <w:unhideWhenUsed/>
    <w:rsid w:val="00CC2138"/>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C2138"/>
    <w:rPr>
      <w:rFonts w:ascii="Tahoma" w:hAnsi="Tahoma" w:cs="Tahoma"/>
      <w:sz w:val="16"/>
      <w:szCs w:val="16"/>
    </w:rPr>
  </w:style>
  <w:style w:type="paragraph" w:styleId="E-mailSignature">
    <w:name w:val="E-mail Signature"/>
    <w:basedOn w:val="Normal"/>
    <w:link w:val="E-mailSignatureChar"/>
    <w:autoRedefine/>
    <w:semiHidden/>
    <w:unhideWhenUsed/>
    <w:rsid w:val="00CC2138"/>
    <w:pPr>
      <w:spacing w:before="0" w:after="0" w:line="240" w:lineRule="auto"/>
    </w:pPr>
  </w:style>
  <w:style w:type="character" w:customStyle="1" w:styleId="E-mailSignatureChar">
    <w:name w:val="E-mail Signature Char"/>
    <w:basedOn w:val="DefaultParagraphFont"/>
    <w:link w:val="E-mailSignature"/>
    <w:semiHidden/>
    <w:rsid w:val="00CC2138"/>
    <w:rPr>
      <w:rFonts w:ascii="Arial" w:hAnsi="Arial"/>
      <w:sz w:val="22"/>
      <w:szCs w:val="24"/>
    </w:rPr>
  </w:style>
  <w:style w:type="paragraph" w:styleId="EnvelopeAddress">
    <w:name w:val="envelope address"/>
    <w:basedOn w:val="Normal"/>
    <w:autoRedefine/>
    <w:semiHidden/>
    <w:unhideWhenUsed/>
    <w:rsid w:val="00CC2138"/>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autoRedefine/>
    <w:semiHidden/>
    <w:unhideWhenUsed/>
    <w:rsid w:val="00CC2138"/>
    <w:pPr>
      <w:spacing w:before="0" w:after="0" w:line="240" w:lineRule="auto"/>
    </w:pPr>
    <w:rPr>
      <w:rFonts w:asciiTheme="majorHAnsi" w:eastAsiaTheme="majorEastAsia" w:hAnsiTheme="majorHAnsi" w:cstheme="majorBidi"/>
      <w:sz w:val="20"/>
      <w:szCs w:val="20"/>
    </w:rPr>
  </w:style>
  <w:style w:type="character" w:styleId="HTMLAcronym">
    <w:name w:val="HTML Acronym"/>
    <w:basedOn w:val="DefaultParagraphFont"/>
    <w:semiHidden/>
    <w:unhideWhenUsed/>
    <w:rsid w:val="00465398"/>
  </w:style>
  <w:style w:type="paragraph" w:styleId="HTMLAddress">
    <w:name w:val="HTML Address"/>
    <w:basedOn w:val="Normal"/>
    <w:link w:val="HTMLAddressChar"/>
    <w:autoRedefine/>
    <w:semiHidden/>
    <w:unhideWhenUsed/>
    <w:rsid w:val="00465398"/>
    <w:pPr>
      <w:spacing w:before="0" w:after="0" w:line="240" w:lineRule="auto"/>
    </w:pPr>
    <w:rPr>
      <w:i/>
      <w:iCs/>
    </w:rPr>
  </w:style>
  <w:style w:type="character" w:customStyle="1" w:styleId="HTMLAddressChar">
    <w:name w:val="HTML Address Char"/>
    <w:basedOn w:val="DefaultParagraphFont"/>
    <w:link w:val="HTMLAddress"/>
    <w:semiHidden/>
    <w:rsid w:val="00465398"/>
    <w:rPr>
      <w:rFonts w:ascii="Arial" w:hAnsi="Arial"/>
      <w:i/>
      <w:iCs/>
      <w:sz w:val="22"/>
      <w:szCs w:val="24"/>
    </w:rPr>
  </w:style>
  <w:style w:type="character" w:styleId="HTMLCite">
    <w:name w:val="HTML Cite"/>
    <w:basedOn w:val="DefaultParagraphFont"/>
    <w:semiHidden/>
    <w:unhideWhenUsed/>
    <w:rsid w:val="00465398"/>
    <w:rPr>
      <w:i/>
      <w:iCs/>
    </w:rPr>
  </w:style>
  <w:style w:type="character" w:styleId="HTMLCode">
    <w:name w:val="HTML Code"/>
    <w:basedOn w:val="DefaultParagraphFont"/>
    <w:semiHidden/>
    <w:unhideWhenUsed/>
    <w:rsid w:val="00465398"/>
    <w:rPr>
      <w:rFonts w:ascii="Consolas" w:hAnsi="Consolas"/>
      <w:sz w:val="20"/>
      <w:szCs w:val="20"/>
    </w:rPr>
  </w:style>
  <w:style w:type="character" w:styleId="HTMLDefinition">
    <w:name w:val="HTML Definition"/>
    <w:basedOn w:val="DefaultParagraphFont"/>
    <w:semiHidden/>
    <w:unhideWhenUsed/>
    <w:rsid w:val="00465398"/>
    <w:rPr>
      <w:i/>
      <w:iCs/>
    </w:rPr>
  </w:style>
  <w:style w:type="character" w:styleId="HTMLKeyboard">
    <w:name w:val="HTML Keyboard"/>
    <w:basedOn w:val="DefaultParagraphFont"/>
    <w:semiHidden/>
    <w:unhideWhenUsed/>
    <w:rsid w:val="00465398"/>
    <w:rPr>
      <w:rFonts w:ascii="Consolas" w:hAnsi="Consolas" w:cs="Consolas"/>
      <w:sz w:val="20"/>
      <w:szCs w:val="20"/>
    </w:rPr>
  </w:style>
  <w:style w:type="paragraph" w:styleId="HTMLPreformatted">
    <w:name w:val="HTML Preformatted"/>
    <w:basedOn w:val="Normal"/>
    <w:link w:val="HTMLPreformattedChar"/>
    <w:autoRedefine/>
    <w:semiHidden/>
    <w:unhideWhenUsed/>
    <w:rsid w:val="00465398"/>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465398"/>
    <w:rPr>
      <w:rFonts w:ascii="Consolas" w:hAnsi="Consolas" w:cs="Consolas"/>
    </w:rPr>
  </w:style>
  <w:style w:type="character" w:styleId="HTMLSample">
    <w:name w:val="HTML Sample"/>
    <w:basedOn w:val="DefaultParagraphFont"/>
    <w:semiHidden/>
    <w:unhideWhenUsed/>
    <w:rsid w:val="00465398"/>
    <w:rPr>
      <w:rFonts w:ascii="Consolas" w:hAnsi="Consolas" w:cs="Consolas"/>
      <w:sz w:val="24"/>
      <w:szCs w:val="24"/>
    </w:rPr>
  </w:style>
  <w:style w:type="character" w:styleId="HTMLTypewriter">
    <w:name w:val="HTML Typewriter"/>
    <w:basedOn w:val="DefaultParagraphFont"/>
    <w:semiHidden/>
    <w:unhideWhenUsed/>
    <w:rsid w:val="00465398"/>
    <w:rPr>
      <w:rFonts w:ascii="Consolas" w:hAnsi="Consolas" w:cs="Consolas"/>
      <w:sz w:val="20"/>
      <w:szCs w:val="20"/>
    </w:rPr>
  </w:style>
  <w:style w:type="character" w:styleId="HTMLVariable">
    <w:name w:val="HTML Variable"/>
    <w:basedOn w:val="DefaultParagraphFont"/>
    <w:semiHidden/>
    <w:unhideWhenUsed/>
    <w:rsid w:val="00465398"/>
    <w:rPr>
      <w:i/>
      <w:iCs/>
    </w:rPr>
  </w:style>
  <w:style w:type="paragraph" w:styleId="Index2">
    <w:name w:val="index 2"/>
    <w:basedOn w:val="Normal"/>
    <w:next w:val="Normal"/>
    <w:autoRedefine/>
    <w:semiHidden/>
    <w:unhideWhenUsed/>
    <w:rsid w:val="00465398"/>
    <w:pPr>
      <w:spacing w:before="0" w:after="0" w:line="240" w:lineRule="auto"/>
      <w:ind w:left="440" w:hanging="220"/>
    </w:pPr>
  </w:style>
  <w:style w:type="paragraph" w:styleId="Index3">
    <w:name w:val="index 3"/>
    <w:basedOn w:val="Normal"/>
    <w:next w:val="Normal"/>
    <w:autoRedefine/>
    <w:semiHidden/>
    <w:unhideWhenUsed/>
    <w:rsid w:val="00465398"/>
    <w:pPr>
      <w:spacing w:before="0" w:after="0" w:line="240" w:lineRule="auto"/>
      <w:ind w:left="660" w:hanging="220"/>
    </w:pPr>
  </w:style>
  <w:style w:type="paragraph" w:styleId="Index4">
    <w:name w:val="index 4"/>
    <w:basedOn w:val="Normal"/>
    <w:next w:val="Normal"/>
    <w:autoRedefine/>
    <w:semiHidden/>
    <w:unhideWhenUsed/>
    <w:rsid w:val="00465398"/>
    <w:pPr>
      <w:spacing w:before="0" w:after="0" w:line="240" w:lineRule="auto"/>
      <w:ind w:left="880" w:hanging="220"/>
    </w:pPr>
  </w:style>
  <w:style w:type="paragraph" w:styleId="Index5">
    <w:name w:val="index 5"/>
    <w:basedOn w:val="Normal"/>
    <w:next w:val="Normal"/>
    <w:autoRedefine/>
    <w:semiHidden/>
    <w:unhideWhenUsed/>
    <w:rsid w:val="00465398"/>
    <w:pPr>
      <w:spacing w:before="0" w:after="0" w:line="240" w:lineRule="auto"/>
      <w:ind w:left="1100" w:hanging="220"/>
    </w:pPr>
  </w:style>
  <w:style w:type="paragraph" w:styleId="Index6">
    <w:name w:val="index 6"/>
    <w:basedOn w:val="Normal"/>
    <w:next w:val="Normal"/>
    <w:autoRedefine/>
    <w:semiHidden/>
    <w:unhideWhenUsed/>
    <w:rsid w:val="00465398"/>
    <w:pPr>
      <w:spacing w:before="0" w:after="0" w:line="240" w:lineRule="auto"/>
      <w:ind w:left="1320" w:hanging="220"/>
    </w:pPr>
  </w:style>
  <w:style w:type="paragraph" w:styleId="Index7">
    <w:name w:val="index 7"/>
    <w:basedOn w:val="Normal"/>
    <w:next w:val="Normal"/>
    <w:autoRedefine/>
    <w:semiHidden/>
    <w:unhideWhenUsed/>
    <w:rsid w:val="00465398"/>
    <w:pPr>
      <w:spacing w:before="0" w:after="0" w:line="240" w:lineRule="auto"/>
      <w:ind w:left="1540" w:hanging="220"/>
    </w:pPr>
  </w:style>
  <w:style w:type="paragraph" w:styleId="Index8">
    <w:name w:val="index 8"/>
    <w:basedOn w:val="Normal"/>
    <w:next w:val="Normal"/>
    <w:autoRedefine/>
    <w:semiHidden/>
    <w:unhideWhenUsed/>
    <w:rsid w:val="00465398"/>
    <w:pPr>
      <w:spacing w:before="0" w:after="0" w:line="240" w:lineRule="auto"/>
      <w:ind w:left="1760" w:hanging="220"/>
    </w:pPr>
  </w:style>
  <w:style w:type="paragraph" w:styleId="Index9">
    <w:name w:val="index 9"/>
    <w:basedOn w:val="Normal"/>
    <w:next w:val="Normal"/>
    <w:autoRedefine/>
    <w:semiHidden/>
    <w:unhideWhenUsed/>
    <w:rsid w:val="00465398"/>
    <w:pPr>
      <w:spacing w:before="0" w:after="0" w:line="240" w:lineRule="auto"/>
      <w:ind w:left="1980" w:hanging="220"/>
    </w:pPr>
  </w:style>
  <w:style w:type="paragraph" w:styleId="IndexHeading">
    <w:name w:val="index heading"/>
    <w:basedOn w:val="Normal"/>
    <w:next w:val="Index1"/>
    <w:autoRedefine/>
    <w:semiHidden/>
    <w:unhideWhenUsed/>
    <w:rsid w:val="00465398"/>
    <w:rPr>
      <w:rFonts w:asciiTheme="majorHAnsi" w:eastAsiaTheme="majorEastAsia" w:hAnsiTheme="majorHAnsi" w:cstheme="majorBidi"/>
      <w:b/>
      <w:bCs/>
    </w:rPr>
  </w:style>
  <w:style w:type="character" w:styleId="IntenseEmphasis">
    <w:name w:val="Intense Emphasis"/>
    <w:basedOn w:val="DefaultParagraphFont"/>
    <w:uiPriority w:val="21"/>
    <w:rsid w:val="00465398"/>
    <w:rPr>
      <w:b/>
      <w:bCs/>
      <w:i/>
      <w:iCs/>
      <w:color w:val="004200" w:themeColor="accent1"/>
    </w:rPr>
  </w:style>
  <w:style w:type="paragraph" w:styleId="IntenseQuote">
    <w:name w:val="Intense Quote"/>
    <w:basedOn w:val="Normal"/>
    <w:next w:val="Normal"/>
    <w:link w:val="IntenseQuoteChar"/>
    <w:autoRedefine/>
    <w:uiPriority w:val="30"/>
    <w:rsid w:val="00465398"/>
    <w:pPr>
      <w:pBdr>
        <w:bottom w:val="single" w:sz="4" w:space="4" w:color="004200" w:themeColor="accent1"/>
      </w:pBdr>
      <w:spacing w:before="200" w:after="280"/>
      <w:ind w:left="936" w:right="936"/>
    </w:pPr>
    <w:rPr>
      <w:b/>
      <w:bCs/>
      <w:i/>
      <w:iCs/>
      <w:color w:val="004200" w:themeColor="accent1"/>
    </w:rPr>
  </w:style>
  <w:style w:type="character" w:customStyle="1" w:styleId="IntenseQuoteChar">
    <w:name w:val="Intense Quote Char"/>
    <w:basedOn w:val="DefaultParagraphFont"/>
    <w:link w:val="IntenseQuote"/>
    <w:uiPriority w:val="30"/>
    <w:rsid w:val="00465398"/>
    <w:rPr>
      <w:rFonts w:ascii="Arial" w:hAnsi="Arial"/>
      <w:b/>
      <w:bCs/>
      <w:i/>
      <w:iCs/>
      <w:color w:val="004200" w:themeColor="accent1"/>
      <w:sz w:val="22"/>
      <w:szCs w:val="24"/>
    </w:rPr>
  </w:style>
  <w:style w:type="character" w:styleId="IntenseReference">
    <w:name w:val="Intense Reference"/>
    <w:basedOn w:val="DefaultParagraphFont"/>
    <w:uiPriority w:val="32"/>
    <w:qFormat/>
    <w:rsid w:val="00465398"/>
    <w:rPr>
      <w:b/>
      <w:bCs/>
      <w:smallCaps/>
      <w:color w:val="008542" w:themeColor="accent2"/>
      <w:spacing w:val="5"/>
      <w:u w:val="single"/>
    </w:rPr>
  </w:style>
  <w:style w:type="character" w:styleId="LineNumber">
    <w:name w:val="line number"/>
    <w:basedOn w:val="DefaultParagraphFont"/>
    <w:unhideWhenUsed/>
    <w:rsid w:val="00465398"/>
  </w:style>
  <w:style w:type="paragraph" w:styleId="List">
    <w:name w:val="List"/>
    <w:basedOn w:val="Normal"/>
    <w:autoRedefine/>
    <w:semiHidden/>
    <w:unhideWhenUsed/>
    <w:rsid w:val="00465398"/>
    <w:pPr>
      <w:ind w:left="283" w:hanging="283"/>
      <w:contextualSpacing/>
    </w:pPr>
  </w:style>
  <w:style w:type="paragraph" w:styleId="List2">
    <w:name w:val="List 2"/>
    <w:basedOn w:val="Normal"/>
    <w:autoRedefine/>
    <w:semiHidden/>
    <w:unhideWhenUsed/>
    <w:rsid w:val="00465398"/>
    <w:pPr>
      <w:ind w:left="566" w:hanging="283"/>
      <w:contextualSpacing/>
    </w:pPr>
  </w:style>
  <w:style w:type="paragraph" w:styleId="List3">
    <w:name w:val="List 3"/>
    <w:basedOn w:val="Normal"/>
    <w:autoRedefine/>
    <w:semiHidden/>
    <w:unhideWhenUsed/>
    <w:rsid w:val="00465398"/>
    <w:pPr>
      <w:ind w:left="849" w:hanging="283"/>
      <w:contextualSpacing/>
    </w:pPr>
  </w:style>
  <w:style w:type="paragraph" w:styleId="List4">
    <w:name w:val="List 4"/>
    <w:basedOn w:val="Normal"/>
    <w:autoRedefine/>
    <w:semiHidden/>
    <w:rsid w:val="00465398"/>
    <w:pPr>
      <w:ind w:left="1132" w:hanging="283"/>
      <w:contextualSpacing/>
    </w:pPr>
  </w:style>
  <w:style w:type="paragraph" w:styleId="List5">
    <w:name w:val="List 5"/>
    <w:basedOn w:val="Normal"/>
    <w:autoRedefine/>
    <w:semiHidden/>
    <w:rsid w:val="00465398"/>
    <w:pPr>
      <w:ind w:left="1415" w:hanging="283"/>
      <w:contextualSpacing/>
    </w:pPr>
  </w:style>
  <w:style w:type="paragraph" w:styleId="ListBullet2">
    <w:name w:val="List Bullet 2"/>
    <w:basedOn w:val="Normal"/>
    <w:autoRedefine/>
    <w:uiPriority w:val="3"/>
    <w:semiHidden/>
    <w:unhideWhenUsed/>
    <w:rsid w:val="00465398"/>
    <w:pPr>
      <w:numPr>
        <w:numId w:val="2"/>
      </w:numPr>
      <w:contextualSpacing/>
    </w:pPr>
  </w:style>
  <w:style w:type="paragraph" w:styleId="ListBullet3">
    <w:name w:val="List Bullet 3"/>
    <w:basedOn w:val="Normal"/>
    <w:autoRedefine/>
    <w:uiPriority w:val="3"/>
    <w:semiHidden/>
    <w:unhideWhenUsed/>
    <w:rsid w:val="00465398"/>
    <w:pPr>
      <w:numPr>
        <w:numId w:val="3"/>
      </w:numPr>
      <w:contextualSpacing/>
    </w:pPr>
  </w:style>
  <w:style w:type="paragraph" w:styleId="ListBullet4">
    <w:name w:val="List Bullet 4"/>
    <w:basedOn w:val="Normal"/>
    <w:autoRedefine/>
    <w:uiPriority w:val="3"/>
    <w:semiHidden/>
    <w:unhideWhenUsed/>
    <w:rsid w:val="00465398"/>
    <w:pPr>
      <w:numPr>
        <w:numId w:val="4"/>
      </w:numPr>
      <w:contextualSpacing/>
    </w:pPr>
  </w:style>
  <w:style w:type="paragraph" w:styleId="ListBullet5">
    <w:name w:val="List Bullet 5"/>
    <w:basedOn w:val="Normal"/>
    <w:autoRedefine/>
    <w:uiPriority w:val="3"/>
    <w:semiHidden/>
    <w:unhideWhenUsed/>
    <w:rsid w:val="00465398"/>
    <w:pPr>
      <w:numPr>
        <w:numId w:val="5"/>
      </w:numPr>
      <w:contextualSpacing/>
    </w:pPr>
  </w:style>
  <w:style w:type="paragraph" w:styleId="ListContinue">
    <w:name w:val="List Continue"/>
    <w:basedOn w:val="Normal"/>
    <w:autoRedefine/>
    <w:semiHidden/>
    <w:unhideWhenUsed/>
    <w:rsid w:val="00465398"/>
    <w:pPr>
      <w:ind w:left="283"/>
      <w:contextualSpacing/>
    </w:pPr>
  </w:style>
  <w:style w:type="paragraph" w:styleId="ListContinue2">
    <w:name w:val="List Continue 2"/>
    <w:basedOn w:val="Normal"/>
    <w:autoRedefine/>
    <w:semiHidden/>
    <w:unhideWhenUsed/>
    <w:rsid w:val="00465398"/>
    <w:pPr>
      <w:ind w:left="566"/>
      <w:contextualSpacing/>
    </w:pPr>
  </w:style>
  <w:style w:type="paragraph" w:styleId="ListContinue3">
    <w:name w:val="List Continue 3"/>
    <w:basedOn w:val="Normal"/>
    <w:autoRedefine/>
    <w:semiHidden/>
    <w:unhideWhenUsed/>
    <w:rsid w:val="00465398"/>
    <w:pPr>
      <w:ind w:left="849"/>
      <w:contextualSpacing/>
    </w:pPr>
  </w:style>
  <w:style w:type="paragraph" w:styleId="ListContinue4">
    <w:name w:val="List Continue 4"/>
    <w:basedOn w:val="Normal"/>
    <w:autoRedefine/>
    <w:semiHidden/>
    <w:unhideWhenUsed/>
    <w:rsid w:val="00465398"/>
    <w:pPr>
      <w:ind w:left="1132"/>
      <w:contextualSpacing/>
    </w:pPr>
  </w:style>
  <w:style w:type="paragraph" w:styleId="ListContinue5">
    <w:name w:val="List Continue 5"/>
    <w:basedOn w:val="Normal"/>
    <w:autoRedefine/>
    <w:semiHidden/>
    <w:unhideWhenUsed/>
    <w:rsid w:val="00465398"/>
    <w:pPr>
      <w:ind w:left="1415"/>
      <w:contextualSpacing/>
    </w:pPr>
  </w:style>
  <w:style w:type="paragraph" w:styleId="ListNumber">
    <w:name w:val="List Number"/>
    <w:basedOn w:val="Normal"/>
    <w:autoRedefine/>
    <w:uiPriority w:val="3"/>
    <w:rsid w:val="00465398"/>
    <w:pPr>
      <w:numPr>
        <w:numId w:val="6"/>
      </w:numPr>
      <w:contextualSpacing/>
    </w:pPr>
  </w:style>
  <w:style w:type="paragraph" w:styleId="ListNumber2">
    <w:name w:val="List Number 2"/>
    <w:basedOn w:val="Normal"/>
    <w:autoRedefine/>
    <w:uiPriority w:val="3"/>
    <w:semiHidden/>
    <w:unhideWhenUsed/>
    <w:rsid w:val="00465398"/>
    <w:pPr>
      <w:numPr>
        <w:numId w:val="7"/>
      </w:numPr>
      <w:contextualSpacing/>
    </w:pPr>
  </w:style>
  <w:style w:type="paragraph" w:styleId="ListNumber3">
    <w:name w:val="List Number 3"/>
    <w:basedOn w:val="Normal"/>
    <w:autoRedefine/>
    <w:uiPriority w:val="3"/>
    <w:semiHidden/>
    <w:unhideWhenUsed/>
    <w:rsid w:val="00465398"/>
    <w:pPr>
      <w:numPr>
        <w:numId w:val="8"/>
      </w:numPr>
      <w:contextualSpacing/>
    </w:pPr>
  </w:style>
  <w:style w:type="paragraph" w:styleId="ListNumber4">
    <w:name w:val="List Number 4"/>
    <w:basedOn w:val="Normal"/>
    <w:autoRedefine/>
    <w:uiPriority w:val="3"/>
    <w:semiHidden/>
    <w:unhideWhenUsed/>
    <w:rsid w:val="00465398"/>
    <w:pPr>
      <w:numPr>
        <w:numId w:val="9"/>
      </w:numPr>
      <w:contextualSpacing/>
    </w:pPr>
  </w:style>
  <w:style w:type="paragraph" w:styleId="ListNumber5">
    <w:name w:val="List Number 5"/>
    <w:basedOn w:val="Normal"/>
    <w:autoRedefine/>
    <w:uiPriority w:val="3"/>
    <w:semiHidden/>
    <w:unhideWhenUsed/>
    <w:rsid w:val="00465398"/>
    <w:pPr>
      <w:numPr>
        <w:numId w:val="10"/>
      </w:numPr>
      <w:contextualSpacing/>
    </w:pPr>
  </w:style>
  <w:style w:type="paragraph" w:styleId="MacroText">
    <w:name w:val="macro"/>
    <w:link w:val="MacroTextChar"/>
    <w:autoRedefine/>
    <w:semiHidden/>
    <w:unhideWhenUsed/>
    <w:rsid w:val="00465398"/>
    <w:pPr>
      <w:tabs>
        <w:tab w:val="left" w:pos="480"/>
        <w:tab w:val="left" w:pos="960"/>
        <w:tab w:val="left" w:pos="1440"/>
        <w:tab w:val="left" w:pos="1920"/>
        <w:tab w:val="left" w:pos="2400"/>
        <w:tab w:val="left" w:pos="2880"/>
        <w:tab w:val="left" w:pos="3360"/>
        <w:tab w:val="left" w:pos="3840"/>
        <w:tab w:val="left" w:pos="4320"/>
      </w:tabs>
      <w:spacing w:before="120" w:line="260" w:lineRule="atLeast"/>
    </w:pPr>
    <w:rPr>
      <w:rFonts w:ascii="Consolas" w:hAnsi="Consolas" w:cs="Consolas"/>
    </w:rPr>
  </w:style>
  <w:style w:type="character" w:customStyle="1" w:styleId="MacroTextChar">
    <w:name w:val="Macro Text Char"/>
    <w:basedOn w:val="DefaultParagraphFont"/>
    <w:link w:val="MacroText"/>
    <w:semiHidden/>
    <w:rsid w:val="00465398"/>
    <w:rPr>
      <w:rFonts w:ascii="Consolas" w:hAnsi="Consolas" w:cs="Consolas"/>
    </w:rPr>
  </w:style>
  <w:style w:type="paragraph" w:styleId="MessageHeader">
    <w:name w:val="Message Header"/>
    <w:basedOn w:val="Normal"/>
    <w:link w:val="MessageHeaderChar"/>
    <w:autoRedefine/>
    <w:semiHidden/>
    <w:unhideWhenUsed/>
    <w:rsid w:val="0046539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465398"/>
    <w:rPr>
      <w:rFonts w:asciiTheme="majorHAnsi" w:eastAsiaTheme="majorEastAsia" w:hAnsiTheme="majorHAnsi" w:cstheme="majorBidi"/>
      <w:sz w:val="24"/>
      <w:szCs w:val="24"/>
      <w:shd w:val="pct20" w:color="auto" w:fill="auto"/>
    </w:rPr>
  </w:style>
  <w:style w:type="paragraph" w:styleId="NormalWeb">
    <w:name w:val="Normal (Web)"/>
    <w:basedOn w:val="Normal"/>
    <w:autoRedefine/>
    <w:semiHidden/>
    <w:unhideWhenUsed/>
    <w:rsid w:val="00465398"/>
    <w:rPr>
      <w:rFonts w:ascii="Times New Roman" w:hAnsi="Times New Roman"/>
      <w:sz w:val="24"/>
    </w:rPr>
  </w:style>
  <w:style w:type="paragraph" w:styleId="NoteHeading">
    <w:name w:val="Note Heading"/>
    <w:basedOn w:val="Normal"/>
    <w:next w:val="Normal"/>
    <w:link w:val="NoteHeadingChar"/>
    <w:autoRedefine/>
    <w:semiHidden/>
    <w:unhideWhenUsed/>
    <w:rsid w:val="00465398"/>
    <w:pPr>
      <w:spacing w:before="0" w:after="0" w:line="240" w:lineRule="auto"/>
    </w:pPr>
  </w:style>
  <w:style w:type="character" w:customStyle="1" w:styleId="NoteHeadingChar">
    <w:name w:val="Note Heading Char"/>
    <w:basedOn w:val="DefaultParagraphFont"/>
    <w:link w:val="NoteHeading"/>
    <w:semiHidden/>
    <w:rsid w:val="00465398"/>
    <w:rPr>
      <w:rFonts w:ascii="Arial" w:hAnsi="Arial"/>
      <w:sz w:val="22"/>
      <w:szCs w:val="24"/>
    </w:rPr>
  </w:style>
  <w:style w:type="character" w:styleId="PlaceholderText">
    <w:name w:val="Placeholder Text"/>
    <w:basedOn w:val="DefaultParagraphFont"/>
    <w:uiPriority w:val="99"/>
    <w:semiHidden/>
    <w:rsid w:val="00465398"/>
    <w:rPr>
      <w:color w:val="808080"/>
    </w:rPr>
  </w:style>
  <w:style w:type="paragraph" w:styleId="PlainText">
    <w:name w:val="Plain Text"/>
    <w:basedOn w:val="Normal"/>
    <w:link w:val="PlainTextChar"/>
    <w:autoRedefine/>
    <w:semiHidden/>
    <w:unhideWhenUsed/>
    <w:rsid w:val="00465398"/>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465398"/>
    <w:rPr>
      <w:rFonts w:ascii="Consolas" w:hAnsi="Consolas" w:cs="Consolas"/>
      <w:sz w:val="21"/>
      <w:szCs w:val="21"/>
    </w:rPr>
  </w:style>
  <w:style w:type="paragraph" w:styleId="Salutation">
    <w:name w:val="Salutation"/>
    <w:basedOn w:val="Normal"/>
    <w:next w:val="Normal"/>
    <w:link w:val="SalutationChar"/>
    <w:autoRedefine/>
    <w:semiHidden/>
    <w:rsid w:val="00465398"/>
  </w:style>
  <w:style w:type="character" w:customStyle="1" w:styleId="SalutationChar">
    <w:name w:val="Salutation Char"/>
    <w:basedOn w:val="DefaultParagraphFont"/>
    <w:link w:val="Salutation"/>
    <w:semiHidden/>
    <w:rsid w:val="00465398"/>
    <w:rPr>
      <w:rFonts w:ascii="Arial" w:hAnsi="Arial"/>
      <w:sz w:val="22"/>
      <w:szCs w:val="24"/>
    </w:rPr>
  </w:style>
  <w:style w:type="paragraph" w:styleId="Signature">
    <w:name w:val="Signature"/>
    <w:basedOn w:val="Normal"/>
    <w:link w:val="SignatureChar"/>
    <w:autoRedefine/>
    <w:semiHidden/>
    <w:unhideWhenUsed/>
    <w:rsid w:val="00465398"/>
    <w:pPr>
      <w:spacing w:before="0" w:after="0" w:line="240" w:lineRule="auto"/>
      <w:ind w:left="4252"/>
    </w:pPr>
  </w:style>
  <w:style w:type="character" w:customStyle="1" w:styleId="SignatureChar">
    <w:name w:val="Signature Char"/>
    <w:basedOn w:val="DefaultParagraphFont"/>
    <w:link w:val="Signature"/>
    <w:semiHidden/>
    <w:rsid w:val="00465398"/>
    <w:rPr>
      <w:rFonts w:ascii="Arial" w:hAnsi="Arial"/>
      <w:sz w:val="22"/>
      <w:szCs w:val="24"/>
    </w:rPr>
  </w:style>
  <w:style w:type="character" w:styleId="SubtleReference">
    <w:name w:val="Subtle Reference"/>
    <w:basedOn w:val="DefaultParagraphFont"/>
    <w:uiPriority w:val="31"/>
    <w:rsid w:val="00465398"/>
    <w:rPr>
      <w:smallCaps/>
      <w:color w:val="008542" w:themeColor="accent2"/>
      <w:u w:val="single"/>
    </w:rPr>
  </w:style>
  <w:style w:type="paragraph" w:styleId="TableofAuthorities">
    <w:name w:val="table of authorities"/>
    <w:basedOn w:val="Normal"/>
    <w:next w:val="Normal"/>
    <w:autoRedefine/>
    <w:semiHidden/>
    <w:unhideWhenUsed/>
    <w:rsid w:val="00465398"/>
    <w:pPr>
      <w:spacing w:after="0"/>
      <w:ind w:left="220" w:hanging="220"/>
    </w:pPr>
  </w:style>
  <w:style w:type="paragraph" w:styleId="TableofFigures">
    <w:name w:val="table of figures"/>
    <w:basedOn w:val="Normal"/>
    <w:next w:val="Normal"/>
    <w:autoRedefine/>
    <w:semiHidden/>
    <w:unhideWhenUsed/>
    <w:rsid w:val="00465398"/>
    <w:pPr>
      <w:spacing w:after="0"/>
    </w:pPr>
  </w:style>
  <w:style w:type="paragraph" w:styleId="TOAHeading">
    <w:name w:val="toa heading"/>
    <w:basedOn w:val="Normal"/>
    <w:next w:val="Normal"/>
    <w:autoRedefine/>
    <w:semiHidden/>
    <w:unhideWhenUsed/>
    <w:rsid w:val="00465398"/>
    <w:rPr>
      <w:rFonts w:asciiTheme="majorHAnsi" w:eastAsiaTheme="majorEastAsia" w:hAnsiTheme="majorHAnsi" w:cstheme="majorBidi"/>
      <w:b/>
      <w:bCs/>
      <w:sz w:val="24"/>
    </w:rPr>
  </w:style>
  <w:style w:type="paragraph" w:styleId="TOC3">
    <w:name w:val="toc 3"/>
    <w:basedOn w:val="Normal"/>
    <w:next w:val="Normal"/>
    <w:autoRedefine/>
    <w:uiPriority w:val="39"/>
    <w:unhideWhenUsed/>
    <w:qFormat/>
    <w:rsid w:val="00465398"/>
    <w:pPr>
      <w:spacing w:after="100"/>
      <w:ind w:left="440"/>
    </w:pPr>
  </w:style>
  <w:style w:type="paragraph" w:styleId="TOC4">
    <w:name w:val="toc 4"/>
    <w:basedOn w:val="Normal"/>
    <w:next w:val="Normal"/>
    <w:autoRedefine/>
    <w:uiPriority w:val="39"/>
    <w:unhideWhenUsed/>
    <w:rsid w:val="00465398"/>
    <w:pPr>
      <w:spacing w:after="100"/>
      <w:ind w:left="660"/>
    </w:pPr>
  </w:style>
  <w:style w:type="paragraph" w:styleId="TOC5">
    <w:name w:val="toc 5"/>
    <w:basedOn w:val="Normal"/>
    <w:next w:val="Normal"/>
    <w:autoRedefine/>
    <w:uiPriority w:val="39"/>
    <w:unhideWhenUsed/>
    <w:rsid w:val="00465398"/>
    <w:pPr>
      <w:spacing w:after="100"/>
      <w:ind w:left="880"/>
    </w:pPr>
  </w:style>
  <w:style w:type="paragraph" w:styleId="TOC6">
    <w:name w:val="toc 6"/>
    <w:basedOn w:val="Normal"/>
    <w:next w:val="Normal"/>
    <w:autoRedefine/>
    <w:uiPriority w:val="39"/>
    <w:unhideWhenUsed/>
    <w:rsid w:val="00465398"/>
    <w:pPr>
      <w:spacing w:after="100"/>
      <w:ind w:left="1100"/>
    </w:pPr>
  </w:style>
  <w:style w:type="paragraph" w:styleId="TOC7">
    <w:name w:val="toc 7"/>
    <w:basedOn w:val="Normal"/>
    <w:next w:val="Normal"/>
    <w:autoRedefine/>
    <w:uiPriority w:val="39"/>
    <w:unhideWhenUsed/>
    <w:rsid w:val="00465398"/>
    <w:pPr>
      <w:spacing w:after="100"/>
      <w:ind w:left="1320"/>
    </w:pPr>
  </w:style>
  <w:style w:type="paragraph" w:styleId="TOC8">
    <w:name w:val="toc 8"/>
    <w:basedOn w:val="Normal"/>
    <w:next w:val="Normal"/>
    <w:autoRedefine/>
    <w:uiPriority w:val="39"/>
    <w:unhideWhenUsed/>
    <w:rsid w:val="00465398"/>
    <w:pPr>
      <w:spacing w:after="100"/>
      <w:ind w:left="1540"/>
    </w:pPr>
  </w:style>
  <w:style w:type="paragraph" w:styleId="TOC9">
    <w:name w:val="toc 9"/>
    <w:basedOn w:val="Normal"/>
    <w:next w:val="Normal"/>
    <w:autoRedefine/>
    <w:uiPriority w:val="39"/>
    <w:unhideWhenUsed/>
    <w:rsid w:val="00465398"/>
    <w:pPr>
      <w:spacing w:after="100"/>
      <w:ind w:left="1760"/>
    </w:pPr>
  </w:style>
  <w:style w:type="character" w:styleId="Hyperlink">
    <w:name w:val="Hyperlink"/>
    <w:basedOn w:val="DefaultParagraphFont"/>
    <w:uiPriority w:val="99"/>
    <w:unhideWhenUsed/>
    <w:rsid w:val="00562759"/>
    <w:rPr>
      <w:color w:val="000000" w:themeColor="hyperlink"/>
      <w:u w:val="single"/>
    </w:rPr>
  </w:style>
  <w:style w:type="paragraph" w:customStyle="1" w:styleId="p1">
    <w:name w:val="p1"/>
    <w:basedOn w:val="Normal"/>
    <w:rsid w:val="002A33A3"/>
    <w:pPr>
      <w:spacing w:before="0" w:after="86" w:line="240" w:lineRule="auto"/>
    </w:pPr>
    <w:rPr>
      <w:rFonts w:cs="Arial"/>
      <w:sz w:val="12"/>
      <w:szCs w:val="12"/>
      <w:lang w:val="en-US" w:eastAsia="en-US"/>
    </w:rPr>
  </w:style>
  <w:style w:type="paragraph" w:customStyle="1" w:styleId="p2">
    <w:name w:val="p2"/>
    <w:basedOn w:val="Normal"/>
    <w:rsid w:val="002A33A3"/>
    <w:pPr>
      <w:spacing w:before="0" w:after="0" w:line="240" w:lineRule="auto"/>
    </w:pPr>
    <w:rPr>
      <w:rFonts w:cs="Arial"/>
      <w:color w:val="005100"/>
      <w:sz w:val="12"/>
      <w:szCs w:val="12"/>
      <w:lang w:val="en-US" w:eastAsia="en-US"/>
    </w:rPr>
  </w:style>
  <w:style w:type="paragraph" w:customStyle="1" w:styleId="p3">
    <w:name w:val="p3"/>
    <w:basedOn w:val="Normal"/>
    <w:rsid w:val="002A33A3"/>
    <w:pPr>
      <w:spacing w:before="0" w:after="86" w:line="240" w:lineRule="auto"/>
    </w:pPr>
    <w:rPr>
      <w:rFonts w:cs="Arial"/>
      <w:color w:val="005100"/>
      <w:sz w:val="12"/>
      <w:szCs w:val="12"/>
      <w:lang w:val="en-US" w:eastAsia="en-US"/>
    </w:rPr>
  </w:style>
  <w:style w:type="paragraph" w:customStyle="1" w:styleId="p4">
    <w:name w:val="p4"/>
    <w:basedOn w:val="Normal"/>
    <w:rsid w:val="002A33A3"/>
    <w:pPr>
      <w:spacing w:before="0" w:after="0" w:line="240" w:lineRule="auto"/>
    </w:pPr>
    <w:rPr>
      <w:rFonts w:cs="Arial"/>
      <w:sz w:val="12"/>
      <w:szCs w:val="12"/>
      <w:lang w:val="en-US" w:eastAsia="en-US"/>
    </w:rPr>
  </w:style>
  <w:style w:type="character" w:customStyle="1" w:styleId="s2">
    <w:name w:val="s2"/>
    <w:basedOn w:val="DefaultParagraphFont"/>
    <w:rsid w:val="002A33A3"/>
    <w:rPr>
      <w:color w:val="000000"/>
    </w:rPr>
  </w:style>
  <w:style w:type="character" w:customStyle="1" w:styleId="s1">
    <w:name w:val="s1"/>
    <w:basedOn w:val="DefaultParagraphFont"/>
    <w:rsid w:val="002A33A3"/>
  </w:style>
  <w:style w:type="character" w:customStyle="1" w:styleId="apple-converted-space">
    <w:name w:val="apple-converted-space"/>
    <w:basedOn w:val="DefaultParagraphFont"/>
    <w:rsid w:val="002A33A3"/>
  </w:style>
  <w:style w:type="paragraph" w:customStyle="1" w:styleId="Organisationname">
    <w:name w:val="Organisation name"/>
    <w:basedOn w:val="CommentSubject"/>
    <w:autoRedefine/>
    <w:uiPriority w:val="1"/>
    <w:qFormat/>
    <w:rsid w:val="002A33A3"/>
    <w:pPr>
      <w:spacing w:before="0" w:after="1320" w:line="260" w:lineRule="atLeast"/>
    </w:pPr>
    <w:rPr>
      <w:noProof/>
      <w:color w:val="FFFFFF" w:themeColor="background1"/>
    </w:rPr>
  </w:style>
  <w:style w:type="paragraph" w:customStyle="1" w:styleId="Default">
    <w:name w:val="Default"/>
    <w:rsid w:val="002A33A3"/>
    <w:pPr>
      <w:autoSpaceDE w:val="0"/>
      <w:autoSpaceDN w:val="0"/>
      <w:adjustRightInd w:val="0"/>
    </w:pPr>
    <w:rPr>
      <w:rFonts w:ascii="Arial" w:eastAsiaTheme="minorHAnsi" w:hAnsi="Arial" w:cs="Arial"/>
      <w:color w:val="000000"/>
      <w:sz w:val="24"/>
      <w:szCs w:val="24"/>
      <w:lang w:eastAsia="en-US"/>
    </w:rPr>
  </w:style>
  <w:style w:type="paragraph" w:customStyle="1" w:styleId="ihpa">
    <w:name w:val="ihpa"/>
    <w:basedOn w:val="Heading1"/>
    <w:link w:val="ihpaChar"/>
    <w:uiPriority w:val="1"/>
    <w:qFormat/>
    <w:rsid w:val="002A33A3"/>
    <w:pPr>
      <w:numPr>
        <w:numId w:val="17"/>
      </w:numPr>
    </w:pPr>
  </w:style>
  <w:style w:type="character" w:customStyle="1" w:styleId="ihpaChar">
    <w:name w:val="ihpa Char"/>
    <w:basedOn w:val="DefaultParagraphFont"/>
    <w:link w:val="ihpa"/>
    <w:uiPriority w:val="1"/>
    <w:rsid w:val="002A33A3"/>
    <w:rPr>
      <w:rFonts w:asciiTheme="majorHAnsi" w:hAnsiTheme="majorHAnsi"/>
      <w:b/>
      <w:sz w:val="64"/>
      <w:szCs w:val="44"/>
    </w:rPr>
  </w:style>
  <w:style w:type="table" w:customStyle="1" w:styleId="ListTable3-Accent21">
    <w:name w:val="List Table 3 - Accent 21"/>
    <w:basedOn w:val="TableNormal"/>
    <w:uiPriority w:val="48"/>
    <w:rsid w:val="002A33A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table" w:customStyle="1" w:styleId="ListTable3Accent2">
    <w:name w:val="List Table 3 Accent 2"/>
    <w:basedOn w:val="TableNormal"/>
    <w:uiPriority w:val="48"/>
    <w:rsid w:val="002A33A3"/>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numbering" w:customStyle="1" w:styleId="Attachments">
    <w:name w:val="Attachments"/>
    <w:uiPriority w:val="99"/>
    <w:rsid w:val="00BC3EBC"/>
    <w:pPr>
      <w:numPr>
        <w:numId w:val="18"/>
      </w:numPr>
    </w:pPr>
  </w:style>
  <w:style w:type="table" w:customStyle="1" w:styleId="ListTable3-Accent22">
    <w:name w:val="List Table 3 - Accent 22"/>
    <w:basedOn w:val="TableNormal"/>
    <w:uiPriority w:val="48"/>
    <w:rsid w:val="000C6C76"/>
    <w:tblPr>
      <w:tblStyleRowBandSize w:val="1"/>
      <w:tblStyleColBandSize w:val="1"/>
      <w:tblBorders>
        <w:top w:val="single" w:sz="4" w:space="0" w:color="008542" w:themeColor="accent2"/>
        <w:left w:val="single" w:sz="4" w:space="0" w:color="008542" w:themeColor="accent2"/>
        <w:bottom w:val="single" w:sz="4" w:space="0" w:color="008542" w:themeColor="accent2"/>
        <w:right w:val="single" w:sz="4" w:space="0" w:color="008542" w:themeColor="accent2"/>
      </w:tblBorders>
    </w:tblPr>
    <w:tblStylePr w:type="firstRow">
      <w:rPr>
        <w:b/>
        <w:bCs/>
        <w:color w:val="FFFFFF" w:themeColor="background1"/>
      </w:rPr>
      <w:tblPr/>
      <w:tcPr>
        <w:shd w:val="clear" w:color="auto" w:fill="008542" w:themeFill="accent2"/>
      </w:tcPr>
    </w:tblStylePr>
    <w:tblStylePr w:type="lastRow">
      <w:rPr>
        <w:b/>
        <w:bCs/>
      </w:rPr>
      <w:tblPr/>
      <w:tcPr>
        <w:tcBorders>
          <w:top w:val="double" w:sz="4" w:space="0" w:color="00854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42" w:themeColor="accent2"/>
          <w:right w:val="single" w:sz="4" w:space="0" w:color="008542" w:themeColor="accent2"/>
        </w:tcBorders>
      </w:tcPr>
    </w:tblStylePr>
    <w:tblStylePr w:type="band1Horz">
      <w:tblPr/>
      <w:tcPr>
        <w:tcBorders>
          <w:top w:val="single" w:sz="4" w:space="0" w:color="008542" w:themeColor="accent2"/>
          <w:bottom w:val="single" w:sz="4" w:space="0" w:color="00854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42" w:themeColor="accent2"/>
          <w:left w:val="nil"/>
        </w:tcBorders>
      </w:tcPr>
    </w:tblStylePr>
    <w:tblStylePr w:type="swCell">
      <w:tblPr/>
      <w:tcPr>
        <w:tcBorders>
          <w:top w:val="double" w:sz="4" w:space="0" w:color="008542" w:themeColor="accent2"/>
          <w:right w:val="nil"/>
        </w:tcBorders>
      </w:tcPr>
    </w:tblStylePr>
  </w:style>
  <w:style w:type="character" w:customStyle="1" w:styleId="UnresolvedMention1">
    <w:name w:val="Unresolved Mention1"/>
    <w:basedOn w:val="DefaultParagraphFont"/>
    <w:uiPriority w:val="99"/>
    <w:semiHidden/>
    <w:unhideWhenUsed/>
    <w:rsid w:val="000C6C76"/>
    <w:rPr>
      <w:color w:val="808080"/>
      <w:shd w:val="clear" w:color="auto" w:fill="E6E6E6"/>
    </w:rPr>
  </w:style>
  <w:style w:type="table" w:styleId="MediumShading1-Accent3">
    <w:name w:val="Medium Shading 1 Accent 3"/>
    <w:basedOn w:val="TableNormal"/>
    <w:uiPriority w:val="63"/>
    <w:rsid w:val="000C6C76"/>
    <w:pPr>
      <w:spacing w:before="40" w:after="40"/>
    </w:pPr>
    <w:rPr>
      <w:rFonts w:asciiTheme="minorHAnsi" w:eastAsiaTheme="minorEastAsia" w:hAnsiTheme="minorHAnsi" w:cstheme="minorBidi"/>
      <w:sz w:val="22"/>
      <w:szCs w:val="22"/>
    </w:rPr>
    <w:tblPr>
      <w:tblStyleRowBandSize w:val="1"/>
      <w:tblBorders>
        <w:top w:val="single" w:sz="8" w:space="0" w:color="008A00"/>
        <w:left w:val="single" w:sz="8" w:space="0" w:color="008A00"/>
        <w:bottom w:val="single" w:sz="8" w:space="0" w:color="008A00"/>
        <w:right w:val="single" w:sz="8" w:space="0" w:color="008A00"/>
        <w:insideH w:val="single" w:sz="8" w:space="0" w:color="008A00"/>
      </w:tblBorders>
    </w:tblPr>
    <w:tcPr>
      <w:shd w:val="clear" w:color="auto" w:fill="FFFFFF" w:themeFill="background1"/>
    </w:tcPr>
    <w:tblStylePr w:type="firstRow">
      <w:pPr>
        <w:wordWrap/>
        <w:spacing w:beforeLines="0" w:beforeAutospacing="0" w:afterLines="0" w:afterAutospacing="0" w:line="240" w:lineRule="auto"/>
      </w:pPr>
      <w:rPr>
        <w:b/>
        <w:bCs/>
        <w:color w:val="FFFFFF" w:themeColor="background1"/>
      </w:rPr>
      <w:tblPr/>
      <w:tcPr>
        <w:tcBorders>
          <w:top w:val="single" w:sz="8" w:space="0" w:color="008A00"/>
          <w:left w:val="single" w:sz="8" w:space="0" w:color="008A00"/>
          <w:bottom w:val="single" w:sz="8" w:space="0" w:color="008A00"/>
          <w:right w:val="single" w:sz="8" w:space="0" w:color="008A00"/>
          <w:insideH w:val="single" w:sz="8" w:space="0" w:color="008A00"/>
          <w:insideV w:val="single" w:sz="8" w:space="0" w:color="008A00"/>
          <w:tl2br w:val="nil"/>
          <w:tr2bl w:val="nil"/>
        </w:tcBorders>
        <w:shd w:val="clear" w:color="auto" w:fill="008A00"/>
      </w:tcPr>
    </w:tblStylePr>
    <w:tblStylePr w:type="lastRow">
      <w:pPr>
        <w:wordWrap/>
        <w:spacing w:beforeLines="0" w:beforeAutospacing="0" w:afterLines="0" w:afterAutospacing="0" w:line="240" w:lineRule="auto"/>
      </w:pPr>
      <w:rPr>
        <w:b/>
        <w:bCs/>
      </w:rPr>
      <w:tblPr/>
      <w:tcPr>
        <w:tcBorders>
          <w:top w:val="double" w:sz="6" w:space="0" w:color="9ED27D" w:themeColor="accent3" w:themeTint="BF"/>
          <w:left w:val="single" w:sz="8" w:space="0" w:color="9ED27D" w:themeColor="accent3" w:themeTint="BF"/>
          <w:bottom w:val="single" w:sz="8" w:space="0" w:color="9ED27D" w:themeColor="accent3" w:themeTint="BF"/>
          <w:right w:val="single" w:sz="8" w:space="0" w:color="9ED27D" w:themeColor="accent3" w:themeTint="BF"/>
          <w:insideH w:val="nil"/>
          <w:insideV w:val="nil"/>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tcBorders>
          <w:insideH w:val="nil"/>
          <w:insideV w:val="nil"/>
        </w:tcBorders>
      </w:tcPr>
    </w:tblStylePr>
  </w:style>
  <w:style w:type="paragraph" w:styleId="Revision">
    <w:name w:val="Revision"/>
    <w:hidden/>
    <w:uiPriority w:val="99"/>
    <w:semiHidden/>
    <w:rsid w:val="000C6C76"/>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913662">
      <w:bodyDiv w:val="1"/>
      <w:marLeft w:val="0"/>
      <w:marRight w:val="0"/>
      <w:marTop w:val="0"/>
      <w:marBottom w:val="0"/>
      <w:divBdr>
        <w:top w:val="none" w:sz="0" w:space="0" w:color="auto"/>
        <w:left w:val="none" w:sz="0" w:space="0" w:color="auto"/>
        <w:bottom w:val="none" w:sz="0" w:space="0" w:color="auto"/>
        <w:right w:val="none" w:sz="0" w:space="0" w:color="auto"/>
      </w:divBdr>
    </w:div>
    <w:div w:id="519706216">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94178482">
      <w:bodyDiv w:val="1"/>
      <w:marLeft w:val="0"/>
      <w:marRight w:val="0"/>
      <w:marTop w:val="0"/>
      <w:marBottom w:val="0"/>
      <w:divBdr>
        <w:top w:val="none" w:sz="0" w:space="0" w:color="auto"/>
        <w:left w:val="none" w:sz="0" w:space="0" w:color="auto"/>
        <w:bottom w:val="none" w:sz="0" w:space="0" w:color="auto"/>
        <w:right w:val="none" w:sz="0" w:space="0" w:color="auto"/>
      </w:divBdr>
    </w:div>
    <w:div w:id="1650205934">
      <w:bodyDiv w:val="1"/>
      <w:marLeft w:val="0"/>
      <w:marRight w:val="0"/>
      <w:marTop w:val="0"/>
      <w:marBottom w:val="0"/>
      <w:divBdr>
        <w:top w:val="none" w:sz="0" w:space="0" w:color="auto"/>
        <w:left w:val="none" w:sz="0" w:space="0" w:color="auto"/>
        <w:bottom w:val="none" w:sz="0" w:space="0" w:color="auto"/>
        <w:right w:val="none" w:sz="0" w:space="0" w:color="auto"/>
      </w:divBdr>
    </w:div>
    <w:div w:id="1708527265">
      <w:bodyDiv w:val="1"/>
      <w:marLeft w:val="0"/>
      <w:marRight w:val="0"/>
      <w:marTop w:val="0"/>
      <w:marBottom w:val="0"/>
      <w:divBdr>
        <w:top w:val="none" w:sz="0" w:space="0" w:color="auto"/>
        <w:left w:val="none" w:sz="0" w:space="0" w:color="auto"/>
        <w:bottom w:val="none" w:sz="0" w:space="0" w:color="auto"/>
        <w:right w:val="none" w:sz="0" w:space="0" w:color="auto"/>
      </w:divBdr>
    </w:div>
    <w:div w:id="199402614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submissions.ihpa@ihpa.gov.au" TargetMode="External"/><Relationship Id="rId26" Type="http://schemas.openxmlformats.org/officeDocument/2006/relationships/hyperlink" Target="https://www.accd.net.au/" TargetMode="External"/><Relationship Id="rId39" Type="http://schemas.openxmlformats.org/officeDocument/2006/relationships/hyperlink" Target="https://www.healthterminologies.gov.au/learn" TargetMode="External"/><Relationship Id="rId21" Type="http://schemas.openxmlformats.org/officeDocument/2006/relationships/hyperlink" Target="https://www.legislation.gov.au/Series/C2011A00009" TargetMode="External"/><Relationship Id="rId34" Type="http://schemas.openxmlformats.org/officeDocument/2006/relationships/hyperlink" Target="https://www.ihpa.gov.au/consultation/current-consultations/australian-non-admitted-care-classification" TargetMode="External"/><Relationship Id="rId42" Type="http://schemas.openxmlformats.org/officeDocument/2006/relationships/hyperlink" Target="https://www.ihpa.gov.au/sites/g/files/net4186/f/publications/australian_hospital_patient_costing_standards_-_version_4.0_-_part_3_-_costing_guidelines.pdf" TargetMode="External"/><Relationship Id="rId47" Type="http://schemas.openxmlformats.org/officeDocument/2006/relationships/hyperlink" Target="https://www.ihpa.gov.au/what-we-do/mental-health-care" TargetMode="External"/><Relationship Id="rId50" Type="http://schemas.openxmlformats.org/officeDocument/2006/relationships/hyperlink" Target="https://www.ihpa.gov.au/publications/australian-hospital-patient-costing-standards-version-40" TargetMode="External"/><Relationship Id="rId55" Type="http://schemas.openxmlformats.org/officeDocument/2006/relationships/hyperlink" Target="https://www.myhospitals.gov.au/" TargetMode="External"/><Relationship Id="rId63" Type="http://schemas.openxmlformats.org/officeDocument/2006/relationships/hyperlink" Target="http://digitallibrary.health.nt.gov.au/prodjspui/handle/10137/404" TargetMode="External"/><Relationship Id="rId68" Type="http://schemas.openxmlformats.org/officeDocument/2006/relationships/hyperlink" Target="https://www.ihpa.gov.au/sites/g/files/net4186/f/publications/australian_hospital_patient_costing_standards_-_version_4.0_-_part_2_-_business_rules.pdf" TargetMode="External"/><Relationship Id="rId76" Type="http://schemas.openxmlformats.org/officeDocument/2006/relationships/hyperlink" Target="https://www.ihpa.gov.au/publications/national-efficient-price-determination-2018-19" TargetMode="External"/><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ihpa.gov.au/sites/g/files/net4186/f/publications/national_efficient_cost_supplementary_determination_2017-18.pdf" TargetMode="External"/><Relationship Id="rId2" Type="http://schemas.openxmlformats.org/officeDocument/2006/relationships/numbering" Target="numbering.xml"/><Relationship Id="rId16" Type="http://schemas.openxmlformats.org/officeDocument/2006/relationships/hyperlink" Target="https://www.ihpa.gov.au/publications/national-efficient-price-determination-2018-19" TargetMode="External"/><Relationship Id="rId29" Type="http://schemas.openxmlformats.org/officeDocument/2006/relationships/hyperlink" Target="https://www.ihpa.gov.au/what-we-do/subacute-and-non-acute-care" TargetMode="External"/><Relationship Id="rId11" Type="http://schemas.openxmlformats.org/officeDocument/2006/relationships/hyperlink" Target="http://creativecommons.org/licenses/by/3.0/au/deed.en" TargetMode="External"/><Relationship Id="rId24" Type="http://schemas.openxmlformats.org/officeDocument/2006/relationships/hyperlink" Target="https://www.ihpa.gov.au/what-we-do/admitted-acute-care" TargetMode="External"/><Relationship Id="rId32" Type="http://schemas.openxmlformats.org/officeDocument/2006/relationships/hyperlink" Target="https://www.ihpa.gov.au/publications/home-enteral-nutrition-home-total-parenteral-nutrition-and-home-ventilation-services" TargetMode="External"/><Relationship Id="rId37" Type="http://schemas.openxmlformats.org/officeDocument/2006/relationships/hyperlink" Target="https://www.ihpa.gov.au/consultation/past-consultations/development-australian-emergency-care-classification" TargetMode="External"/><Relationship Id="rId40" Type="http://schemas.openxmlformats.org/officeDocument/2006/relationships/hyperlink" Target="https://www.ihpa.gov.au/publications/teaching-training-and-research-costing-study-final-report-july-2016" TargetMode="External"/><Relationship Id="rId45" Type="http://schemas.openxmlformats.org/officeDocument/2006/relationships/hyperlink" Target="https://www.ihpa.gov.au/publications/development-australian-mental-health-care-classification-amhcc-consultation-paper" TargetMode="External"/><Relationship Id="rId53" Type="http://schemas.openxmlformats.org/officeDocument/2006/relationships/hyperlink" Target="https://www.ihpa.gov.au/what-we-do/national-efficient-price-determination" TargetMode="External"/><Relationship Id="rId58" Type="http://schemas.openxmlformats.org/officeDocument/2006/relationships/hyperlink" Target="https://www.ihpa.gov.au/publications/national-pricing-model-technical-specifications-2018-19" TargetMode="External"/><Relationship Id="rId66" Type="http://schemas.openxmlformats.org/officeDocument/2006/relationships/hyperlink" Target="https://www.ihpa.gov.au/publications/national-efficient-price-determination-2018-19" TargetMode="External"/><Relationship Id="rId74" Type="http://schemas.openxmlformats.org/officeDocument/2006/relationships/hyperlink" Target="https://www.safetyandquality.gov.au/our-work/indicators/hospital-acquired-complications/development-of-the-hospital-acquired-complications-hacs-list/" TargetMode="External"/><Relationship Id="rId79" Type="http://schemas.openxmlformats.org/officeDocument/2006/relationships/hyperlink" Target="https://www.youtube.com/watch?v=07azCxfdNPA" TargetMode="External"/><Relationship Id="rId5" Type="http://schemas.openxmlformats.org/officeDocument/2006/relationships/settings" Target="settings.xml"/><Relationship Id="rId61" Type="http://schemas.openxmlformats.org/officeDocument/2006/relationships/hyperlink" Target="http://www.nmhspf.org.au/" TargetMode="External"/><Relationship Id="rId82" Type="http://schemas.openxmlformats.org/officeDocument/2006/relationships/image" Target="media/image4.emf"/><Relationship Id="rId19" Type="http://schemas.openxmlformats.org/officeDocument/2006/relationships/hyperlink" Target="http://www.ihpa.gov.a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eativecommons.org/licenses/by/3.0/au/deed.en" TargetMode="External"/><Relationship Id="rId22" Type="http://schemas.openxmlformats.org/officeDocument/2006/relationships/hyperlink" Target="https://www.ihpa.gov.au/publications/annual-review-general-list-scope-public-hospital-services-1" TargetMode="External"/><Relationship Id="rId27" Type="http://schemas.openxmlformats.org/officeDocument/2006/relationships/hyperlink" Target="https://www.ihpa.gov.au/consultation/current-consultations/AR-DRG-version-10" TargetMode="External"/><Relationship Id="rId30" Type="http://schemas.openxmlformats.org/officeDocument/2006/relationships/hyperlink" Target="https://www.ihpa.gov.au/sites/g/files/net636/f/Documents/an-snap_classification_version_4_final_report.pdf" TargetMode="External"/><Relationship Id="rId35" Type="http://schemas.openxmlformats.org/officeDocument/2006/relationships/hyperlink" Target="https://www.ihpa.gov.au/what-we-do/urgency-related-groups-and-urgency-disposition-groups" TargetMode="External"/><Relationship Id="rId43" Type="http://schemas.openxmlformats.org/officeDocument/2006/relationships/hyperlink" Target="https://www.ihpa.gov.au/what-we-do/mental-health-care" TargetMode="External"/><Relationship Id="rId48" Type="http://schemas.openxmlformats.org/officeDocument/2006/relationships/hyperlink" Target="https://www.ihpa.gov.au/publications/mental-health-phase-care-inter-rater-reliability-irr-study-final-report" TargetMode="External"/><Relationship Id="rId56" Type="http://schemas.openxmlformats.org/officeDocument/2006/relationships/hyperlink" Target="https://www.ihpa.gov.au/who-we-are/policies/information-release-policy" TargetMode="External"/><Relationship Id="rId64" Type="http://schemas.openxmlformats.org/officeDocument/2006/relationships/hyperlink" Target="https://www.ihpa.gov.au/publications/pricing-framework-australian-public-hospital-services-2015-16" TargetMode="External"/><Relationship Id="rId69" Type="http://schemas.openxmlformats.org/officeDocument/2006/relationships/hyperlink" Target="https://www.ihpa.gov.au/publications/private-patient-public-hospital-service-utilisation" TargetMode="External"/><Relationship Id="rId77" Type="http://schemas.openxmlformats.org/officeDocument/2006/relationships/hyperlink" Target="https://www.ihpa.gov.au/publications/national-pricing-model-technical-specifications-2018-19" TargetMode="External"/><Relationship Id="rId8" Type="http://schemas.openxmlformats.org/officeDocument/2006/relationships/endnotes" Target="endnotes.xml"/><Relationship Id="rId51" Type="http://schemas.openxmlformats.org/officeDocument/2006/relationships/hyperlink" Target="https://www.ihpa.gov.au/publications/national-hospital-cost-data-collection-independent-financial-review-round-20-financial" TargetMode="External"/><Relationship Id="rId72" Type="http://schemas.openxmlformats.org/officeDocument/2006/relationships/hyperlink" Target="https://www.coag.gov.au/about-coag/agreements/heads-agreement-between-commonwealth-and-states-and-territories-public-0" TargetMode="External"/><Relationship Id="rId80" Type="http://schemas.openxmlformats.org/officeDocument/2006/relationships/hyperlink" Target="https://www.safetyandquality.gov.au/our-work/indicators/avoidable-hospital-readmission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ihpa.gov.au/publications/national-efficient-cost-determination-2018-19" TargetMode="External"/><Relationship Id="rId25" Type="http://schemas.openxmlformats.org/officeDocument/2006/relationships/hyperlink" Target="https://www.accd.net.au/Icd10.aspx?page=4" TargetMode="External"/><Relationship Id="rId33" Type="http://schemas.openxmlformats.org/officeDocument/2006/relationships/hyperlink" Target="https://www.ihpa.gov.au/publications/report-counting-costing-and-classifying-non-admitted-multidisciplinary-case-conferences" TargetMode="External"/><Relationship Id="rId38" Type="http://schemas.openxmlformats.org/officeDocument/2006/relationships/hyperlink" Target="https://www.ihpa.gov.au/what-we-do/classifications/emergency-care/emergency-department-icd-10-am-tenth-edition-principal-diagnosis-short-list" TargetMode="External"/><Relationship Id="rId46" Type="http://schemas.openxmlformats.org/officeDocument/2006/relationships/hyperlink" Target="https://www.ihpa.gov.au/consultation/australian-mental-health-care-classification-public-consultation-no-2" TargetMode="External"/><Relationship Id="rId59" Type="http://schemas.openxmlformats.org/officeDocument/2006/relationships/hyperlink" Target="http://meteor.aihw.gov.au/content/index.phtml/itemId/636931" TargetMode="External"/><Relationship Id="rId67" Type="http://schemas.openxmlformats.org/officeDocument/2006/relationships/hyperlink" Target="https://www.ihpa.gov.au/publications/australian-hospital-patient-costing-standards-version-31" TargetMode="External"/><Relationship Id="rId20" Type="http://schemas.openxmlformats.org/officeDocument/2006/relationships/hyperlink" Target="http://www.federalfinancialrelations.gov.au/content/npa/health/_archive/national-agreement.pdf" TargetMode="External"/><Relationship Id="rId41" Type="http://schemas.openxmlformats.org/officeDocument/2006/relationships/hyperlink" Target="https://www.ihpa.gov.au/consultation/past-consultations/development-of-the-australian-teaching-and-training-classification" TargetMode="External"/><Relationship Id="rId54" Type="http://schemas.openxmlformats.org/officeDocument/2006/relationships/hyperlink" Target="https://www.ihpa.gov.au/what-we-do/national-efficient-cost-determination" TargetMode="External"/><Relationship Id="rId62" Type="http://schemas.openxmlformats.org/officeDocument/2006/relationships/hyperlink" Target="http://www.abs.gov.au/websitedbs/D3310114.nsf/home/Australian+Statistical+Geography+Standard+(ASGS)" TargetMode="External"/><Relationship Id="rId70" Type="http://schemas.openxmlformats.org/officeDocument/2006/relationships/hyperlink" Target="https://www.blood.gov.au/national-blood-agreement" TargetMode="External"/><Relationship Id="rId75" Type="http://schemas.openxmlformats.org/officeDocument/2006/relationships/hyperlink" Target="https://www.safetyandquality.gov.au/our-work/indicators/hospital-acquired-complications/" TargetMode="External"/><Relationship Id="rId83"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ederalfinancialrelations.gov.au/content/npa/health/other/Addendum_to_the_National_Health_Reform.pdf" TargetMode="External"/><Relationship Id="rId23" Type="http://schemas.openxmlformats.org/officeDocument/2006/relationships/hyperlink" Target="https://www.ihpa.gov.au/publications/national-efficient-price-determination-2018-19" TargetMode="External"/><Relationship Id="rId28" Type="http://schemas.openxmlformats.org/officeDocument/2006/relationships/hyperlink" Target="https://www.accd.net.au/Icd10.aspx" TargetMode="External"/><Relationship Id="rId36" Type="http://schemas.openxmlformats.org/officeDocument/2006/relationships/hyperlink" Target="https://www.ihpa.gov.au/what-we-do/development-new-emergency-care-classification" TargetMode="External"/><Relationship Id="rId49" Type="http://schemas.openxmlformats.org/officeDocument/2006/relationships/hyperlink" Target="https://www.humanservices.gov.au/individuals/services/medicare/healthcare-identifiers" TargetMode="External"/><Relationship Id="rId57" Type="http://schemas.openxmlformats.org/officeDocument/2006/relationships/hyperlink" Target="https://www.ihpa.gov.au/what-we-do/data-collection/national-benchmarking-portal" TargetMode="External"/><Relationship Id="rId10" Type="http://schemas.openxmlformats.org/officeDocument/2006/relationships/header" Target="header1.xml"/><Relationship Id="rId31" Type="http://schemas.openxmlformats.org/officeDocument/2006/relationships/hyperlink" Target="https://www.ihpa.gov.au/what-we-do/tier-2-non-admitted-care-services-classification" TargetMode="External"/><Relationship Id="rId44" Type="http://schemas.openxmlformats.org/officeDocument/2006/relationships/hyperlink" Target="https://www.ihpa.gov.au/publications/mental-health-costing-study" TargetMode="External"/><Relationship Id="rId52" Type="http://schemas.openxmlformats.org/officeDocument/2006/relationships/hyperlink" Target="https://www.ihpa.gov.au/publications/national-hospital-cost-data-collection-public-hospitals-cost-report-round-20-financial" TargetMode="External"/><Relationship Id="rId60" Type="http://schemas.openxmlformats.org/officeDocument/2006/relationships/hyperlink" Target="https://www.amhocn.org/publications/health-nation-outcome-scales-honos" TargetMode="External"/><Relationship Id="rId65" Type="http://schemas.openxmlformats.org/officeDocument/2006/relationships/hyperlink" Target="https://www.ihpa.gov.au/publications/assessment-legitimate-and-unavoidable-cost-variations-framework-0" TargetMode="External"/><Relationship Id="rId73" Type="http://schemas.openxmlformats.org/officeDocument/2006/relationships/hyperlink" Target="https://www.safetyandquality.gov.au/our-work/indicators/australian-sentinel-events-list/" TargetMode="External"/><Relationship Id="rId78" Type="http://schemas.openxmlformats.org/officeDocument/2006/relationships/hyperlink" Target="https://www.safetyandquality.gov.au/our-work/indicators/hospital-acquired-complications/" TargetMode="External"/><Relationship Id="rId81" Type="http://schemas.openxmlformats.org/officeDocument/2006/relationships/chart" Target="charts/chart1.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Departmental%20Templates\IHPA\External%20publicatio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aron\Documents\Health%20Policy%20Solutions\Tenders\Australian%20Govt\IHPA%202017-18%20Readmissions\IHPA%20analysis\Copy%20of%20Readmissions%20CP%20Actions%2020180416%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'Item 10'!$F$14</c:f>
              <c:strCache>
                <c:ptCount val="1"/>
                <c:pt idx="0">
                  <c:v>Same Hospital</c:v>
                </c:pt>
              </c:strCache>
            </c:strRef>
          </c:tx>
          <c:spPr>
            <a:solidFill>
              <a:schemeClr val="accent1"/>
            </a:solidFill>
            <a:ln>
              <a:noFill/>
            </a:ln>
            <a:effectLst/>
          </c:spPr>
          <c:invertIfNegative val="0"/>
          <c:val>
            <c:numRef>
              <c:f>'Item 10'!$G$14</c:f>
              <c:numCache>
                <c:formatCode>0.0%</c:formatCode>
                <c:ptCount val="1"/>
                <c:pt idx="0">
                  <c:v>0.67888292084765378</c:v>
                </c:pt>
              </c:numCache>
            </c:numRef>
          </c:val>
          <c:extLst xmlns:c16r2="http://schemas.microsoft.com/office/drawing/2015/06/chart">
            <c:ext xmlns:c16="http://schemas.microsoft.com/office/drawing/2014/chart" uri="{C3380CC4-5D6E-409C-BE32-E72D297353CC}">
              <c16:uniqueId val="{00000000-C308-4F53-8632-302F5BF8B6F4}"/>
            </c:ext>
          </c:extLst>
        </c:ser>
        <c:ser>
          <c:idx val="1"/>
          <c:order val="1"/>
          <c:tx>
            <c:strRef>
              <c:f>'Item 10'!$F$15</c:f>
              <c:strCache>
                <c:ptCount val="1"/>
                <c:pt idx="0">
                  <c:v>Same LHN</c:v>
                </c:pt>
              </c:strCache>
            </c:strRef>
          </c:tx>
          <c:spPr>
            <a:solidFill>
              <a:schemeClr val="accent2"/>
            </a:solidFill>
            <a:ln>
              <a:noFill/>
            </a:ln>
            <a:effectLst/>
          </c:spPr>
          <c:invertIfNegative val="0"/>
          <c:val>
            <c:numRef>
              <c:f>'Item 10'!$G$15</c:f>
              <c:numCache>
                <c:formatCode>0.0%</c:formatCode>
                <c:ptCount val="1"/>
                <c:pt idx="0">
                  <c:v>0.17647363603391997</c:v>
                </c:pt>
              </c:numCache>
            </c:numRef>
          </c:val>
          <c:extLst xmlns:c16r2="http://schemas.microsoft.com/office/drawing/2015/06/chart">
            <c:ext xmlns:c16="http://schemas.microsoft.com/office/drawing/2014/chart" uri="{C3380CC4-5D6E-409C-BE32-E72D297353CC}">
              <c16:uniqueId val="{00000001-C308-4F53-8632-302F5BF8B6F4}"/>
            </c:ext>
          </c:extLst>
        </c:ser>
        <c:ser>
          <c:idx val="2"/>
          <c:order val="2"/>
          <c:tx>
            <c:strRef>
              <c:f>'Item 10'!$F$16</c:f>
              <c:strCache>
                <c:ptCount val="1"/>
                <c:pt idx="0">
                  <c:v>Same State</c:v>
                </c:pt>
              </c:strCache>
            </c:strRef>
          </c:tx>
          <c:spPr>
            <a:solidFill>
              <a:schemeClr val="accent3"/>
            </a:solidFill>
            <a:ln>
              <a:noFill/>
            </a:ln>
            <a:effectLst/>
          </c:spPr>
          <c:invertIfNegative val="0"/>
          <c:val>
            <c:numRef>
              <c:f>'Item 10'!$G$16</c:f>
              <c:numCache>
                <c:formatCode>0.0%</c:formatCode>
                <c:ptCount val="1"/>
                <c:pt idx="0">
                  <c:v>0.12830521061812403</c:v>
                </c:pt>
              </c:numCache>
            </c:numRef>
          </c:val>
          <c:extLst xmlns:c16r2="http://schemas.microsoft.com/office/drawing/2015/06/chart">
            <c:ext xmlns:c16="http://schemas.microsoft.com/office/drawing/2014/chart" uri="{C3380CC4-5D6E-409C-BE32-E72D297353CC}">
              <c16:uniqueId val="{00000002-C308-4F53-8632-302F5BF8B6F4}"/>
            </c:ext>
          </c:extLst>
        </c:ser>
        <c:ser>
          <c:idx val="3"/>
          <c:order val="3"/>
          <c:tx>
            <c:strRef>
              <c:f>'Item 10'!$F$17</c:f>
              <c:strCache>
                <c:ptCount val="1"/>
                <c:pt idx="0">
                  <c:v>National</c:v>
                </c:pt>
              </c:strCache>
            </c:strRef>
          </c:tx>
          <c:spPr>
            <a:solidFill>
              <a:schemeClr val="accent4"/>
            </a:solidFill>
            <a:ln>
              <a:noFill/>
            </a:ln>
            <a:effectLst/>
          </c:spPr>
          <c:invertIfNegative val="0"/>
          <c:val>
            <c:numRef>
              <c:f>'Item 10'!$G$17</c:f>
              <c:numCache>
                <c:formatCode>0.0%</c:formatCode>
                <c:ptCount val="1"/>
                <c:pt idx="0">
                  <c:v>1.6338232500302242E-2</c:v>
                </c:pt>
              </c:numCache>
            </c:numRef>
          </c:val>
          <c:extLst xmlns:c16r2="http://schemas.microsoft.com/office/drawing/2015/06/chart">
            <c:ext xmlns:c16="http://schemas.microsoft.com/office/drawing/2014/chart" uri="{C3380CC4-5D6E-409C-BE32-E72D297353CC}">
              <c16:uniqueId val="{00000003-C308-4F53-8632-302F5BF8B6F4}"/>
            </c:ext>
          </c:extLst>
        </c:ser>
        <c:dLbls>
          <c:showLegendKey val="0"/>
          <c:showVal val="0"/>
          <c:showCatName val="0"/>
          <c:showSerName val="0"/>
          <c:showPercent val="0"/>
          <c:showBubbleSize val="0"/>
        </c:dLbls>
        <c:gapWidth val="150"/>
        <c:overlap val="100"/>
        <c:axId val="35380224"/>
        <c:axId val="65614592"/>
      </c:barChart>
      <c:catAx>
        <c:axId val="35380224"/>
        <c:scaling>
          <c:orientation val="minMax"/>
        </c:scaling>
        <c:delete val="1"/>
        <c:axPos val="l"/>
        <c:numFmt formatCode="General" sourceLinked="1"/>
        <c:majorTickMark val="none"/>
        <c:minorTickMark val="none"/>
        <c:tickLblPos val="nextTo"/>
        <c:crossAx val="65614592"/>
        <c:crosses val="autoZero"/>
        <c:auto val="1"/>
        <c:lblAlgn val="ctr"/>
        <c:lblOffset val="100"/>
        <c:noMultiLvlLbl val="0"/>
      </c:catAx>
      <c:valAx>
        <c:axId val="65614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80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IHPA">
      <a:dk1>
        <a:sysClr val="windowText" lastClr="000000"/>
      </a:dk1>
      <a:lt1>
        <a:sysClr val="window" lastClr="FFFFFF"/>
      </a:lt1>
      <a:dk2>
        <a:srgbClr val="333132"/>
      </a:dk2>
      <a:lt2>
        <a:srgbClr val="FFFFFF"/>
      </a:lt2>
      <a:accent1>
        <a:srgbClr val="004200"/>
      </a:accent1>
      <a:accent2>
        <a:srgbClr val="008542"/>
      </a:accent2>
      <a:accent3>
        <a:srgbClr val="7EC352"/>
      </a:accent3>
      <a:accent4>
        <a:srgbClr val="636466"/>
      </a:accent4>
      <a:accent5>
        <a:srgbClr val="939598"/>
      </a:accent5>
      <a:accent6>
        <a:srgbClr val="C7C8CA"/>
      </a:accent6>
      <a:hlink>
        <a:srgbClr val="000000"/>
      </a:hlink>
      <a:folHlink>
        <a:srgbClr val="000000"/>
      </a:folHlink>
    </a:clrScheme>
    <a:fontScheme name="IHP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EAB42-2263-4F02-83B5-12C3A42AB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17</TotalTime>
  <Pages>58</Pages>
  <Words>20517</Words>
  <Characters>127587</Characters>
  <Application>Microsoft Office Word</Application>
  <DocSecurity>0</DocSecurity>
  <Lines>1063</Lines>
  <Paragraphs>295</Paragraphs>
  <ScaleCrop>false</ScaleCrop>
  <HeadingPairs>
    <vt:vector size="2" baseType="variant">
      <vt:variant>
        <vt:lpstr>Title</vt:lpstr>
      </vt:variant>
      <vt:variant>
        <vt:i4>1</vt:i4>
      </vt:variant>
    </vt:vector>
  </HeadingPairs>
  <TitlesOfParts>
    <vt:vector size="1" baseType="lpstr">
      <vt:lpstr/>
    </vt:vector>
  </TitlesOfParts>
  <Company>Independent Hospital Pricing Authority</Company>
  <LinksUpToDate>false</LinksUpToDate>
  <CharactersWithSpaces>147809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Greenhalgh Thomas</dc:creator>
  <cp:lastModifiedBy>Greenhalgh Thomas</cp:lastModifiedBy>
  <cp:revision>4</cp:revision>
  <cp:lastPrinted>2018-05-29T00:28:00Z</cp:lastPrinted>
  <dcterms:created xsi:type="dcterms:W3CDTF">2018-06-08T05:06:00Z</dcterms:created>
  <dcterms:modified xsi:type="dcterms:W3CDTF">2018-06-08T06:00:00Z</dcterms:modified>
</cp:coreProperties>
</file>